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D3D6C" w14:textId="77777777" w:rsidR="004067F0" w:rsidRPr="00FF50C3" w:rsidRDefault="003D34E1" w:rsidP="003F0D62">
      <w:pPr>
        <w:pStyle w:val="MDPI11articletype"/>
      </w:pPr>
      <w:r w:rsidRPr="00FF50C3">
        <w:t>Review</w:t>
      </w:r>
    </w:p>
    <w:p w14:paraId="043A4555" w14:textId="77777777" w:rsidR="004067F0" w:rsidRPr="00FF50C3" w:rsidRDefault="004067F0" w:rsidP="003F0D62">
      <w:pPr>
        <w:pStyle w:val="MDPI12title"/>
      </w:pPr>
      <w:r w:rsidRPr="00FF50C3">
        <w:t xml:space="preserve">Solution NMR </w:t>
      </w:r>
      <w:r w:rsidR="00ED2F4A" w:rsidRPr="00FF50C3">
        <w:t xml:space="preserve">Spectroscopy </w:t>
      </w:r>
      <w:r w:rsidRPr="00FF50C3">
        <w:t xml:space="preserve">in </w:t>
      </w:r>
      <w:r w:rsidR="00ED2F4A" w:rsidRPr="00FF50C3">
        <w:t>Target</w:t>
      </w:r>
      <w:r w:rsidRPr="00FF50C3">
        <w:t>-</w:t>
      </w:r>
      <w:r w:rsidR="00ED2F4A" w:rsidRPr="00FF50C3">
        <w:t>Based Drug Discovery</w:t>
      </w:r>
    </w:p>
    <w:p w14:paraId="4A829356" w14:textId="540EBC8E" w:rsidR="004067F0" w:rsidRPr="00FF50C3" w:rsidRDefault="004067F0" w:rsidP="003F0D62">
      <w:pPr>
        <w:pStyle w:val="MDPI13authornames"/>
      </w:pPr>
      <w:r w:rsidRPr="00FF50C3">
        <w:t>Yan Li</w:t>
      </w:r>
      <w:r w:rsidR="00F3614E" w:rsidRPr="00FF50C3">
        <w:t xml:space="preserve"> and</w:t>
      </w:r>
      <w:r w:rsidRPr="00FF50C3">
        <w:t xml:space="preserve"> </w:t>
      </w:r>
      <w:r w:rsidR="005A4205" w:rsidRPr="00FF50C3">
        <w:t xml:space="preserve">Congbao </w:t>
      </w:r>
      <w:r w:rsidRPr="00FF50C3">
        <w:t>Kang *</w:t>
      </w:r>
    </w:p>
    <w:p w14:paraId="0E5B32B2" w14:textId="20FE2C51" w:rsidR="004067F0" w:rsidRPr="00FF50C3" w:rsidRDefault="004067F0" w:rsidP="003F0D62">
      <w:pPr>
        <w:pStyle w:val="MDPI16affiliation"/>
        <w:ind w:left="113" w:firstLine="0"/>
      </w:pPr>
      <w:r w:rsidRPr="00FF50C3">
        <w:t xml:space="preserve">Experimental Therapeutics Centre, Agency for Science, Technology and Research (A*STAR), 31 </w:t>
      </w:r>
      <w:proofErr w:type="spellStart"/>
      <w:r w:rsidRPr="00FF50C3">
        <w:t>Biopolis</w:t>
      </w:r>
      <w:proofErr w:type="spellEnd"/>
      <w:r w:rsidRPr="00FF50C3">
        <w:t xml:space="preserve"> </w:t>
      </w:r>
      <w:r w:rsidR="00F3614E" w:rsidRPr="00FF50C3">
        <w:t>Way</w:t>
      </w:r>
      <w:r w:rsidRPr="00FF50C3">
        <w:t>, Nanos, #03-01, Singapore 138669</w:t>
      </w:r>
      <w:r w:rsidR="00ED2F4A" w:rsidRPr="00FF50C3">
        <w:t>, Singapore; yli@etc.a-star.edu.sg</w:t>
      </w:r>
    </w:p>
    <w:p w14:paraId="5BB49215" w14:textId="77777777" w:rsidR="004067F0" w:rsidRPr="00FF50C3" w:rsidRDefault="004067F0" w:rsidP="003F0D62">
      <w:pPr>
        <w:pStyle w:val="Mdeck2authorcorrespondence"/>
        <w:rPr>
          <w:lang w:val="fr-CH"/>
        </w:rPr>
      </w:pPr>
      <w:r w:rsidRPr="00FF50C3">
        <w:rPr>
          <w:b/>
          <w:lang w:val="fr-CH"/>
        </w:rPr>
        <w:t>*</w:t>
      </w:r>
      <w:r w:rsidRPr="00FF50C3">
        <w:rPr>
          <w:lang w:val="fr-CH"/>
        </w:rPr>
        <w:tab/>
      </w:r>
      <w:proofErr w:type="spellStart"/>
      <w:r w:rsidRPr="00FF50C3">
        <w:rPr>
          <w:lang w:val="fr-CH"/>
        </w:rPr>
        <w:t>Correspondence</w:t>
      </w:r>
      <w:proofErr w:type="spellEnd"/>
      <w:r w:rsidRPr="00FF50C3">
        <w:rPr>
          <w:lang w:val="fr-CH"/>
        </w:rPr>
        <w:t>: cbkang@etc.a-star.edu.sg; Tel.: +65-64070602</w:t>
      </w:r>
    </w:p>
    <w:p w14:paraId="0E956F8E" w14:textId="7677E4FE" w:rsidR="003D34E1" w:rsidRPr="00FF50C3" w:rsidRDefault="003D34E1" w:rsidP="005A4205">
      <w:pPr>
        <w:pStyle w:val="MDPI14history"/>
        <w:spacing w:before="240"/>
      </w:pPr>
      <w:r w:rsidRPr="00FF50C3">
        <w:t xml:space="preserve">Received: </w:t>
      </w:r>
      <w:r w:rsidR="005A4205" w:rsidRPr="00FF50C3">
        <w:t>31 July 2017</w:t>
      </w:r>
      <w:r w:rsidRPr="00FF50C3">
        <w:t xml:space="preserve">; Accepted: </w:t>
      </w:r>
      <w:r w:rsidR="005A4205" w:rsidRPr="00FF50C3">
        <w:t>18 August 2017</w:t>
      </w:r>
      <w:r w:rsidRPr="00FF50C3">
        <w:t>; Published: date</w:t>
      </w:r>
    </w:p>
    <w:p w14:paraId="15E543CD" w14:textId="69137950" w:rsidR="004067F0" w:rsidRPr="00FF50C3" w:rsidRDefault="004067F0" w:rsidP="003F0D62">
      <w:pPr>
        <w:pStyle w:val="MDPI17abstract"/>
        <w:rPr>
          <w:color w:val="auto"/>
        </w:rPr>
      </w:pPr>
      <w:r w:rsidRPr="00FF50C3">
        <w:rPr>
          <w:b/>
        </w:rPr>
        <w:t xml:space="preserve">Abstract: </w:t>
      </w:r>
      <w:r w:rsidRPr="00FF50C3">
        <w:t>Solution</w:t>
      </w:r>
      <w:r w:rsidRPr="00FF50C3">
        <w:rPr>
          <w:b/>
        </w:rPr>
        <w:t xml:space="preserve"> </w:t>
      </w:r>
      <w:r w:rsidRPr="00FF50C3">
        <w:t>NMR spectroscopy is a powerful tool to study protein structures and dynamics under physiological conditions. This technique is particularly useful in target-based drug discovery projects as it provides protein-ligand binding information in solution. Accumulated studies have shown that NMR will play more and more important roles in multiple steps of the drug discovery process. In a fragment-based drug discovery process, ligand-observed and protein-observed NMR spectroscopy can be applied to screen fragments with low binding affinities. The screened fragments can be further optimized into drug-like molecules. In combination with other biophysical techniques, NMR will guide structure-based drug discovery. In this review, we describe the possible roles of NMR spectroscopy in drug discovery. We also illustrate the challenges encountered in the drug discovery process. We include several examples demonstrating the roles of NMR in target-based drug discoveries such as hit identification, ranking ligand binding affinities, and mapping the ligand binding site. We also speculate the possible roles of NMR in target engagement based on recent processes in in-cell NMR spectroscopy.</w:t>
      </w:r>
    </w:p>
    <w:p w14:paraId="1766BF34" w14:textId="0F7ED9EB" w:rsidR="004067F0" w:rsidRPr="00FF50C3" w:rsidRDefault="004067F0" w:rsidP="00C4478F">
      <w:pPr>
        <w:pStyle w:val="MDPI18keywords"/>
      </w:pPr>
      <w:r w:rsidRPr="00FF50C3">
        <w:rPr>
          <w:b/>
        </w:rPr>
        <w:t xml:space="preserve">Keywords: </w:t>
      </w:r>
      <w:r w:rsidRPr="00FF50C3">
        <w:t>NMR; drug discovery; hit identification; protein dynamics; protein-ligand interactions; fragment screening</w:t>
      </w:r>
    </w:p>
    <w:p w14:paraId="38D234B8" w14:textId="77777777" w:rsidR="00C4478F" w:rsidRPr="00FF50C3" w:rsidRDefault="00C4478F" w:rsidP="00C4478F">
      <w:pPr>
        <w:pStyle w:val="MDPI19classification"/>
        <w:pBdr>
          <w:bottom w:val="single" w:sz="4" w:space="1" w:color="auto"/>
        </w:pBdr>
        <w:spacing w:before="0" w:after="480"/>
      </w:pPr>
    </w:p>
    <w:p w14:paraId="3BFD5622" w14:textId="77777777" w:rsidR="004067F0" w:rsidRPr="00FF50C3" w:rsidRDefault="004067F0" w:rsidP="004960D9">
      <w:pPr>
        <w:pStyle w:val="MDPI21heading1"/>
        <w:spacing w:before="0" w:after="240"/>
      </w:pPr>
      <w:r w:rsidRPr="00FF50C3">
        <w:rPr>
          <w:lang w:eastAsia="zh-CN"/>
        </w:rPr>
        <w:t xml:space="preserve">1. </w:t>
      </w:r>
      <w:r w:rsidRPr="00FF50C3">
        <w:t>Introduction</w:t>
      </w:r>
    </w:p>
    <w:p w14:paraId="00DE3836" w14:textId="2B21E215" w:rsidR="004067F0" w:rsidRPr="00FF50C3" w:rsidRDefault="004067F0" w:rsidP="003F0D62">
      <w:pPr>
        <w:pStyle w:val="MDPI31text"/>
      </w:pPr>
      <w:r w:rsidRPr="00FF50C3">
        <w:t xml:space="preserve">Solution Nuclear Magnetic Resonance (NMR) spectroscopy has been used in analyzing structures of proteins, nucleic acids and small molecules </w:t>
      </w:r>
      <w:r w:rsidRPr="00FF50C3">
        <w:fldChar w:fldCharType="begin">
          <w:fldData xml:space="preserve">PEVuZE5vdGU+PENpdGU+PEF1dGhvcj5CYXg8L0F1dGhvcj48WWVhcj4xOTg5PC9ZZWFyPjxSZWNO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</w:fldData>
        </w:fldChar>
      </w:r>
      <w:r w:rsidRPr="00FF50C3">
        <w:instrText xml:space="preserve"> ADDIN EN.CITE </w:instrText>
      </w:r>
      <w:r w:rsidRPr="00FF50C3">
        <w:fldChar w:fldCharType="begin">
          <w:fldData xml:space="preserve">PEVuZE5vdGU+PENpdGU+PEF1dGhvcj5CYXg8L0F1dGhvcj48WWVhcj4xOTg5PC9ZZWFyPjxSZWNO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</w:fldData>
        </w:fldChar>
      </w:r>
      <w:r w:rsidRPr="00FF50C3">
        <w:instrText xml:space="preserve"> ADDIN EN.CITE.DATA </w:instrText>
      </w:r>
      <w:r w:rsidRPr="00FF50C3">
        <w:fldChar w:fldCharType="end"/>
      </w:r>
      <w:r w:rsidRPr="00FF50C3">
        <w:fldChar w:fldCharType="separate"/>
      </w:r>
      <w:r w:rsidR="003F0D62" w:rsidRPr="00FF50C3">
        <w:rPr>
          <w:noProof/>
        </w:rPr>
        <w:t>[1–3</w:t>
      </w:r>
      <w:r w:rsidRPr="00FF50C3">
        <w:rPr>
          <w:noProof/>
        </w:rPr>
        <w:t>]</w:t>
      </w:r>
      <w:r w:rsidRPr="00FF50C3">
        <w:fldChar w:fldCharType="end"/>
      </w:r>
      <w:r w:rsidRPr="00FF50C3">
        <w:t xml:space="preserve">. In addition to determining protein structures, NMR spectroscopy is very useful for studying protein-ligand/protein interactions and protein dynamics </w:t>
      </w:r>
      <w:r w:rsidRPr="00FF50C3">
        <w:fldChar w:fldCharType="begin">
          <w:fldData xml:space="preserve">PEVuZE5vdGU+PENpdGU+PEF1dGhvcj5UYWtldWNoaTwvQXV0aG9yPjxZZWFyPjIwMDY8L1llYXI+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</w:fldData>
        </w:fldChar>
      </w:r>
      <w:r w:rsidRPr="00FF50C3">
        <w:instrText xml:space="preserve"> ADDIN EN.CITE </w:instrText>
      </w:r>
      <w:r w:rsidRPr="00FF50C3">
        <w:fldChar w:fldCharType="begin">
          <w:fldData xml:space="preserve">PEVuZE5vdGU+PENpdGU+PEF1dGhvcj5UYWtldWNoaTwvQXV0aG9yPjxZZWFyPjIwMDY8L1llYXI+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</w:fldData>
        </w:fldChar>
      </w:r>
      <w:r w:rsidRPr="00FF50C3">
        <w:instrText xml:space="preserve"> ADDIN EN.CITE.DATA </w:instrText>
      </w:r>
      <w:r w:rsidRPr="00FF50C3">
        <w:fldChar w:fldCharType="end"/>
      </w:r>
      <w:r w:rsidRPr="00FF50C3">
        <w:fldChar w:fldCharType="separate"/>
      </w:r>
      <w:r w:rsidR="003F0D62" w:rsidRPr="00FF50C3">
        <w:rPr>
          <w:noProof/>
        </w:rPr>
        <w:t>[4–6</w:t>
      </w:r>
      <w:r w:rsidRPr="00FF50C3">
        <w:rPr>
          <w:noProof/>
        </w:rPr>
        <w:t>]</w:t>
      </w:r>
      <w:r w:rsidRPr="00FF50C3">
        <w:fldChar w:fldCharType="end"/>
      </w:r>
      <w:r w:rsidRPr="00FF50C3">
        <w:t>. This technique is especially powerful in elucidating biomolecules</w:t>
      </w:r>
      <w:r w:rsidR="00A06781" w:rsidRPr="00FF50C3">
        <w:t>’</w:t>
      </w:r>
      <w:r w:rsidRPr="00FF50C3">
        <w:t xml:space="preserve"> behavior under physiological conditions </w:t>
      </w:r>
      <w:r w:rsidRPr="00FF50C3">
        <w:fldChar w:fldCharType="begin"/>
      </w:r>
      <w:r w:rsidRPr="00FF50C3">
        <w:instrText xml:space="preserve"> ADDIN EN.CITE &lt;EndNote&gt;&lt;Cite&gt;&lt;Author&gt;Selenko&lt;/Author&gt;&lt;Year&gt;2007&lt;/Year&gt;&lt;RecNum&gt;754&lt;/RecNum&gt;&lt;DisplayText&gt;[7]&lt;/DisplayText&gt;&lt;record&gt;&lt;rec-number&gt;754&lt;/rec-number&gt;&lt;foreign-keys&gt;&lt;key app="EN" db-id="55ve205rsw2d2pedtso5t5vb0ae99setvrde"&gt;754&lt;/key&gt;&lt;/foreign-keys&gt;&lt;ref-type name="Journal Article"&gt;17&lt;/ref-type&gt;&lt;contributors&gt;&lt;authors&gt;&lt;author&gt;Selenko, P.&lt;/author&gt;&lt;author&gt;Wagner, G.&lt;/author&gt;&lt;/authors&gt;&lt;/contributors&gt;&lt;auth-address&gt;Harvard Medical School, Department of Biological Chemistry and Molecular Pharmacology (BCMP), Boston, MA 02115, USA. philipp_selenko@hms.harvard.edu&lt;/auth-address&gt;&lt;titles&gt;&lt;title&gt;Looking into live cells with in-cell NMR spectroscopy&lt;/title&gt;&lt;secondary-title&gt;J Struct Biol&lt;/secondary-title&gt;&lt;alt-title&gt;Journal of structural biology&lt;/alt-title&gt;&lt;/titles&gt;&lt;periodical&gt;&lt;full-title&gt;J Struct Biol&lt;/full-title&gt;&lt;abbr-1&gt;Journal of structural biology&lt;/abbr-1&gt;&lt;/periodical&gt;&lt;alt-periodical&gt;&lt;full-title&gt;J Struct Biol&lt;/full-title&gt;&lt;abbr-1&gt;Journal of structural biology&lt;/abbr-1&gt;&lt;/alt-periodical&gt;&lt;pages&gt;244-53&lt;/pages&gt;&lt;volume&gt;158&lt;/volume&gt;&lt;number&gt;2&lt;/number&gt;&lt;keywords&gt;&lt;keyword&gt;Animals&lt;/keyword&gt;&lt;keyword&gt;Magnetic Resonance Spectroscopy/*methods&lt;/keyword&gt;&lt;keyword&gt;Oocytes/chemistry/metabolism&lt;/keyword&gt;&lt;keyword&gt;Protein Conformation&lt;/keyword&gt;&lt;keyword&gt;Proteins/*chemistry/metabolism&lt;/keyword&gt;&lt;keyword&gt;*Xenopus laevis&lt;/keyword&gt;&lt;/keywords&gt;&lt;dates&gt;&lt;year&gt;2007&lt;/year&gt;&lt;pub-dates&gt;&lt;date&gt;May&lt;/date&gt;&lt;/pub-dates&gt;&lt;/dates&gt;&lt;isbn&gt;1047-8477 (Print)&amp;#xD;1047-8477 (Linking)&lt;/isbn&gt;&lt;accession-num&gt;17502240&lt;/accession-num&gt;&lt;urls&gt;&lt;related-urls&gt;&lt;url&gt;http://www.ncbi.nlm.nih.gov/pubmed/17502240&lt;/url&gt;&lt;/related-urls&gt;&lt;/urls&gt;&lt;electronic-resource-num&gt;10.1016/j.jsb.2007.04.001&lt;/electronic-resource-num&gt;&lt;/record&gt;&lt;/Cite&gt;&lt;/EndNote&gt;</w:instrText>
      </w:r>
      <w:r w:rsidRPr="00FF50C3">
        <w:fldChar w:fldCharType="separate"/>
      </w:r>
      <w:r w:rsidRPr="00FF50C3">
        <w:rPr>
          <w:noProof/>
        </w:rPr>
        <w:t>[</w:t>
      </w:r>
      <w:hyperlink w:anchor="_ENREF_7" w:tooltip="Selenko, 2007 #754" w:history="1">
        <w:r w:rsidRPr="00FF50C3">
          <w:rPr>
            <w:noProof/>
          </w:rPr>
          <w:t>7</w:t>
        </w:r>
      </w:hyperlink>
      <w:r w:rsidRPr="00FF50C3">
        <w:rPr>
          <w:noProof/>
        </w:rPr>
        <w:t>]</w:t>
      </w:r>
      <w:r w:rsidRPr="00FF50C3">
        <w:fldChar w:fldCharType="end"/>
      </w:r>
      <w:r w:rsidRPr="00FF50C3">
        <w:t xml:space="preserve">. With the development of strategies </w:t>
      </w:r>
      <w:r w:rsidR="00A06781" w:rsidRPr="00FF50C3">
        <w:t xml:space="preserve">for the </w:t>
      </w:r>
      <w:r w:rsidRPr="00FF50C3">
        <w:t xml:space="preserve">preparation of isotopically labeled proteins, availability of high-field NMR magnets </w:t>
      </w:r>
      <w:r w:rsidRPr="00FF50C3">
        <w:fldChar w:fldCharType="begin">
          <w:fldData xml:space="preserve">PEVuZE5vdGU+PENpdGU+PEF1dGhvcj5UdWdhcmlub3Y8L0F1dGhvcj48WWVhcj4yMDA2PC9ZZWFy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</w:fldData>
        </w:fldChar>
      </w:r>
      <w:r w:rsidRPr="00FF50C3">
        <w:instrText xml:space="preserve"> ADDIN EN.CITE </w:instrText>
      </w:r>
      <w:r w:rsidRPr="00FF50C3">
        <w:fldChar w:fldCharType="begin">
          <w:fldData xml:space="preserve">PEVuZE5vdGU+PENpdGU+PEF1dGhvcj5UdWdhcmlub3Y8L0F1dGhvcj48WWVhcj4yMDA2PC9ZZWFy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</w:fldData>
        </w:fldChar>
      </w:r>
      <w:r w:rsidRPr="00FF50C3">
        <w:instrText xml:space="preserve"> ADDIN EN.CITE.DATA </w:instrText>
      </w:r>
      <w:r w:rsidRPr="00FF50C3">
        <w:fldChar w:fldCharType="end"/>
      </w:r>
      <w:r w:rsidRPr="00FF50C3">
        <w:fldChar w:fldCharType="separate"/>
      </w:r>
      <w:r w:rsidR="003F0D62" w:rsidRPr="00FF50C3">
        <w:rPr>
          <w:noProof/>
        </w:rPr>
        <w:t>[8–11</w:t>
      </w:r>
      <w:r w:rsidRPr="00FF50C3">
        <w:rPr>
          <w:noProof/>
        </w:rPr>
        <w:t>]</w:t>
      </w:r>
      <w:r w:rsidRPr="00FF50C3">
        <w:fldChar w:fldCharType="end"/>
      </w:r>
      <w:r w:rsidRPr="00FF50C3">
        <w:t xml:space="preserve">, and newly developed and optimized pulse programs </w:t>
      </w:r>
      <w:r w:rsidRPr="00FF50C3">
        <w:fldChar w:fldCharType="begin">
          <w:fldData xml:space="preserve">PEVuZE5vdGU+PENpdGU+PEF1dGhvcj5EaW5nPC9BdXRob3I+PFllYXI+MjAwMzwvWWVhcj48UmVj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</w:fldData>
        </w:fldChar>
      </w:r>
      <w:r w:rsidRPr="00FF50C3">
        <w:instrText xml:space="preserve"> ADDIN EN.CITE </w:instrText>
      </w:r>
      <w:r w:rsidRPr="00FF50C3">
        <w:fldChar w:fldCharType="begin">
          <w:fldData xml:space="preserve">PEVuZE5vdGU+PENpdGU+PEF1dGhvcj5EaW5nPC9BdXRob3I+PFllYXI+MjAwMzwvWWVhcj48UmVj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</w:fldData>
        </w:fldChar>
      </w:r>
      <w:r w:rsidRPr="00FF50C3">
        <w:instrText xml:space="preserve"> ADDIN EN.CITE.DATA </w:instrText>
      </w:r>
      <w:r w:rsidRPr="00FF50C3">
        <w:fldChar w:fldCharType="end"/>
      </w:r>
      <w:r w:rsidRPr="00FF50C3">
        <w:fldChar w:fldCharType="separate"/>
      </w:r>
      <w:r w:rsidR="003F0D62" w:rsidRPr="00FF50C3">
        <w:rPr>
          <w:noProof/>
        </w:rPr>
        <w:t>[12–14</w:t>
      </w:r>
      <w:r w:rsidRPr="00FF50C3">
        <w:rPr>
          <w:noProof/>
        </w:rPr>
        <w:t>]</w:t>
      </w:r>
      <w:r w:rsidRPr="00FF50C3">
        <w:fldChar w:fldCharType="end"/>
      </w:r>
      <w:r w:rsidRPr="00FF50C3">
        <w:t xml:space="preserve">, many protein-protein complexes with high molecular weight can be characterized using NMR spectroscopy </w:t>
      </w:r>
      <w:r w:rsidRPr="00FF50C3">
        <w:fldChar w:fldCharType="begin">
          <w:fldData xml:space="preserve">PEVuZE5vdGU+PENpdGU+PEF1dGhvcj5UdWdhcmlub3Y8L0F1dGhvcj48WWVhcj4yMDA2PC9ZZWFy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=
</w:fldData>
        </w:fldChar>
      </w:r>
      <w:r w:rsidRPr="00FF50C3">
        <w:instrText xml:space="preserve"> ADDIN EN.CITE </w:instrText>
      </w:r>
      <w:r w:rsidRPr="00FF50C3">
        <w:fldChar w:fldCharType="begin">
          <w:fldData xml:space="preserve">PEVuZE5vdGU+PENpdGU+PEF1dGhvcj5UdWdhcmlub3Y8L0F1dGhvcj48WWVhcj4yMDA2PC9ZZWFy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=
</w:fldData>
        </w:fldChar>
      </w:r>
      <w:r w:rsidRPr="00FF50C3">
        <w:instrText xml:space="preserve"> ADDIN EN.CITE.DATA </w:instrText>
      </w:r>
      <w:r w:rsidRPr="00FF50C3">
        <w:fldChar w:fldCharType="end"/>
      </w:r>
      <w:r w:rsidRPr="00FF50C3">
        <w:fldChar w:fldCharType="separate"/>
      </w:r>
      <w:r w:rsidR="003F0D62" w:rsidRPr="00FF50C3">
        <w:rPr>
          <w:noProof/>
        </w:rPr>
        <w:t>[8,9,11</w:t>
      </w:r>
      <w:r w:rsidRPr="00FF50C3">
        <w:rPr>
          <w:noProof/>
        </w:rPr>
        <w:t>]</w:t>
      </w:r>
      <w:r w:rsidRPr="00FF50C3">
        <w:fldChar w:fldCharType="end"/>
      </w:r>
      <w:r w:rsidRPr="00FF50C3">
        <w:t xml:space="preserve">. In addition to the structural and dynamic characterization of a protein, NMR spectroscopy has been proven to be a very useful tool in the target-based drug discovery in the steps of hit identification and lead optimization </w:t>
      </w:r>
      <w:r w:rsidRPr="00FF50C3">
        <w:fldChar w:fldCharType="begin">
          <w:fldData xml:space="preserve">PEVuZE5vdGU+PENpdGU+PEF1dGhvcj5Wb2d0aGVycjwvQXV0aG9yPjxZZWFyPjIwMDM8L1llYXI+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</w:fldData>
        </w:fldChar>
      </w:r>
      <w:r w:rsidRPr="00FF50C3">
        <w:instrText xml:space="preserve"> ADDIN EN.CITE </w:instrText>
      </w:r>
      <w:r w:rsidRPr="00FF50C3">
        <w:fldChar w:fldCharType="begin">
          <w:fldData xml:space="preserve">PEVuZE5vdGU+PENpdGU+PEF1dGhvcj5Wb2d0aGVycjwvQXV0aG9yPjxZZWFyPjIwMDM8L1llYXI+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</w:fldData>
        </w:fldChar>
      </w:r>
      <w:r w:rsidRPr="00FF50C3">
        <w:instrText xml:space="preserve"> ADDIN EN.CITE.DATA </w:instrText>
      </w:r>
      <w:r w:rsidRPr="00FF50C3">
        <w:fldChar w:fldCharType="end"/>
      </w:r>
      <w:r w:rsidRPr="00FF50C3">
        <w:fldChar w:fldCharType="separate"/>
      </w:r>
      <w:r w:rsidR="003F0D62" w:rsidRPr="00FF50C3">
        <w:rPr>
          <w:noProof/>
        </w:rPr>
        <w:t>[15–17</w:t>
      </w:r>
      <w:r w:rsidRPr="00FF50C3">
        <w:rPr>
          <w:noProof/>
        </w:rPr>
        <w:t>]</w:t>
      </w:r>
      <w:r w:rsidRPr="00FF50C3">
        <w:fldChar w:fldCharType="end"/>
      </w:r>
      <w:r w:rsidRPr="00FF50C3">
        <w:t xml:space="preserve">. It is a useful tool to validate the identified hits from high-throughput screening (HTS). Compared with other methods, </w:t>
      </w:r>
      <w:r w:rsidRPr="00FF50C3">
        <w:rPr>
          <w:szCs w:val="20"/>
          <w:lang w:val="en"/>
        </w:rPr>
        <w:t xml:space="preserve">multidimensional NMR using isotopically enriched proteins has a high potential for minimizing false positives in the study of protein-ligand interactions </w:t>
      </w:r>
      <w:r w:rsidRPr="00FF50C3">
        <w:rPr>
          <w:szCs w:val="20"/>
          <w:lang w:val="en"/>
        </w:rPr>
        <w:fldChar w:fldCharType="begin"/>
      </w:r>
      <w:r w:rsidRPr="00FF50C3">
        <w:rPr>
          <w:szCs w:val="20"/>
          <w:lang w:val="en"/>
        </w:rPr>
        <w:instrText xml:space="preserve"> ADDIN EN.CITE &lt;EndNote&gt;&lt;Cite&gt;&lt;Author&gt;Zega&lt;/Author&gt;&lt;Year&gt;2017&lt;/Year&gt;&lt;RecNum&gt;174&lt;/RecNum&gt;&lt;DisplayText&gt;[18]&lt;/DisplayText&gt;&lt;record&gt;&lt;rec-number&gt;174&lt;/rec-number&gt;&lt;foreign-keys&gt;&lt;key app="EN" db-id="sxa9a0v250x0w6es0d9ptttkff2tt00tsptf"&gt;174&lt;/key&gt;&lt;/foreign-keys&gt;&lt;ref-type name="Journal Article"&gt;17&lt;/ref-type&gt;&lt;contributors&gt;&lt;authors&gt;&lt;author&gt;Zega, Anamarija&lt;/author&gt;&lt;/authors&gt;&lt;/contributors&gt;&lt;titles&gt;&lt;title&gt;NMR Methods for Identification of False Positives in Biochemical Screens&lt;/title&gt;&lt;secondary-title&gt;Journal of Medicinal Chemistry&lt;/secondary-title&gt;&lt;/titles&gt;&lt;periodical&gt;&lt;full-title&gt;J Med Chem&lt;/full-title&gt;&lt;abbr-1&gt;Journal of medicinal chemistry&lt;/abbr-1&gt;&lt;/periodical&gt;&lt;dates&gt;&lt;year&gt;2017&lt;/year&gt;&lt;pub-dates&gt;&lt;date&gt;2017/06/28&lt;/date&gt;&lt;/pub-dates&gt;&lt;/dates&gt;&lt;publisher&gt;American Chemical Society&lt;/publisher&gt;&lt;isbn&gt;0022-2623&lt;/isbn&gt;&lt;urls&gt;&lt;related-urls&gt;&lt;url&gt;http://dx.doi.org/10.1021/acs.jmedchem.6b01520&lt;/url&gt;&lt;/related-urls&gt;&lt;/urls&gt;&lt;electronic-resource-num&gt;10.1021/acs.jmedchem.6b01520&lt;/electronic-resource-num&gt;&lt;/record&gt;&lt;/Cite&gt;&lt;/EndNote&gt;</w:instrText>
      </w:r>
      <w:r w:rsidRPr="00FF50C3">
        <w:rPr>
          <w:szCs w:val="20"/>
          <w:lang w:val="en"/>
        </w:rPr>
        <w:fldChar w:fldCharType="separate"/>
      </w:r>
      <w:r w:rsidRPr="00FF50C3">
        <w:rPr>
          <w:noProof/>
          <w:szCs w:val="20"/>
          <w:lang w:val="en"/>
        </w:rPr>
        <w:t>[</w:t>
      </w:r>
      <w:hyperlink w:anchor="_ENREF_18" w:tooltip="Zega, 2017 #174" w:history="1">
        <w:r w:rsidRPr="00FF50C3">
          <w:rPr>
            <w:noProof/>
            <w:szCs w:val="20"/>
            <w:lang w:val="en"/>
          </w:rPr>
          <w:t>18</w:t>
        </w:r>
      </w:hyperlink>
      <w:r w:rsidRPr="00FF50C3">
        <w:rPr>
          <w:noProof/>
          <w:szCs w:val="20"/>
          <w:lang w:val="en"/>
        </w:rPr>
        <w:t>]</w:t>
      </w:r>
      <w:r w:rsidRPr="00FF50C3">
        <w:rPr>
          <w:szCs w:val="20"/>
          <w:lang w:val="en"/>
        </w:rPr>
        <w:fldChar w:fldCharType="end"/>
      </w:r>
      <w:r w:rsidRPr="00FF50C3">
        <w:rPr>
          <w:szCs w:val="20"/>
          <w:lang w:val="en"/>
        </w:rPr>
        <w:t xml:space="preserve">. </w:t>
      </w:r>
      <w:r w:rsidRPr="00FF50C3">
        <w:t xml:space="preserve">It can also be used to map the ligand/inhibitor binding site to facilitate structure-based drug design </w:t>
      </w:r>
      <w:r w:rsidRPr="00FF50C3">
        <w:fldChar w:fldCharType="begin"/>
      </w:r>
      <w:r w:rsidRPr="00FF50C3">
        <w:instrText xml:space="preserve"> ADDIN EN.CITE &lt;EndNote&gt;&lt;Cite&gt;&lt;Author&gt;Fernandez&lt;/Author&gt;&lt;Year&gt;2004&lt;/Year&gt;&lt;RecNum&gt;30&lt;/RecNum&gt;&lt;DisplayText&gt;[19]&lt;/DisplayText&gt;&lt;record&gt;&lt;rec-number&gt;30&lt;/rec-number&gt;&lt;foreign-keys&gt;&lt;key app="EN" db-id="sxa9a0v250x0w6es0d9ptttkff2tt00tsptf"&gt;30&lt;/key&gt;&lt;/foreign-keys&gt;&lt;ref-type name="Journal Article"&gt;17&lt;/ref-type&gt;&lt;contributors&gt;&lt;authors&gt;&lt;author&gt;Fernandez, C.&lt;/author&gt;&lt;author&gt;Jahnke, W.&lt;/author&gt;&lt;/authors&gt;&lt;/contributors&gt;&lt;auth-address&gt;Novartis Institutes for Biomedical Research, 4002 Basel, Switzerland. Electronic address:cesar.fernandez@pharma.novartis.com.&amp;#xD;Novartis Institutes for Biomedical Research, 4002 Basel, Switzerland. Electronic address:wolfgang.jahnke@pharma.novartis.com.&lt;/auth-address&gt;&lt;titles&gt;&lt;title&gt;New approaches for NMR screening in drug discovery&lt;/title&gt;&lt;secondary-title&gt;Drug Discov Today Technol&lt;/secondary-title&gt;&lt;alt-title&gt;Drug discovery today. Technologies&lt;/alt-title&gt;&lt;/titles&gt;&lt;periodical&gt;&lt;full-title&gt;Drug Discov Today Technol&lt;/full-title&gt;&lt;abbr-1&gt;Drug discovery today. Technologies&lt;/abbr-1&gt;&lt;/periodical&gt;&lt;alt-periodical&gt;&lt;full-title&gt;Drug Discov Today Technol&lt;/full-title&gt;&lt;abbr-1&gt;Drug discovery today. Technologies&lt;/abbr-1&gt;&lt;/alt-periodical&gt;&lt;pages&gt;277-83&lt;/pages&gt;&lt;volume&gt;1&lt;/volume&gt;&lt;number&gt;3&lt;/number&gt;&lt;dates&gt;&lt;year&gt;2004&lt;/year&gt;&lt;pub-dates&gt;&lt;date&gt;Dec&lt;/date&gt;&lt;/pub-dates&gt;&lt;/dates&gt;&lt;isbn&gt;1740-6749 (Linking)&lt;/isbn&gt;&lt;accession-num&gt;24981496&lt;/accession-num&gt;&lt;urls&gt;&lt;related-urls&gt;&lt;url&gt;http://www.ncbi.nlm.nih.gov/pubmed/24981496&lt;/url&gt;&lt;/related-urls&gt;&lt;/urls&gt;&lt;electronic-resource-num&gt;10.1016/j.ddtec.2004.10.003&lt;/electronic-resource-num&gt;&lt;/record&gt;&lt;/Cite&gt;&lt;/EndNote&gt;</w:instrText>
      </w:r>
      <w:r w:rsidRPr="00FF50C3">
        <w:fldChar w:fldCharType="separate"/>
      </w:r>
      <w:r w:rsidRPr="00FF50C3">
        <w:rPr>
          <w:noProof/>
        </w:rPr>
        <w:t>[</w:t>
      </w:r>
      <w:hyperlink w:anchor="_ENREF_19" w:tooltip="Fernandez, 2004 #30" w:history="1">
        <w:r w:rsidRPr="00FF50C3">
          <w:rPr>
            <w:noProof/>
          </w:rPr>
          <w:t>19</w:t>
        </w:r>
      </w:hyperlink>
      <w:r w:rsidRPr="00FF50C3">
        <w:rPr>
          <w:noProof/>
        </w:rPr>
        <w:t>]</w:t>
      </w:r>
      <w:r w:rsidRPr="00FF50C3">
        <w:fldChar w:fldCharType="end"/>
      </w:r>
      <w:r w:rsidRPr="00FF50C3">
        <w:t xml:space="preserve">. Fragment-based drug discovery (FBDD) is an alternative approach to HTS for finding hit compounds. It has been widely used in drug discovery projects </w:t>
      </w:r>
      <w:r w:rsidRPr="00FF50C3">
        <w:fldChar w:fldCharType="begin">
          <w:fldData xml:space="preserve">PEVuZE5vdGU+PENpdGU+PEF1dGhvcj5IYW56YXdhPC9BdXRob3I+PFllYXI+MjAxMDwvWWVhcj48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</w:fldData>
        </w:fldChar>
      </w:r>
      <w:r w:rsidRPr="00FF50C3">
        <w:instrText xml:space="preserve"> ADDIN EN.CITE </w:instrText>
      </w:r>
      <w:r w:rsidRPr="00FF50C3">
        <w:fldChar w:fldCharType="begin">
          <w:fldData xml:space="preserve">PEVuZE5vdGU+PENpdGU+PEF1dGhvcj5IYW56YXdhPC9BdXRob3I+PFllYXI+MjAxMDwvWWVhcj48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</w:fldData>
        </w:fldChar>
      </w:r>
      <w:r w:rsidRPr="00FF50C3">
        <w:instrText xml:space="preserve"> ADDIN EN.CITE.DATA </w:instrText>
      </w:r>
      <w:r w:rsidRPr="00FF50C3">
        <w:fldChar w:fldCharType="end"/>
      </w:r>
      <w:r w:rsidRPr="00FF50C3">
        <w:fldChar w:fldCharType="separate"/>
      </w:r>
      <w:r w:rsidR="003F0D62" w:rsidRPr="00FF50C3">
        <w:rPr>
          <w:noProof/>
        </w:rPr>
        <w:t>[20–23</w:t>
      </w:r>
      <w:r w:rsidRPr="00FF50C3">
        <w:rPr>
          <w:noProof/>
        </w:rPr>
        <w:t>]</w:t>
      </w:r>
      <w:r w:rsidRPr="00FF50C3">
        <w:fldChar w:fldCharType="end"/>
      </w:r>
      <w:r w:rsidRPr="00FF50C3">
        <w:t xml:space="preserve">. NMR has been proven to be very powerful for screening fragments because of its capability to identify weak binding hits from the fragment libraries </w:t>
      </w:r>
      <w:r w:rsidRPr="00FF50C3">
        <w:fldChar w:fldCharType="begin">
          <w:fldData xml:space="preserve">PEVuZE5vdGU+PENpdGU+PEF1dGhvcj5IYW56YXdhPC9BdXRob3I+PFllYXI+MjAxMDwvWWVhcj48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</w:fldData>
        </w:fldChar>
      </w:r>
      <w:r w:rsidRPr="00FF50C3">
        <w:instrText xml:space="preserve"> ADDIN EN.CITE </w:instrText>
      </w:r>
      <w:r w:rsidRPr="00FF50C3">
        <w:fldChar w:fldCharType="begin">
          <w:fldData xml:space="preserve">PEVuZE5vdGU+PENpdGU+PEF1dGhvcj5IYW56YXdhPC9BdXRob3I+PFllYXI+MjAxMDwvWWVhcj48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</w:fldData>
        </w:fldChar>
      </w:r>
      <w:r w:rsidRPr="00FF50C3">
        <w:instrText xml:space="preserve"> ADDIN EN.CITE.DATA </w:instrText>
      </w:r>
      <w:r w:rsidRPr="00FF50C3">
        <w:fldChar w:fldCharType="end"/>
      </w:r>
      <w:r w:rsidRPr="00FF50C3">
        <w:fldChar w:fldCharType="separate"/>
      </w:r>
      <w:r w:rsidR="003F0D62" w:rsidRPr="00FF50C3">
        <w:rPr>
          <w:noProof/>
        </w:rPr>
        <w:t>[20,24,25</w:t>
      </w:r>
      <w:r w:rsidRPr="00FF50C3">
        <w:rPr>
          <w:noProof/>
        </w:rPr>
        <w:t>]</w:t>
      </w:r>
      <w:r w:rsidRPr="00FF50C3">
        <w:fldChar w:fldCharType="end"/>
      </w:r>
      <w:r w:rsidRPr="00FF50C3">
        <w:t xml:space="preserve">. The identified hits can be further grown into more potent compounds based on biophysical and biochemical assays </w:t>
      </w:r>
      <w:r w:rsidRPr="00FF50C3">
        <w:fldChar w:fldCharType="begin"/>
      </w:r>
      <w:r w:rsidRPr="00FF50C3">
        <w:instrText xml:space="preserve"> ADDIN EN.CITE &lt;EndNote&gt;&lt;Cite&gt;&lt;Author&gt;Harner&lt;/Author&gt;&lt;Year&gt;2013&lt;/Year&gt;&lt;RecNum&gt;606&lt;/RecNum&gt;&lt;DisplayText&gt;[26]&lt;/DisplayText&gt;&lt;record&gt;&lt;rec-number&gt;606&lt;/rec-number&gt;&lt;foreign-keys&gt;&lt;key app="EN" db-id="55ve205rsw2d2pedtso5t5vb0ae99setvrde"&gt;606&lt;/key&gt;&lt;/foreign-keys&gt;&lt;ref-type name="Journal Article"&gt;17&lt;/ref-type&gt;&lt;contributors&gt;&lt;authors&gt;&lt;author&gt;Harner, M. J.&lt;/author&gt;&lt;author&gt;Frank, A. O.&lt;/author&gt;&lt;author&gt;Fesik, S. W.&lt;/author&gt;&lt;/authors&gt;&lt;/contributors&gt;&lt;auth-address&gt;Department of Biochemistry, Vanderbilt University School of Medicine, 2215 Garland Ave, 607 Light Hall, Nashville, TN 37232-0146, USA.&lt;/auth-address&gt;&lt;titles&gt;&lt;title&gt;Fragment-based drug discovery using NMR spectroscopy&lt;/title&gt;&lt;secondary-title&gt;J Biomol NMR&lt;/secondary-title&gt;&lt;/titles&gt;&lt;periodical&gt;&lt;full-title&gt;J Biomol NMR&lt;/full-title&gt;&lt;/periodical&gt;&lt;pages&gt;65-75&lt;/pages&gt;&lt;volume&gt;56&lt;/volume&gt;&lt;number&gt;2&lt;/number&gt;&lt;edition&gt;2013/05/21&lt;/edition&gt;&lt;keywords&gt;&lt;keyword&gt;Drug Discovery&lt;/keyword&gt;&lt;keyword&gt;*Ligands&lt;/keyword&gt;&lt;keyword&gt;*Nuclear Magnetic Resonance, Biomolecular/methods&lt;/keyword&gt;&lt;keyword&gt;Protein Binding&lt;/keyword&gt;&lt;keyword&gt;Proteins/*chemistry/metabolism&lt;/keyword&gt;&lt;keyword&gt;Small Molecule Libraries&lt;/keyword&gt;&lt;/keywords&gt;&lt;dates&gt;&lt;year&gt;2013&lt;/year&gt;&lt;pub-dates&gt;&lt;date&gt;Jun&lt;/date&gt;&lt;/pub-dates&gt;&lt;/dates&gt;&lt;isbn&gt;1573-5001 (Electronic)&amp;#xD;0925-2738 (Linking)&lt;/isbn&gt;&lt;accession-num&gt;23686385&lt;/accession-num&gt;&lt;urls&gt;&lt;related-urls&gt;&lt;url&gt;http://www.ncbi.nlm.nih.gov/pubmed/23686385&lt;/url&gt;&lt;/related-urls&gt;&lt;/urls&gt;&lt;custom2&gt;3699969&lt;/custom2&gt;&lt;electronic-resource-num&gt;10.1007/s10858-013-9740-z&lt;/electronic-resource-num&gt;&lt;language&gt;eng&lt;/language&gt;&lt;/record&gt;&lt;/Cite&gt;&lt;/EndNote&gt;</w:instrText>
      </w:r>
      <w:r w:rsidRPr="00FF50C3">
        <w:fldChar w:fldCharType="separate"/>
      </w:r>
      <w:r w:rsidRPr="00FF50C3">
        <w:rPr>
          <w:noProof/>
        </w:rPr>
        <w:t>[</w:t>
      </w:r>
      <w:hyperlink w:anchor="_ENREF_26" w:tooltip="Harner, 2013 #606" w:history="1">
        <w:r w:rsidRPr="00FF50C3">
          <w:rPr>
            <w:noProof/>
          </w:rPr>
          <w:t>26</w:t>
        </w:r>
      </w:hyperlink>
      <w:r w:rsidRPr="00FF50C3">
        <w:rPr>
          <w:noProof/>
        </w:rPr>
        <w:t>]</w:t>
      </w:r>
      <w:r w:rsidRPr="00FF50C3">
        <w:fldChar w:fldCharType="end"/>
      </w:r>
      <w:r w:rsidRPr="00FF50C3">
        <w:t xml:space="preserve">. FBDD using NMR spectroscopy has been successful in some drug </w:t>
      </w:r>
      <w:r w:rsidRPr="00FF50C3">
        <w:lastRenderedPageBreak/>
        <w:t xml:space="preserve">discovery projects and several drug candidates and potent inhibitors have been developed using this approach </w:t>
      </w:r>
      <w:r w:rsidRPr="00FF50C3">
        <w:fldChar w:fldCharType="begin">
          <w:fldData xml:space="preserve">PEVuZE5vdGU+PENpdGU+PEF1dGhvcj5FcmxhbnNvbjwvQXV0aG9yPjxZZWFyPjIwMTY8L1llYXI+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=
</w:fldData>
        </w:fldChar>
      </w:r>
      <w:r w:rsidRPr="00FF50C3">
        <w:instrText xml:space="preserve"> ADDIN EN.CITE </w:instrText>
      </w:r>
      <w:r w:rsidRPr="00FF50C3">
        <w:fldChar w:fldCharType="begin">
          <w:fldData xml:space="preserve">PEVuZE5vdGU+PENpdGU+PEF1dGhvcj5FcmxhbnNvbjwvQXV0aG9yPjxZZWFyPjIwMTY8L1llYXI+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=
</w:fldData>
        </w:fldChar>
      </w:r>
      <w:r w:rsidRPr="00FF50C3">
        <w:instrText xml:space="preserve"> ADDIN EN.CITE.DATA </w:instrText>
      </w:r>
      <w:r w:rsidRPr="00FF50C3">
        <w:fldChar w:fldCharType="end"/>
      </w:r>
      <w:r w:rsidRPr="00FF50C3">
        <w:fldChar w:fldCharType="separate"/>
      </w:r>
      <w:r w:rsidR="003F0D62" w:rsidRPr="00FF50C3">
        <w:rPr>
          <w:noProof/>
        </w:rPr>
        <w:t>[27–30</w:t>
      </w:r>
      <w:r w:rsidRPr="00FF50C3">
        <w:rPr>
          <w:noProof/>
        </w:rPr>
        <w:t>]</w:t>
      </w:r>
      <w:r w:rsidRPr="00FF50C3">
        <w:fldChar w:fldCharType="end"/>
      </w:r>
      <w:r w:rsidRPr="00FF50C3">
        <w:t xml:space="preserve">. This approach has been described in several reviews </w:t>
      </w:r>
      <w:r w:rsidRPr="00FF50C3">
        <w:fldChar w:fldCharType="begin">
          <w:fldData xml:space="preserve">PEVuZE5vdGU+PENpdGU+PEF1dGhvcj5FcmxhbnNvbjwvQXV0aG9yPjxZZWFyPjIwMTY8L1llYXI+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</w:fldData>
        </w:fldChar>
      </w:r>
      <w:r w:rsidRPr="00FF50C3">
        <w:instrText xml:space="preserve"> ADDIN EN.CITE </w:instrText>
      </w:r>
      <w:r w:rsidRPr="00FF50C3">
        <w:fldChar w:fldCharType="begin">
          <w:fldData xml:space="preserve">PEVuZE5vdGU+PENpdGU+PEF1dGhvcj5FcmxhbnNvbjwvQXV0aG9yPjxZZWFyPjIwMTY8L1llYXI+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</w:fldData>
        </w:fldChar>
      </w:r>
      <w:r w:rsidRPr="00FF50C3">
        <w:instrText xml:space="preserve"> ADDIN EN.CITE.DATA </w:instrText>
      </w:r>
      <w:r w:rsidRPr="00FF50C3">
        <w:fldChar w:fldCharType="end"/>
      </w:r>
      <w:r w:rsidRPr="00FF50C3">
        <w:fldChar w:fldCharType="separate"/>
      </w:r>
      <w:r w:rsidR="003F0D62" w:rsidRPr="00FF50C3">
        <w:rPr>
          <w:noProof/>
        </w:rPr>
        <w:t>[20,24–27,31–38</w:t>
      </w:r>
      <w:r w:rsidRPr="00FF50C3">
        <w:rPr>
          <w:noProof/>
        </w:rPr>
        <w:t>]</w:t>
      </w:r>
      <w:r w:rsidRPr="00FF50C3">
        <w:fldChar w:fldCharType="end"/>
      </w:r>
      <w:r w:rsidRPr="00FF50C3">
        <w:t xml:space="preserve"> and will not be discussed here. Herein, we describe challenges of NMR technique in target-based drug discovery. We also show that NMR will play a critical role in the target-based drug discovery.</w:t>
      </w:r>
      <w:r w:rsidR="003F0D62" w:rsidRPr="00FF50C3">
        <w:t xml:space="preserve"> </w:t>
      </w:r>
    </w:p>
    <w:p w14:paraId="681F2BA2" w14:textId="77777777" w:rsidR="004067F0" w:rsidRPr="00FF50C3" w:rsidRDefault="004067F0" w:rsidP="003F0D62">
      <w:pPr>
        <w:pStyle w:val="MDPI21heading1"/>
      </w:pPr>
      <w:r w:rsidRPr="00FF50C3">
        <w:t xml:space="preserve">2. Challenges of NMR in </w:t>
      </w:r>
      <w:r w:rsidR="003F0D62" w:rsidRPr="00FF50C3">
        <w:t>Drug Discove</w:t>
      </w:r>
      <w:bookmarkStart w:id="0" w:name="_GoBack"/>
      <w:bookmarkEnd w:id="0"/>
      <w:r w:rsidR="003F0D62" w:rsidRPr="00FF50C3">
        <w:t>ry</w:t>
      </w:r>
    </w:p>
    <w:p w14:paraId="0ED9D2A7" w14:textId="5B54AC59" w:rsidR="004067F0" w:rsidRPr="00FF50C3" w:rsidRDefault="004067F0" w:rsidP="00ED2F4A">
      <w:pPr>
        <w:pStyle w:val="MDPI31text"/>
        <w:spacing w:after="240"/>
        <w:rPr>
          <w:color w:val="auto"/>
        </w:rPr>
      </w:pPr>
      <w:r w:rsidRPr="00FF50C3">
        <w:t xml:space="preserve">In a target-based drug discovery process, NMR can play important roles in the early hit identification stage </w:t>
      </w:r>
      <w:r w:rsidRPr="00FF50C3">
        <w:fldChar w:fldCharType="begin"/>
      </w:r>
      <w:r w:rsidRPr="00FF50C3">
        <w:instrText xml:space="preserve"> ADDIN EN.CITE &lt;EndNote&gt;&lt;Cite&gt;&lt;Author&gt;Huth&lt;/Author&gt;&lt;Year&gt;2002&lt;/Year&gt;&lt;RecNum&gt;44&lt;/RecNum&gt;&lt;DisplayText&gt;[37]&lt;/DisplayText&gt;&lt;record&gt;&lt;rec-number&gt;44&lt;/rec-number&gt;&lt;foreign-keys&gt;&lt;key app="EN" db-id="sxa9a0v250x0w6es0d9ptttkff2tt00tsptf"&gt;44&lt;/key&gt;&lt;/foreign-keys&gt;&lt;ref-type name="Journal Article"&gt;17&lt;/ref-type&gt;&lt;contributors&gt;&lt;authors&gt;&lt;author&gt;Huth, J. R.&lt;/author&gt;&lt;author&gt;Sun, C.&lt;/author&gt;&lt;/authors&gt;&lt;/contributors&gt;&lt;auth-address&gt;Global Pharmaceutical Research and Development, Abbott Park, IL 60064, USA. jeff.huth@abbott.com&lt;/auth-address&gt;&lt;titles&gt;&lt;title&gt;Utility of NMR in lead optimization: fragment-based approaches&lt;/title&gt;&lt;secondary-title&gt;Comb Chem High Throughput Screen&lt;/secondary-title&gt;&lt;/titles&gt;&lt;periodical&gt;&lt;full-title&gt;Comb Chem High Throughput Screen&lt;/full-title&gt;&lt;/periodical&gt;&lt;pages&gt;631-43&lt;/pages&gt;&lt;volume&gt;5&lt;/volume&gt;&lt;number&gt;8&lt;/number&gt;&lt;edition&gt;2002/12/10&lt;/edition&gt;&lt;keywords&gt;&lt;keyword&gt;Animals&lt;/keyword&gt;&lt;keyword&gt;Binding Sites&lt;/keyword&gt;&lt;keyword&gt;Chemistry, Pharmaceutical&lt;/keyword&gt;&lt;keyword&gt;Computer-Aided Design&lt;/keyword&gt;&lt;keyword&gt;*Drug Design&lt;/keyword&gt;&lt;keyword&gt;Drug Evaluation, Preclinical/*methods&lt;/keyword&gt;&lt;keyword&gt;Ligands&lt;/keyword&gt;&lt;keyword&gt;Models, Molecular&lt;/keyword&gt;&lt;keyword&gt;Nuclear Magnetic Resonance, Biomolecular/*methods&lt;/keyword&gt;&lt;keyword&gt;*Pharmacokinetics&lt;/keyword&gt;&lt;keyword&gt;Rats&lt;/keyword&gt;&lt;keyword&gt;Structure-Activity Relationship&lt;/keyword&gt;&lt;/keywords&gt;&lt;dates&gt;&lt;year&gt;2002&lt;/year&gt;&lt;pub-dates&gt;&lt;date&gt;Dec&lt;/date&gt;&lt;/pub-dates&gt;&lt;/dates&gt;&lt;isbn&gt;1386-2073 (Print)&amp;#xD;1386-2073 (Linking)&lt;/isbn&gt;&lt;accession-num&gt;12470260&lt;/accession-num&gt;&lt;urls&gt;&lt;related-urls&gt;&lt;url&gt;http://www.ncbi.nlm.nih.gov/pubmed/12470260&lt;/url&gt;&lt;/related-urls&gt;&lt;/urls&gt;&lt;language&gt;eng&lt;/language&gt;&lt;/record&gt;&lt;/Cite&gt;&lt;/EndNote&gt;</w:instrText>
      </w:r>
      <w:r w:rsidRPr="00FF50C3">
        <w:fldChar w:fldCharType="separate"/>
      </w:r>
      <w:r w:rsidRPr="00FF50C3">
        <w:rPr>
          <w:noProof/>
        </w:rPr>
        <w:t>[</w:t>
      </w:r>
      <w:hyperlink w:anchor="_ENREF_37" w:tooltip="Huth, 2002 #44" w:history="1">
        <w:r w:rsidRPr="00FF50C3">
          <w:rPr>
            <w:noProof/>
          </w:rPr>
          <w:t>37</w:t>
        </w:r>
      </w:hyperlink>
      <w:r w:rsidRPr="00FF50C3">
        <w:rPr>
          <w:noProof/>
        </w:rPr>
        <w:t>]</w:t>
      </w:r>
      <w:r w:rsidRPr="00FF50C3">
        <w:fldChar w:fldCharType="end"/>
      </w:r>
      <w:r w:rsidRPr="00FF50C3">
        <w:t xml:space="preserve"> (Figure 1a) while NMR might be useful for testing target-inhibitor interactions at the late stage of the drug development to confirm protein and lead interactions in the living cells </w:t>
      </w:r>
      <w:r w:rsidRPr="00FF50C3">
        <w:fldChar w:fldCharType="begin">
          <w:fldData xml:space="preserve">PEVuZE5vdGU+PENpdGU+PEF1dGhvcj5MdWNoaW5hdDwvQXV0aG9yPjxZZWFyPjIwMTc8L1llYXI+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=
</w:fldData>
        </w:fldChar>
      </w:r>
      <w:r w:rsidRPr="00FF50C3">
        <w:instrText xml:space="preserve"> ADDIN EN.CITE </w:instrText>
      </w:r>
      <w:r w:rsidRPr="00FF50C3">
        <w:fldChar w:fldCharType="begin">
          <w:fldData xml:space="preserve">PEVuZE5vdGU+PENpdGU+PEF1dGhvcj5MdWNoaW5hdDwvQXV0aG9yPjxZZWFyPjIwMTc8L1llYXI+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=
</w:fldData>
        </w:fldChar>
      </w:r>
      <w:r w:rsidRPr="00FF50C3">
        <w:instrText xml:space="preserve"> ADDIN EN.CITE.DATA </w:instrText>
      </w:r>
      <w:r w:rsidRPr="00FF50C3">
        <w:fldChar w:fldCharType="end"/>
      </w:r>
      <w:r w:rsidRPr="00FF50C3">
        <w:fldChar w:fldCharType="separate"/>
      </w:r>
      <w:r w:rsidR="003F0D62" w:rsidRPr="00FF50C3">
        <w:rPr>
          <w:noProof/>
        </w:rPr>
        <w:t>[39,40</w:t>
      </w:r>
      <w:r w:rsidRPr="00FF50C3">
        <w:rPr>
          <w:noProof/>
        </w:rPr>
        <w:t>]</w:t>
      </w:r>
      <w:r w:rsidRPr="00FF50C3">
        <w:fldChar w:fldCharType="end"/>
      </w:r>
      <w:r w:rsidRPr="00FF50C3">
        <w:t xml:space="preserve">. Any NMR experiment (ligand-observed or protein-observed experiments) </w:t>
      </w:r>
      <w:r w:rsidRPr="00FF50C3">
        <w:fldChar w:fldCharType="begin">
          <w:fldData xml:space="preserve">PEVuZE5vdGU+PENpdGU+PEF1dGhvcj5BZ3VpcnJlPC9BdXRob3I+PFllYXI+MjAwMTwvWWVhcj48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</w:fldData>
        </w:fldChar>
      </w:r>
      <w:r w:rsidRPr="00FF50C3">
        <w:instrText xml:space="preserve"> ADDIN EN.CITE </w:instrText>
      </w:r>
      <w:r w:rsidRPr="00FF50C3">
        <w:fldChar w:fldCharType="begin">
          <w:fldData xml:space="preserve">PEVuZE5vdGU+PENpdGU+PEF1dGhvcj5BZ3VpcnJlPC9BdXRob3I+PFllYXI+MjAwMTwvWWVhcj48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</w:fldData>
        </w:fldChar>
      </w:r>
      <w:r w:rsidRPr="00FF50C3">
        <w:instrText xml:space="preserve"> ADDIN EN.CITE.DATA </w:instrText>
      </w:r>
      <w:r w:rsidRPr="00FF50C3">
        <w:fldChar w:fldCharType="end"/>
      </w:r>
      <w:r w:rsidRPr="00FF50C3">
        <w:fldChar w:fldCharType="separate"/>
      </w:r>
      <w:r w:rsidR="003F0D62" w:rsidRPr="00FF50C3">
        <w:rPr>
          <w:noProof/>
        </w:rPr>
        <w:t>[41–43</w:t>
      </w:r>
      <w:r w:rsidRPr="00FF50C3">
        <w:rPr>
          <w:noProof/>
        </w:rPr>
        <w:t>]</w:t>
      </w:r>
      <w:r w:rsidRPr="00FF50C3">
        <w:fldChar w:fldCharType="end"/>
      </w:r>
      <w:r w:rsidRPr="00FF50C3">
        <w:t xml:space="preserve"> that can probe protein and ligand interactions will be able to </w:t>
      </w:r>
      <w:r w:rsidR="00CA7E18" w:rsidRPr="00FF50C3">
        <w:t xml:space="preserve">play the </w:t>
      </w:r>
      <w:r w:rsidRPr="00FF50C3">
        <w:t>aforementioned roles (Table 1). It has been noted that suitable types of experiments can be chosen based on the ligand binding affinities, the experimental purposes, and sizes of the target proteins. Sample preparation is the key step in NMR studies before the experiments are carried out (Figure 1b). For most of the protein-</w:t>
      </w:r>
      <w:r w:rsidR="00CA7E18" w:rsidRPr="00FF50C3">
        <w:t>observ</w:t>
      </w:r>
      <w:r w:rsidR="00712597" w:rsidRPr="00FF50C3">
        <w:rPr>
          <w:rFonts w:eastAsiaTheme="minorEastAsia"/>
          <w:lang w:eastAsia="zh-CN"/>
        </w:rPr>
        <w:t>ed</w:t>
      </w:r>
      <w:r w:rsidR="00CA7E18" w:rsidRPr="00FF50C3">
        <w:t xml:space="preserve"> </w:t>
      </w:r>
      <w:r w:rsidRPr="00FF50C3">
        <w:t xml:space="preserve">heteronuclear experiments, isotopically labeled proteins are required. In addition, it would be ideal if the sample </w:t>
      </w:r>
      <w:r w:rsidR="00CA7E18" w:rsidRPr="00FF50C3">
        <w:t xml:space="preserve">were </w:t>
      </w:r>
      <w:r w:rsidRPr="00FF50C3">
        <w:t xml:space="preserve">stable under the experimental conditions. </w:t>
      </w:r>
      <w:r w:rsidRPr="00FF50C3">
        <w:rPr>
          <w:color w:val="auto"/>
        </w:rPr>
        <w:t xml:space="preserve">In summary, the challenges of NMR in drug discovery mainly include sample preparation, protein stability, and spectral quality of the target protein. Such challenges which are also applicable to membrane proteins whose folding in different systems will not be discussed in this review. </w:t>
      </w:r>
    </w:p>
    <w:tbl>
      <w:tblPr>
        <w:tblW w:w="0" w:type="auto"/>
        <w:jc w:val="center"/>
        <w:tblLook w:val="0000" w:firstRow="0" w:lastRow="0" w:firstColumn="0" w:lastColumn="0" w:noHBand="0" w:noVBand="0"/>
      </w:tblPr>
      <w:tblGrid>
        <w:gridCol w:w="3277"/>
        <w:gridCol w:w="4416"/>
      </w:tblGrid>
      <w:tr w:rsidR="003D34E1" w:rsidRPr="00FF50C3" w14:paraId="3393CEA1" w14:textId="77777777" w:rsidTr="003D34E1">
        <w:trPr>
          <w:jc w:val="center"/>
        </w:trPr>
        <w:tc>
          <w:tcPr>
            <w:tcW w:w="0" w:type="auto"/>
            <w:shd w:val="clear" w:color="auto" w:fill="auto"/>
            <w:vAlign w:val="bottom"/>
          </w:tcPr>
          <w:p w14:paraId="557305B7" w14:textId="77777777" w:rsidR="003D34E1" w:rsidRPr="00FF50C3" w:rsidRDefault="003D34E1" w:rsidP="00A723E2">
            <w:pPr>
              <w:pStyle w:val="MDPI52figure"/>
              <w:rPr>
                <w:color w:val="auto"/>
              </w:rPr>
            </w:pPr>
            <w:r w:rsidRPr="00FF50C3">
              <w:rPr>
                <w:noProof/>
                <w:snapToGrid/>
                <w:lang w:eastAsia="zh-CN" w:bidi="ar-SA"/>
              </w:rPr>
              <w:drawing>
                <wp:inline distT="0" distB="0" distL="0" distR="0" wp14:anchorId="4F9BFEFA" wp14:editId="1186B342">
                  <wp:extent cx="1944000" cy="3348353"/>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000" cy="3348353"/>
                          </a:xfrm>
                          <a:prstGeom prst="rect">
                            <a:avLst/>
                          </a:prstGeom>
                          <a:noFill/>
                          <a:ln>
                            <a:noFill/>
                          </a:ln>
                        </pic:spPr>
                      </pic:pic>
                    </a:graphicData>
                  </a:graphic>
                </wp:inline>
              </w:drawing>
            </w:r>
          </w:p>
        </w:tc>
        <w:tc>
          <w:tcPr>
            <w:tcW w:w="0" w:type="auto"/>
            <w:shd w:val="clear" w:color="auto" w:fill="auto"/>
            <w:vAlign w:val="bottom"/>
          </w:tcPr>
          <w:p w14:paraId="38AF2E66" w14:textId="77777777" w:rsidR="003D34E1" w:rsidRPr="00FF50C3" w:rsidRDefault="003D34E1" w:rsidP="00A723E2">
            <w:pPr>
              <w:pStyle w:val="MDPI52figure"/>
              <w:rPr>
                <w:color w:val="auto"/>
              </w:rPr>
            </w:pPr>
            <w:r w:rsidRPr="00FF50C3">
              <w:rPr>
                <w:noProof/>
                <w:lang w:eastAsia="zh-CN" w:bidi="ar-SA"/>
              </w:rPr>
              <w:drawing>
                <wp:inline distT="0" distB="0" distL="0" distR="0" wp14:anchorId="21A12AD4" wp14:editId="33776311">
                  <wp:extent cx="2664000" cy="3472302"/>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95"/>
                          <a:stretch/>
                        </pic:blipFill>
                        <pic:spPr bwMode="auto">
                          <a:xfrm>
                            <a:off x="0" y="0"/>
                            <a:ext cx="2664000" cy="34723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34E1" w:rsidRPr="00FF50C3" w14:paraId="166B744C" w14:textId="77777777" w:rsidTr="003D34E1">
        <w:trPr>
          <w:jc w:val="center"/>
        </w:trPr>
        <w:tc>
          <w:tcPr>
            <w:tcW w:w="0" w:type="auto"/>
            <w:shd w:val="clear" w:color="auto" w:fill="auto"/>
            <w:vAlign w:val="bottom"/>
          </w:tcPr>
          <w:p w14:paraId="486ACC95" w14:textId="77777777" w:rsidR="003D34E1" w:rsidRPr="00FF50C3" w:rsidRDefault="003D34E1" w:rsidP="00ED2F4A">
            <w:pPr>
              <w:pStyle w:val="MDPI31text"/>
              <w:spacing w:line="240" w:lineRule="auto"/>
              <w:ind w:firstLine="0"/>
              <w:jc w:val="center"/>
              <w:rPr>
                <w:color w:val="auto"/>
              </w:rPr>
            </w:pPr>
            <w:r w:rsidRPr="00FF50C3">
              <w:rPr>
                <w:color w:val="auto"/>
              </w:rPr>
              <w:t>(</w:t>
            </w:r>
            <w:r w:rsidRPr="00FF50C3">
              <w:rPr>
                <w:b/>
                <w:noProof/>
                <w:color w:val="auto"/>
              </w:rPr>
              <w:t>a</w:t>
            </w:r>
            <w:r w:rsidRPr="00FF50C3">
              <w:rPr>
                <w:color w:val="auto"/>
              </w:rPr>
              <w:t>)</w:t>
            </w:r>
          </w:p>
        </w:tc>
        <w:tc>
          <w:tcPr>
            <w:tcW w:w="0" w:type="auto"/>
            <w:shd w:val="clear" w:color="auto" w:fill="auto"/>
            <w:vAlign w:val="bottom"/>
          </w:tcPr>
          <w:p w14:paraId="44373EA7" w14:textId="77777777" w:rsidR="003D34E1" w:rsidRPr="00FF50C3" w:rsidRDefault="003D34E1" w:rsidP="00ED2F4A">
            <w:pPr>
              <w:pStyle w:val="MDPI31text"/>
              <w:spacing w:line="240" w:lineRule="auto"/>
              <w:ind w:firstLine="0"/>
              <w:jc w:val="center"/>
              <w:rPr>
                <w:color w:val="auto"/>
              </w:rPr>
            </w:pPr>
            <w:r w:rsidRPr="00FF50C3">
              <w:rPr>
                <w:color w:val="auto"/>
              </w:rPr>
              <w:t>(</w:t>
            </w:r>
            <w:r w:rsidRPr="00FF50C3">
              <w:rPr>
                <w:b/>
                <w:noProof/>
                <w:color w:val="auto"/>
              </w:rPr>
              <w:t>b</w:t>
            </w:r>
            <w:r w:rsidRPr="00FF50C3">
              <w:rPr>
                <w:color w:val="auto"/>
              </w:rPr>
              <w:t>)</w:t>
            </w:r>
          </w:p>
        </w:tc>
      </w:tr>
    </w:tbl>
    <w:p w14:paraId="3359431B" w14:textId="6CACC86B" w:rsidR="004067F0" w:rsidRPr="00FF50C3" w:rsidRDefault="004067F0" w:rsidP="003F0D62">
      <w:pPr>
        <w:pStyle w:val="MDPI51figurecaption"/>
        <w:rPr>
          <w:spacing w:val="-2"/>
        </w:rPr>
      </w:pPr>
      <w:r w:rsidRPr="00FF50C3">
        <w:rPr>
          <w:b/>
          <w:spacing w:val="-2"/>
        </w:rPr>
        <w:t>Figure 1.</w:t>
      </w:r>
      <w:r w:rsidRPr="00FF50C3">
        <w:rPr>
          <w:spacing w:val="-2"/>
        </w:rPr>
        <w:t xml:space="preserve"> NMR in drug discovery. (</w:t>
      </w:r>
      <w:r w:rsidRPr="00FF50C3">
        <w:rPr>
          <w:b/>
          <w:spacing w:val="-2"/>
        </w:rPr>
        <w:t>a</w:t>
      </w:r>
      <w:r w:rsidRPr="00FF50C3">
        <w:rPr>
          <w:spacing w:val="-2"/>
        </w:rPr>
        <w:t>) A simplified flowchart in drug discovery process. When a target is defined, a couple of steps will be gone through in the drug discovery. NMR spectroscopy is useful and plays important roles in the early stage, which is highlighted with blue arrows</w:t>
      </w:r>
      <w:r w:rsidR="00ED2F4A" w:rsidRPr="00FF50C3">
        <w:rPr>
          <w:spacing w:val="-2"/>
        </w:rPr>
        <w:t>;</w:t>
      </w:r>
      <w:r w:rsidRPr="00FF50C3">
        <w:rPr>
          <w:spacing w:val="-2"/>
        </w:rPr>
        <w:t xml:space="preserve"> (</w:t>
      </w:r>
      <w:r w:rsidRPr="00FF50C3">
        <w:rPr>
          <w:b/>
          <w:spacing w:val="-2"/>
        </w:rPr>
        <w:t>b</w:t>
      </w:r>
      <w:r w:rsidRPr="00FF50C3">
        <w:rPr>
          <w:spacing w:val="-2"/>
        </w:rPr>
        <w:t xml:space="preserve">) </w:t>
      </w:r>
      <w:proofErr w:type="gramStart"/>
      <w:r w:rsidRPr="00FF50C3">
        <w:rPr>
          <w:spacing w:val="-2"/>
        </w:rPr>
        <w:t>A</w:t>
      </w:r>
      <w:proofErr w:type="gramEnd"/>
      <w:r w:rsidRPr="00FF50C3">
        <w:rPr>
          <w:spacing w:val="-2"/>
        </w:rPr>
        <w:t xml:space="preserve"> flowchart for the procedures in protein NMR studies. There are several challenging and time-consuming steps from target gene cloning to target-ligand complex structural determination, which include target protein purification, resonance assignment, and structure determination. The challenging steps are highlighted with red arrows. </w:t>
      </w:r>
    </w:p>
    <w:p w14:paraId="6033A230" w14:textId="77777777" w:rsidR="00CA7E18" w:rsidRPr="00FF50C3" w:rsidRDefault="00CA7E18" w:rsidP="003F0D62">
      <w:pPr>
        <w:pStyle w:val="MDPI22heading2"/>
      </w:pPr>
    </w:p>
    <w:p w14:paraId="291C18BB" w14:textId="15734C98" w:rsidR="004067F0" w:rsidRPr="00FF50C3" w:rsidRDefault="004067F0" w:rsidP="003F0D62">
      <w:pPr>
        <w:pStyle w:val="MDPI22heading2"/>
      </w:pPr>
      <w:r w:rsidRPr="00FF50C3">
        <w:t xml:space="preserve">2.1. NMR </w:t>
      </w:r>
      <w:r w:rsidR="003F0D62" w:rsidRPr="00FF50C3">
        <w:t>Sample Preparation Challenges</w:t>
      </w:r>
    </w:p>
    <w:p w14:paraId="35ED8125" w14:textId="0E68A6B7" w:rsidR="004067F0" w:rsidRPr="00FF50C3" w:rsidRDefault="004067F0" w:rsidP="003F0D62">
      <w:pPr>
        <w:pStyle w:val="MDPI31text"/>
      </w:pPr>
      <w:r w:rsidRPr="00FF50C3">
        <w:lastRenderedPageBreak/>
        <w:t xml:space="preserve">NMR spectroscopy is a powerful tool to study protein structure and dynamics while challenges still remain for the targets with large molecular weight (&gt;30 </w:t>
      </w:r>
      <w:proofErr w:type="spellStart"/>
      <w:r w:rsidRPr="00FF50C3">
        <w:t>kDa</w:t>
      </w:r>
      <w:proofErr w:type="spellEnd"/>
      <w:r w:rsidRPr="00FF50C3">
        <w:t xml:space="preserve">) </w:t>
      </w:r>
      <w:r w:rsidRPr="00FF50C3">
        <w:fldChar w:fldCharType="begin"/>
      </w:r>
      <w:r w:rsidRPr="00FF50C3">
        <w:instrText xml:space="preserve"> ADDIN EN.CITE &lt;EndNote&gt;&lt;Cite&gt;&lt;Author&gt;Billeter&lt;/Author&gt;&lt;Year&gt;2008&lt;/Year&gt;&lt;RecNum&gt;752&lt;/RecNum&gt;&lt;DisplayText&gt;[3]&lt;/DisplayText&gt;&lt;record&gt;&lt;rec-number&gt;752&lt;/rec-number&gt;&lt;foreign-keys&gt;&lt;key app="EN" db-id="55ve205rsw2d2pedtso5t5vb0ae99setvrde"&gt;752&lt;/key&gt;&lt;/foreign-keys&gt;&lt;ref-type name="Journal Article"&gt;17&lt;/ref-type&gt;&lt;contributors&gt;&lt;authors&gt;&lt;author&gt;Billeter, M.&lt;/author&gt;&lt;author&gt;Wagner, G.&lt;/author&gt;&lt;author&gt;Wuthrich, K.&lt;/author&gt;&lt;/authors&gt;&lt;/contributors&gt;&lt;auth-address&gt;Department of Chemistry, University of Gothenburg, Box 462, 40530, Gothenburg, Sweden. martin.billeter@chem.gu.se&lt;/auth-address&gt;&lt;titles&gt;&lt;title&gt;Solution NMR structure determination of proteins revisited&lt;/title&gt;&lt;secondary-title&gt;J Biomol NMR&lt;/secondary-title&gt;&lt;alt-title&gt;Journal of biomolecular NMR&lt;/alt-title&gt;&lt;/titles&gt;&lt;periodical&gt;&lt;full-title&gt;J Biomol NMR&lt;/full-title&gt;&lt;/periodical&gt;&lt;alt-periodical&gt;&lt;full-title&gt;Journal of Biomolecular NMR&lt;/full-title&gt;&lt;/alt-periodical&gt;&lt;pages&gt;155-8&lt;/pages&gt;&lt;volume&gt;42&lt;/volume&gt;&lt;number&gt;3&lt;/number&gt;&lt;keywords&gt;&lt;keyword&gt;Biochemical Phenomena&lt;/keyword&gt;&lt;keyword&gt;Nuclear Magnetic Resonance, Biomolecular/*methods&lt;/keyword&gt;&lt;keyword&gt;Protein Conformation&lt;/keyword&gt;&lt;keyword&gt;Proteins/*chemistry/genetics&lt;/keyword&gt;&lt;keyword&gt;X-Ray Diffraction&lt;/keyword&gt;&lt;/keywords&gt;&lt;dates&gt;&lt;year&gt;2008&lt;/year&gt;&lt;pub-dates&gt;&lt;date&gt;Nov&lt;/date&gt;&lt;/pub-dates&gt;&lt;/dates&gt;&lt;isbn&gt;0925-2738 (Print)&amp;#xD;0925-2738 (Linking)&lt;/isbn&gt;&lt;accession-num&gt;18827972&lt;/accession-num&gt;&lt;urls&gt;&lt;related-urls&gt;&lt;url&gt;http://www.ncbi.nlm.nih.gov/pubmed/18827972&lt;/url&gt;&lt;/related-urls&gt;&lt;/urls&gt;&lt;custom2&gt;2748914&lt;/custom2&gt;&lt;electronic-resource-num&gt;10.1007/s10858-008-9277-8&lt;/electronic-resource-num&gt;&lt;/record&gt;&lt;/Cite&gt;&lt;/EndNote&gt;</w:instrText>
      </w:r>
      <w:r w:rsidRPr="00FF50C3">
        <w:fldChar w:fldCharType="separate"/>
      </w:r>
      <w:r w:rsidRPr="00FF50C3">
        <w:rPr>
          <w:noProof/>
        </w:rPr>
        <w:t>[</w:t>
      </w:r>
      <w:hyperlink w:anchor="_ENREF_3" w:tooltip="Billeter, 2008 #752" w:history="1">
        <w:r w:rsidRPr="00FF50C3">
          <w:rPr>
            <w:noProof/>
          </w:rPr>
          <w:t>3</w:t>
        </w:r>
      </w:hyperlink>
      <w:r w:rsidRPr="00FF50C3">
        <w:rPr>
          <w:noProof/>
        </w:rPr>
        <w:t>]</w:t>
      </w:r>
      <w:r w:rsidRPr="00FF50C3">
        <w:fldChar w:fldCharType="end"/>
      </w:r>
      <w:r w:rsidRPr="00FF50C3">
        <w:t>. For a target with low production yield, poor stability or poor spectra quality under the experimental conditions, it will</w:t>
      </w:r>
      <w:r w:rsidR="00FF34DC" w:rsidRPr="00FF50C3">
        <w:t xml:space="preserve"> also</w:t>
      </w:r>
      <w:r w:rsidRPr="00FF50C3">
        <w:t xml:space="preserve"> be challenging to apply NMR to the project. </w:t>
      </w:r>
    </w:p>
    <w:p w14:paraId="73803FA8" w14:textId="77777777" w:rsidR="004067F0" w:rsidRPr="00FF50C3" w:rsidRDefault="004067F0" w:rsidP="003F0D62">
      <w:pPr>
        <w:pStyle w:val="MDPI23heading3"/>
      </w:pPr>
      <w:r w:rsidRPr="00FF50C3">
        <w:t xml:space="preserve">2.1.1. Sample </w:t>
      </w:r>
      <w:r w:rsidR="003F0D62" w:rsidRPr="00FF50C3">
        <w:t>Preparation</w:t>
      </w:r>
    </w:p>
    <w:p w14:paraId="1A16FA5B" w14:textId="4F165033" w:rsidR="004067F0" w:rsidRPr="00FF50C3" w:rsidRDefault="004067F0" w:rsidP="003F0D62">
      <w:pPr>
        <w:pStyle w:val="MDPI31text"/>
        <w:rPr>
          <w:spacing w:val="-2"/>
        </w:rPr>
      </w:pPr>
      <w:r w:rsidRPr="00FF50C3">
        <w:rPr>
          <w:spacing w:val="-2"/>
        </w:rPr>
        <w:t xml:space="preserve">Sample preparation is the key step for NMR studies and it is one of the challenging steps for NMR studies. The commonly used system for protein preparation is the </w:t>
      </w:r>
      <w:r w:rsidRPr="00FF50C3">
        <w:rPr>
          <w:rFonts w:eastAsiaTheme="minorEastAsia"/>
          <w:i/>
          <w:spacing w:val="-2"/>
          <w:lang w:eastAsia="zh-CN"/>
        </w:rPr>
        <w:t>Escherichia coli</w:t>
      </w:r>
      <w:r w:rsidRPr="00FF50C3">
        <w:rPr>
          <w:i/>
          <w:spacing w:val="-2"/>
        </w:rPr>
        <w:t xml:space="preserve"> </w:t>
      </w:r>
      <w:r w:rsidRPr="00FF50C3">
        <w:rPr>
          <w:spacing w:val="-2"/>
        </w:rPr>
        <w:t>(</w:t>
      </w:r>
      <w:r w:rsidRPr="00FF50C3">
        <w:rPr>
          <w:i/>
          <w:spacing w:val="-2"/>
        </w:rPr>
        <w:t>E. coli</w:t>
      </w:r>
      <w:r w:rsidRPr="00FF50C3">
        <w:rPr>
          <w:spacing w:val="-2"/>
        </w:rPr>
        <w:t xml:space="preserve">) cells because of the low cost for cell growth and easy operational procedures </w:t>
      </w:r>
      <w:r w:rsidRPr="00FF50C3">
        <w:rPr>
          <w:spacing w:val="-2"/>
        </w:rPr>
        <w:fldChar w:fldCharType="begin">
          <w:fldData xml:space="preserve">PEVuZE5vdGU+PENpdGU+PEF1dGhvcj5HYXllbjwvQXV0aG9yPjxZZWFyPjIwMTI8L1llYXI+PFJl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</w:fldData>
        </w:fldChar>
      </w:r>
      <w:r w:rsidRPr="00FF50C3">
        <w:rPr>
          <w:spacing w:val="-2"/>
        </w:rPr>
        <w:instrText xml:space="preserve"> ADDIN EN.CITE </w:instrText>
      </w:r>
      <w:r w:rsidRPr="00FF50C3">
        <w:rPr>
          <w:spacing w:val="-2"/>
        </w:rPr>
        <w:fldChar w:fldCharType="begin">
          <w:fldData xml:space="preserve">PEVuZE5vdGU+PENpdGU+PEF1dGhvcj5HYXllbjwvQXV0aG9yPjxZZWFyPjIwMTI8L1llYXI+PFJl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003F0D62" w:rsidRPr="00FF50C3">
        <w:rPr>
          <w:noProof/>
          <w:spacing w:val="-2"/>
        </w:rPr>
        <w:t>[44,45</w:t>
      </w:r>
      <w:r w:rsidRPr="00FF50C3">
        <w:rPr>
          <w:noProof/>
          <w:spacing w:val="-2"/>
        </w:rPr>
        <w:t>]</w:t>
      </w:r>
      <w:r w:rsidRPr="00FF50C3">
        <w:rPr>
          <w:spacing w:val="-2"/>
        </w:rPr>
        <w:fldChar w:fldCharType="end"/>
      </w:r>
      <w:r w:rsidRPr="00FF50C3">
        <w:rPr>
          <w:spacing w:val="-2"/>
        </w:rPr>
        <w:t xml:space="preserve">. Isotopic labeling of a target protein can be easily achieved with relatively low cost. Most NMR studies are using protein samples produced from </w:t>
      </w:r>
      <w:r w:rsidRPr="00FF50C3">
        <w:rPr>
          <w:i/>
          <w:spacing w:val="-2"/>
        </w:rPr>
        <w:t>E.</w:t>
      </w:r>
      <w:r w:rsidR="00ED2F4A" w:rsidRPr="00FF50C3">
        <w:rPr>
          <w:i/>
          <w:spacing w:val="-2"/>
        </w:rPr>
        <w:t xml:space="preserve"> </w:t>
      </w:r>
      <w:r w:rsidRPr="00FF50C3">
        <w:rPr>
          <w:i/>
          <w:spacing w:val="-2"/>
        </w:rPr>
        <w:t>coli</w:t>
      </w:r>
      <w:r w:rsidRPr="00FF50C3">
        <w:rPr>
          <w:spacing w:val="-2"/>
        </w:rPr>
        <w:t xml:space="preserve">. Some drug targets such as kinases, receptors, and ion channels are very difficult to be produced from </w:t>
      </w:r>
      <w:r w:rsidRPr="00FF50C3">
        <w:rPr>
          <w:i/>
          <w:spacing w:val="-2"/>
        </w:rPr>
        <w:t>E. coli</w:t>
      </w:r>
      <w:r w:rsidRPr="00FF50C3">
        <w:rPr>
          <w:spacing w:val="-2"/>
        </w:rPr>
        <w:t xml:space="preserve"> cells due to their large size or requirement of post modifications such as phosphorylation and </w:t>
      </w:r>
      <w:proofErr w:type="spellStart"/>
      <w:r w:rsidRPr="00FF50C3">
        <w:rPr>
          <w:spacing w:val="-2"/>
        </w:rPr>
        <w:t>palmitoylation</w:t>
      </w:r>
      <w:proofErr w:type="spellEnd"/>
      <w:r w:rsidRPr="00FF50C3">
        <w:rPr>
          <w:spacing w:val="-2"/>
        </w:rPr>
        <w:t xml:space="preserve">. Other </w:t>
      </w:r>
      <w:r w:rsidR="00124629" w:rsidRPr="00FF50C3">
        <w:rPr>
          <w:spacing w:val="-2"/>
        </w:rPr>
        <w:t xml:space="preserve">protein expression </w:t>
      </w:r>
      <w:r w:rsidRPr="00FF50C3">
        <w:rPr>
          <w:spacing w:val="-2"/>
        </w:rPr>
        <w:t xml:space="preserve">systems include yeast </w:t>
      </w:r>
      <w:r w:rsidRPr="00FF50C3">
        <w:rPr>
          <w:spacing w:val="-2"/>
        </w:rPr>
        <w:fldChar w:fldCharType="begin">
          <w:fldData xml:space="preserve">PEVuZE5vdGU+PENpdGU+PEF1dGhvcj5Xb29kPC9BdXRob3I+PFllYXI+MTk5OTwvWWVhcj48UmVj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</w:fldData>
        </w:fldChar>
      </w:r>
      <w:r w:rsidRPr="00FF50C3">
        <w:rPr>
          <w:spacing w:val="-2"/>
        </w:rPr>
        <w:instrText xml:space="preserve"> ADDIN EN.CITE </w:instrText>
      </w:r>
      <w:r w:rsidRPr="00FF50C3">
        <w:rPr>
          <w:spacing w:val="-2"/>
        </w:rPr>
        <w:fldChar w:fldCharType="begin">
          <w:fldData xml:space="preserve">PEVuZE5vdGU+PENpdGU+PEF1dGhvcj5Xb29kPC9BdXRob3I+PFllYXI+MTk5OTwvWWVhcj48UmVj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Pr="00FF50C3">
        <w:rPr>
          <w:noProof/>
          <w:spacing w:val="-2"/>
        </w:rPr>
        <w:t>[</w:t>
      </w:r>
      <w:hyperlink w:anchor="_ENREF_46" w:tooltip="Wood, 1999 #352" w:history="1">
        <w:r w:rsidRPr="00FF50C3">
          <w:rPr>
            <w:noProof/>
            <w:spacing w:val="-2"/>
          </w:rPr>
          <w:t>46</w:t>
        </w:r>
      </w:hyperlink>
      <w:r w:rsidRPr="00FF50C3">
        <w:rPr>
          <w:noProof/>
          <w:spacing w:val="-2"/>
        </w:rPr>
        <w:t>]</w:t>
      </w:r>
      <w:r w:rsidRPr="00FF50C3">
        <w:rPr>
          <w:spacing w:val="-2"/>
        </w:rPr>
        <w:fldChar w:fldCharType="end"/>
      </w:r>
      <w:r w:rsidRPr="00FF50C3">
        <w:rPr>
          <w:spacing w:val="-2"/>
        </w:rPr>
        <w:t xml:space="preserve">, insect cells </w:t>
      </w:r>
      <w:r w:rsidRPr="00FF50C3">
        <w:rPr>
          <w:spacing w:val="-2"/>
        </w:rPr>
        <w:fldChar w:fldCharType="begin"/>
      </w:r>
      <w:r w:rsidRPr="00FF50C3">
        <w:rPr>
          <w:spacing w:val="-2"/>
        </w:rPr>
        <w:instrText xml:space="preserve"> ADDIN EN.CITE &lt;EndNote&gt;&lt;Cite&gt;&lt;Author&gt;Vajpai&lt;/Author&gt;&lt;Year&gt;2008&lt;/Year&gt;&lt;RecNum&gt;51&lt;/RecNum&gt;&lt;DisplayText&gt;[47]&lt;/DisplayText&gt;&lt;record&gt;&lt;rec-number&gt;51&lt;/rec-number&gt;&lt;foreign-keys&gt;&lt;key app="EN" db-id="sxa9a0v250x0w6es0d9ptttkff2tt00tsptf"&gt;51&lt;/key&gt;&lt;/foreign-keys&gt;&lt;ref-type name="Journal Article"&gt;17&lt;/ref-type&gt;&lt;contributors&gt;&lt;authors&gt;&lt;author&gt;Vajpai, Navratna&lt;/author&gt;&lt;author&gt;Strauss, André&lt;/author&gt;&lt;author&gt;Fendrich, Gabriele&lt;/author&gt;&lt;author&gt;Cowan-Jacob, Sandra W.&lt;/author&gt;&lt;author&gt;Manley, Paul W.&lt;/author&gt;&lt;author&gt;Grzesiek, Stephan&lt;/author&gt;&lt;author&gt;Jahnke, Wolfgang&lt;/author&gt;&lt;/authors&gt;&lt;/contributors&gt;&lt;titles&gt;&lt;title&gt;Solution Conformations and Dynamics of ABL Kinase-Inhibitor Complexes Determined by NMR Substantiate the Different Binding Modes of Imatinib/Nilotinib and Dasatinib&lt;/title&gt;&lt;secondary-title&gt;Journal of Biological Chemistry&lt;/secondary-title&gt;&lt;/titles&gt;&lt;periodical&gt;&lt;full-title&gt;Journal of Biological Chemistry&lt;/full-title&gt;&lt;/periodical&gt;&lt;pages&gt;18292-18302&lt;/pages&gt;&lt;volume&gt;283&lt;/volume&gt;&lt;number&gt;26&lt;/number&gt;&lt;dates&gt;&lt;year&gt;2008&lt;/year&gt;&lt;pub-dates&gt;&lt;date&gt;June 27, 2008&lt;/date&gt;&lt;/pub-dates&gt;&lt;/dates&gt;&lt;urls&gt;&lt;related-urls&gt;&lt;url&gt;http://www.jbc.org/content/283/26/18292.abstract&lt;/url&gt;&lt;/related-urls&gt;&lt;/urls&gt;&lt;electronic-resource-num&gt;10.1074/jbc.M801337200&lt;/electronic-resource-num&gt;&lt;/record&gt;&lt;/Cite&gt;&lt;/EndNote&gt;</w:instrText>
      </w:r>
      <w:r w:rsidRPr="00FF50C3">
        <w:rPr>
          <w:spacing w:val="-2"/>
        </w:rPr>
        <w:fldChar w:fldCharType="separate"/>
      </w:r>
      <w:r w:rsidRPr="00FF50C3">
        <w:rPr>
          <w:noProof/>
          <w:spacing w:val="-2"/>
        </w:rPr>
        <w:t>[</w:t>
      </w:r>
      <w:hyperlink w:anchor="_ENREF_47" w:tooltip="Vajpai, 2008 #51" w:history="1">
        <w:r w:rsidRPr="00FF50C3">
          <w:rPr>
            <w:noProof/>
            <w:spacing w:val="-2"/>
          </w:rPr>
          <w:t>47</w:t>
        </w:r>
      </w:hyperlink>
      <w:r w:rsidRPr="00FF50C3">
        <w:rPr>
          <w:noProof/>
          <w:spacing w:val="-2"/>
        </w:rPr>
        <w:t>]</w:t>
      </w:r>
      <w:r w:rsidRPr="00FF50C3">
        <w:rPr>
          <w:spacing w:val="-2"/>
        </w:rPr>
        <w:fldChar w:fldCharType="end"/>
      </w:r>
      <w:r w:rsidRPr="00FF50C3">
        <w:rPr>
          <w:spacing w:val="-2"/>
        </w:rPr>
        <w:t xml:space="preserve"> and mammalian cells </w:t>
      </w:r>
      <w:r w:rsidRPr="00FF50C3">
        <w:rPr>
          <w:spacing w:val="-2"/>
        </w:rPr>
        <w:fldChar w:fldCharType="begin">
          <w:fldData xml:space="preserve">PEVuZE5vdGU+PENpdGU+PEF1dGhvcj5FZ29yb3ZhLVphY2hlcm55dWs8L0F1dGhvcj48WWVhcj4y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IGFuZCBiaW90ZWNobm9sb2d5PC9hYmJyLTE+PC9hbHQtcGVyaW9kaWNhbD48cGFnZXM+Mzk3LTQw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</w:fldData>
        </w:fldChar>
      </w:r>
      <w:r w:rsidRPr="00FF50C3">
        <w:rPr>
          <w:spacing w:val="-2"/>
        </w:rPr>
        <w:instrText xml:space="preserve"> ADDIN EN.CITE </w:instrText>
      </w:r>
      <w:r w:rsidRPr="00FF50C3">
        <w:rPr>
          <w:spacing w:val="-2"/>
        </w:rPr>
        <w:fldChar w:fldCharType="begin">
          <w:fldData xml:space="preserve">PEVuZE5vdGU+PENpdGU+PEF1dGhvcj5FZ29yb3ZhLVphY2hlcm55dWs8L0F1dGhvcj48WWVhcj4y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003F0D62" w:rsidRPr="00FF50C3">
        <w:rPr>
          <w:noProof/>
          <w:spacing w:val="-2"/>
        </w:rPr>
        <w:t>[48,49</w:t>
      </w:r>
      <w:r w:rsidRPr="00FF50C3">
        <w:rPr>
          <w:noProof/>
          <w:spacing w:val="-2"/>
        </w:rPr>
        <w:t>]</w:t>
      </w:r>
      <w:r w:rsidRPr="00FF50C3">
        <w:rPr>
          <w:spacing w:val="-2"/>
        </w:rPr>
        <w:fldChar w:fldCharType="end"/>
      </w:r>
      <w:r w:rsidRPr="00FF50C3">
        <w:rPr>
          <w:spacing w:val="-2"/>
        </w:rPr>
        <w:t xml:space="preserve">. For some difficult targets such as membrane proteins, massive work has to be done to obtain a suitable condition for protein production </w:t>
      </w:r>
      <w:r w:rsidRPr="00FF50C3">
        <w:rPr>
          <w:spacing w:val="-2"/>
        </w:rPr>
        <w:fldChar w:fldCharType="begin">
          <w:fldData xml:space="preserve">PEVuZE5vdGU+PENpdGU+PEF1dGhvcj5TYW5kZXJzPC9BdXRob3I+PFllYXI+MjAwNjwvWWVhcj48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</w:fldData>
        </w:fldChar>
      </w:r>
      <w:r w:rsidRPr="00FF50C3">
        <w:rPr>
          <w:spacing w:val="-2"/>
        </w:rPr>
        <w:instrText xml:space="preserve"> ADDIN EN.CITE </w:instrText>
      </w:r>
      <w:r w:rsidRPr="00FF50C3">
        <w:rPr>
          <w:spacing w:val="-2"/>
        </w:rPr>
        <w:fldChar w:fldCharType="begin">
          <w:fldData xml:space="preserve">PEVuZE5vdGU+PENpdGU+PEF1dGhvcj5TYW5kZXJzPC9BdXRob3I+PFllYXI+MjAwNjwvWWVhcj48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003F0D62" w:rsidRPr="00FF50C3">
        <w:rPr>
          <w:noProof/>
          <w:spacing w:val="-2"/>
        </w:rPr>
        <w:t>[45,50</w:t>
      </w:r>
      <w:r w:rsidRPr="00FF50C3">
        <w:rPr>
          <w:noProof/>
          <w:spacing w:val="-2"/>
        </w:rPr>
        <w:t>]</w:t>
      </w:r>
      <w:r w:rsidRPr="00FF50C3">
        <w:rPr>
          <w:spacing w:val="-2"/>
        </w:rPr>
        <w:fldChar w:fldCharType="end"/>
      </w:r>
      <w:r w:rsidRPr="00FF50C3">
        <w:rPr>
          <w:spacing w:val="-2"/>
        </w:rPr>
        <w:t xml:space="preserve">. Cell-free expression system is also shown to be efficient for protein production for NMR experiments </w:t>
      </w:r>
      <w:r w:rsidRPr="00FF50C3">
        <w:rPr>
          <w:spacing w:val="-2"/>
        </w:rPr>
        <w:fldChar w:fldCharType="begin">
          <w:fldData xml:space="preserve">PEVuZE5vdGU+PENpdGU+PEF1dGhvcj5UYWtlZGE8L0F1dGhvcj48WWVhcj4yMDEyPC9ZZWFyPjxS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</w:fldData>
        </w:fldChar>
      </w:r>
      <w:r w:rsidRPr="00FF50C3">
        <w:rPr>
          <w:spacing w:val="-2"/>
        </w:rPr>
        <w:instrText xml:space="preserve"> ADDIN EN.CITE </w:instrText>
      </w:r>
      <w:r w:rsidRPr="00FF50C3">
        <w:rPr>
          <w:spacing w:val="-2"/>
        </w:rPr>
        <w:fldChar w:fldCharType="begin">
          <w:fldData xml:space="preserve">PEVuZE5vdGU+PENpdGU+PEF1dGhvcj5UYWtlZGE8L0F1dGhvcj48WWVhcj4yMDEyPC9ZZWFyPjxS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003F0D62" w:rsidRPr="00FF50C3">
        <w:rPr>
          <w:noProof/>
          <w:spacing w:val="-2"/>
        </w:rPr>
        <w:t>[51–53</w:t>
      </w:r>
      <w:r w:rsidRPr="00FF50C3">
        <w:rPr>
          <w:noProof/>
          <w:spacing w:val="-2"/>
        </w:rPr>
        <w:t>]</w:t>
      </w:r>
      <w:r w:rsidRPr="00FF50C3">
        <w:rPr>
          <w:spacing w:val="-2"/>
        </w:rPr>
        <w:fldChar w:fldCharType="end"/>
      </w:r>
      <w:r w:rsidRPr="00FF50C3">
        <w:rPr>
          <w:spacing w:val="-2"/>
        </w:rPr>
        <w:t xml:space="preserve">. Many proteins such as proteases and membrane-bound proteins are prepared for NMR studies using cell-free expression systems </w:t>
      </w:r>
      <w:r w:rsidRPr="00FF50C3">
        <w:rPr>
          <w:spacing w:val="-2"/>
        </w:rPr>
        <w:fldChar w:fldCharType="begin">
          <w:fldData xml:space="preserve">PEVuZE5vdGU+PENpdGU+PEF1dGhvcj5NYWhhd2F0aHRoYTwvQXV0aG9yPjxZZWFyPjIwMTc8L1ll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</w:fldData>
        </w:fldChar>
      </w:r>
      <w:r w:rsidRPr="00FF50C3">
        <w:rPr>
          <w:spacing w:val="-2"/>
        </w:rPr>
        <w:instrText xml:space="preserve"> ADDIN EN.CITE </w:instrText>
      </w:r>
      <w:r w:rsidRPr="00FF50C3">
        <w:rPr>
          <w:spacing w:val="-2"/>
        </w:rPr>
        <w:fldChar w:fldCharType="begin">
          <w:fldData xml:space="preserve">PEVuZE5vdGU+PENpdGU+PEF1dGhvcj5NYWhhd2F0aHRoYTwvQXV0aG9yPjxZZWFyPjIwMTc8L1ll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003F0D62" w:rsidRPr="00FF50C3">
        <w:rPr>
          <w:noProof/>
          <w:spacing w:val="-2"/>
        </w:rPr>
        <w:t>[54–57</w:t>
      </w:r>
      <w:r w:rsidRPr="00FF50C3">
        <w:rPr>
          <w:noProof/>
          <w:spacing w:val="-2"/>
        </w:rPr>
        <w:t>]</w:t>
      </w:r>
      <w:r w:rsidRPr="00FF50C3">
        <w:rPr>
          <w:spacing w:val="-2"/>
        </w:rPr>
        <w:fldChar w:fldCharType="end"/>
      </w:r>
      <w:r w:rsidRPr="00FF50C3">
        <w:rPr>
          <w:spacing w:val="-2"/>
        </w:rPr>
        <w:t xml:space="preserve">. Cell-free expression of protein can also speed up backbone assignment by using a combinatorial labeling scheme </w:t>
      </w:r>
      <w:r w:rsidRPr="00FF50C3">
        <w:rPr>
          <w:spacing w:val="-2"/>
        </w:rPr>
        <w:fldChar w:fldCharType="begin">
          <w:fldData xml:space="preserve">PEVuZE5vdGU+PENpdGU+PEF1dGhvcj5SZWNrZWw8L0F1dGhvcj48WWVhcj4yMDA4PC9ZZWFyPjxS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</w:fldData>
        </w:fldChar>
      </w:r>
      <w:r w:rsidRPr="00FF50C3">
        <w:rPr>
          <w:spacing w:val="-2"/>
        </w:rPr>
        <w:instrText xml:space="preserve"> ADDIN EN.CITE </w:instrText>
      </w:r>
      <w:r w:rsidRPr="00FF50C3">
        <w:rPr>
          <w:spacing w:val="-2"/>
        </w:rPr>
        <w:fldChar w:fldCharType="begin">
          <w:fldData xml:space="preserve">PEVuZE5vdGU+PENpdGU+PEF1dGhvcj5SZWNrZWw8L0F1dGhvcj48WWVhcj4yMDA4PC9ZZWFyPjxS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Pr="00FF50C3">
        <w:rPr>
          <w:noProof/>
          <w:spacing w:val="-2"/>
        </w:rPr>
        <w:t>[</w:t>
      </w:r>
      <w:hyperlink w:anchor="_ENREF_58" w:tooltip="Reckel, 2008 #174" w:history="1">
        <w:r w:rsidRPr="00FF50C3">
          <w:rPr>
            <w:noProof/>
            <w:spacing w:val="-2"/>
          </w:rPr>
          <w:t>58</w:t>
        </w:r>
      </w:hyperlink>
      <w:r w:rsidRPr="00FF50C3">
        <w:rPr>
          <w:noProof/>
          <w:spacing w:val="-2"/>
        </w:rPr>
        <w:t>]</w:t>
      </w:r>
      <w:r w:rsidRPr="00FF50C3">
        <w:rPr>
          <w:spacing w:val="-2"/>
        </w:rPr>
        <w:fldChar w:fldCharType="end"/>
      </w:r>
      <w:r w:rsidRPr="00FF50C3">
        <w:rPr>
          <w:spacing w:val="-2"/>
        </w:rPr>
        <w:t>. Despite the expression system used for protein production, a fusion tag such as 6×</w:t>
      </w:r>
      <w:r w:rsidR="00ED2F4A" w:rsidRPr="00FF50C3">
        <w:rPr>
          <w:spacing w:val="-2"/>
        </w:rPr>
        <w:t xml:space="preserve"> </w:t>
      </w:r>
      <w:r w:rsidRPr="00FF50C3">
        <w:rPr>
          <w:spacing w:val="-2"/>
        </w:rPr>
        <w:t xml:space="preserve">histidine and Glutathione S-transferase (GST) is frequently used to aid in protein purification </w:t>
      </w:r>
      <w:r w:rsidRPr="00FF50C3">
        <w:rPr>
          <w:spacing w:val="-2"/>
        </w:rPr>
        <w:fldChar w:fldCharType="begin"/>
      </w:r>
      <w:r w:rsidRPr="00FF50C3">
        <w:rPr>
          <w:spacing w:val="-2"/>
        </w:rPr>
        <w:instrText xml:space="preserve"> ADDIN EN.CITE &lt;EndNote&gt;&lt;Cite&gt;&lt;Author&gt;Costa&lt;/Author&gt;&lt;Year&gt;2014&lt;/Year&gt;&lt;RecNum&gt;145&lt;/RecNum&gt;&lt;DisplayText&gt;[59]&lt;/DisplayText&gt;&lt;record&gt;&lt;rec-number&gt;145&lt;/rec-number&gt;&lt;foreign-keys&gt;&lt;key app="EN" db-id="9t0zzt2pn9ap2xeva2oxdvzxef5tvrrfrr5t"&gt;145&lt;/key&gt;&lt;/foreign-keys&gt;&lt;ref-type name="Journal Article"&gt;17&lt;/ref-type&gt;&lt;contributors&gt;&lt;authors&gt;&lt;author&gt;Costa,Sofia&lt;/author&gt;&lt;author&gt;Almeida,André&lt;/author&gt;&lt;author&gt;Castro,António&lt;/author&gt;&lt;author&gt;Domingues,Lucília&lt;/author&gt;&lt;/authors&gt;&lt;/contributors&gt;&lt;auth-address&gt;Prof Lucília Domingues,University of Minho,CEB-Centre of Biological Engineering,Braga,Portugal,luciliad@deb.uminho.pt&lt;/auth-address&gt;&lt;titles&gt;&lt;title&gt;Fusion tags for protein solubility, purification and immunogenicity in Escherichia coli: the novel Fh8 system&lt;/title&gt;&lt;secondary-title&gt;Frontiers in Microbiology&lt;/secondary-title&gt;&lt;short-title&gt;Fusion tags for protein production&lt;/short-title&gt;&lt;/titles&gt;&lt;periodical&gt;&lt;full-title&gt;Frontiers in Microbiology&lt;/full-title&gt;&lt;/periodical&gt;&lt;volume&gt;5&lt;/volume&gt;&lt;number&gt;63&lt;/number&gt;&lt;keywords&gt;&lt;keyword&gt;Escherichia coli,fusion tags,soluble expression,Protein purification,tag removal,Fh8 tag,H tag,protein immunogenicity&lt;/keyword&gt;&lt;/keywords&gt;&lt;dates&gt;&lt;year&gt;2014&lt;/year&gt;&lt;pub-dates&gt;&lt;date&gt;2014-February-19&lt;/date&gt;&lt;/pub-dates&gt;&lt;/dates&gt;&lt;isbn&gt;1664-302X&lt;/isbn&gt;&lt;work-type&gt;Review&lt;/work-type&gt;&lt;urls&gt;&lt;related-urls&gt;&lt;url&gt;http://journal.frontiersin.org/article/10.3389/fmicb.2014.00063&lt;/url&gt;&lt;/related-urls&gt;&lt;/urls&gt;&lt;electronic-resource-num&gt;10.3389/fmicb.2014.00063&lt;/electronic-resource-num&gt;&lt;language&gt;English&lt;/language&gt;&lt;/record&gt;&lt;/Cite&gt;&lt;/EndNote&gt;</w:instrText>
      </w:r>
      <w:r w:rsidRPr="00FF50C3">
        <w:rPr>
          <w:spacing w:val="-2"/>
        </w:rPr>
        <w:fldChar w:fldCharType="separate"/>
      </w:r>
      <w:r w:rsidRPr="00FF50C3">
        <w:rPr>
          <w:noProof/>
          <w:spacing w:val="-2"/>
        </w:rPr>
        <w:t>[</w:t>
      </w:r>
      <w:hyperlink w:anchor="_ENREF_59" w:tooltip="Costa, 2014 #145" w:history="1">
        <w:r w:rsidRPr="00FF50C3">
          <w:rPr>
            <w:noProof/>
            <w:spacing w:val="-2"/>
          </w:rPr>
          <w:t>59</w:t>
        </w:r>
      </w:hyperlink>
      <w:r w:rsidRPr="00FF50C3">
        <w:rPr>
          <w:noProof/>
          <w:spacing w:val="-2"/>
        </w:rPr>
        <w:t>]</w:t>
      </w:r>
      <w:r w:rsidRPr="00FF50C3">
        <w:rPr>
          <w:spacing w:val="-2"/>
        </w:rPr>
        <w:fldChar w:fldCharType="end"/>
      </w:r>
      <w:r w:rsidRPr="00FF50C3">
        <w:rPr>
          <w:spacing w:val="-2"/>
        </w:rPr>
        <w:t>. As NMR studies normally require milligrams of protein samples, effort has to be made in the sample preparation step.</w:t>
      </w:r>
      <w:r w:rsidR="003F0D62" w:rsidRPr="00FF50C3">
        <w:rPr>
          <w:spacing w:val="-2"/>
        </w:rPr>
        <w:t xml:space="preserve"> </w:t>
      </w:r>
    </w:p>
    <w:p w14:paraId="7E8F454E" w14:textId="77777777" w:rsidR="004067F0" w:rsidRPr="00FF50C3" w:rsidRDefault="004067F0" w:rsidP="003F0D62">
      <w:pPr>
        <w:pStyle w:val="MDPI23heading3"/>
      </w:pPr>
      <w:r w:rsidRPr="00FF50C3">
        <w:t xml:space="preserve">2.1.2. Protein </w:t>
      </w:r>
      <w:r w:rsidR="003F0D62" w:rsidRPr="00FF50C3">
        <w:t>Stability</w:t>
      </w:r>
    </w:p>
    <w:p w14:paraId="5962AFC7" w14:textId="77777777" w:rsidR="004067F0" w:rsidRPr="00FF50C3" w:rsidRDefault="004067F0" w:rsidP="003F0D62">
      <w:pPr>
        <w:pStyle w:val="MDPI31text"/>
      </w:pPr>
      <w:r w:rsidRPr="00FF50C3">
        <w:t xml:space="preserve">Multidimensional heteronuclear NMR experiments are required for resonance assignment. Data collection normally takes from minutes to days, which is dependent on the experimental types and sample concentrations </w:t>
      </w:r>
      <w:r w:rsidRPr="00FF50C3">
        <w:fldChar w:fldCharType="begin"/>
      </w:r>
      <w:r w:rsidRPr="00FF50C3">
        <w:instrText xml:space="preserve"> ADDIN EN.CITE &lt;EndNote&gt;&lt;Cite&gt;&lt;Author&gt;Kay&lt;/Author&gt;&lt;Year&gt;2011&lt;/Year&gt;&lt;RecNum&gt;584&lt;/RecNum&gt;&lt;DisplayText&gt;[60]&lt;/DisplayText&gt;&lt;record&gt;&lt;rec-number&gt;584&lt;/rec-number&gt;&lt;foreign-keys&gt;&lt;key app="EN" db-id="55ve205rsw2d2pedtso5t5vb0ae99setvrde"&gt;584&lt;/key&gt;&lt;/foreign-keys&gt;&lt;ref-type name="Journal Article"&gt;17&lt;/ref-type&gt;&lt;contributors&gt;&lt;authors&gt;&lt;author&gt;Kay, L. E.&lt;/author&gt;&lt;author&gt;Ikura, M.&lt;/author&gt;&lt;author&gt;Tschudin, R.&lt;/author&gt;&lt;author&gt;Bax, A.&lt;/author&gt;&lt;/authors&gt;&lt;/contributors&gt;&lt;titles&gt;&lt;title&gt;Three-dimensional triple-resonance NMR Spectroscopy of isotopically enriched proteins. 1990&lt;/title&gt;&lt;secondary-title&gt;J Magn Reson&lt;/secondary-title&gt;&lt;/titles&gt;&lt;periodical&gt;&lt;full-title&gt;J Magn Reson&lt;/full-title&gt;&lt;/periodical&gt;&lt;pages&gt;423-41&lt;/pages&gt;&lt;volume&gt;213&lt;/volume&gt;&lt;number&gt;2&lt;/number&gt;&lt;edition&gt;2011/12/14&lt;/edition&gt;&lt;keywords&gt;&lt;keyword&gt;Algorithms&lt;/keyword&gt;&lt;keyword&gt;Amides/chemistry&lt;/keyword&gt;&lt;keyword&gt;Amino Acids/chemistry&lt;/keyword&gt;&lt;keyword&gt;Calmodulin/chemistry&lt;/keyword&gt;&lt;keyword&gt;Carbon Isotopes&lt;/keyword&gt;&lt;keyword&gt;Electronics&lt;/keyword&gt;&lt;keyword&gt;Fourier Analysis&lt;/keyword&gt;&lt;keyword&gt;Nitrogen Isotopes&lt;/keyword&gt;&lt;keyword&gt;Nuclear Magnetic Resonance, Biomolecular/instrumentation/*methods&lt;/keyword&gt;&lt;keyword&gt;Protein Carbonylation&lt;/keyword&gt;&lt;keyword&gt;Proteins/*chemistry&lt;/keyword&gt;&lt;keyword&gt;Protons&lt;/keyword&gt;&lt;keyword&gt;Radioisotopes&lt;/keyword&gt;&lt;/keywords&gt;&lt;dates&gt;&lt;year&gt;2011&lt;/year&gt;&lt;pub-dates&gt;&lt;date&gt;Dec&lt;/date&gt;&lt;/pub-dates&gt;&lt;/dates&gt;&lt;isbn&gt;1096-0856 (Electronic)&amp;#xD;1090-7807 (Linking)&lt;/isbn&gt;&lt;accession-num&gt;22152361&lt;/accession-num&gt;&lt;urls&gt;&lt;related-urls&gt;&lt;url&gt;http://www.ncbi.nlm.nih.gov/pubmed/22152361&lt;/url&gt;&lt;/related-urls&gt;&lt;/urls&gt;&lt;electronic-resource-num&gt;10.1016/j.jmr.2011.09.004&amp;#xD;S1090-7807(11)00316-8 [pii]&lt;/electronic-resource-num&gt;&lt;language&gt;eng&lt;/language&gt;&lt;/record&gt;&lt;/Cite&gt;&lt;/EndNote&gt;</w:instrText>
      </w:r>
      <w:r w:rsidRPr="00FF50C3">
        <w:fldChar w:fldCharType="separate"/>
      </w:r>
      <w:r w:rsidRPr="00FF50C3">
        <w:rPr>
          <w:noProof/>
        </w:rPr>
        <w:t>[</w:t>
      </w:r>
      <w:hyperlink w:anchor="_ENREF_60" w:tooltip="Kay, 2011 #584" w:history="1">
        <w:r w:rsidRPr="00FF50C3">
          <w:rPr>
            <w:noProof/>
          </w:rPr>
          <w:t>60</w:t>
        </w:r>
      </w:hyperlink>
      <w:r w:rsidRPr="00FF50C3">
        <w:rPr>
          <w:noProof/>
        </w:rPr>
        <w:t>]</w:t>
      </w:r>
      <w:r w:rsidRPr="00FF50C3">
        <w:fldChar w:fldCharType="end"/>
      </w:r>
      <w:r w:rsidRPr="00FF50C3">
        <w:t xml:space="preserve">. Although different data collection strategies can be used to reduce data acquisition time </w:t>
      </w:r>
      <w:r w:rsidRPr="00FF50C3">
        <w:fldChar w:fldCharType="begin">
          <w:fldData xml:space="preserve">PEVuZE5vdGU+PENpdGU+PEF1dGhvcj5Nb2JsaTwvQXV0aG9yPjxZZWFyPjIwMTI8L1llYXI+PFJl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</w:fldData>
        </w:fldChar>
      </w:r>
      <w:r w:rsidRPr="00FF50C3">
        <w:instrText xml:space="preserve"> ADDIN EN.CITE </w:instrText>
      </w:r>
      <w:r w:rsidRPr="00FF50C3">
        <w:fldChar w:fldCharType="begin">
          <w:fldData xml:space="preserve">PEVuZE5vdGU+PENpdGU+PEF1dGhvcj5Nb2JsaTwvQXV0aG9yPjxZZWFyPjIwMTI8L1llYXI+PFJl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</w:fldData>
        </w:fldChar>
      </w:r>
      <w:r w:rsidRPr="00FF50C3">
        <w:instrText xml:space="preserve"> ADDIN EN.CITE.DATA </w:instrText>
      </w:r>
      <w:r w:rsidRPr="00FF50C3">
        <w:fldChar w:fldCharType="end"/>
      </w:r>
      <w:r w:rsidRPr="00FF50C3">
        <w:fldChar w:fldCharType="separate"/>
      </w:r>
      <w:r w:rsidR="003F0D62" w:rsidRPr="00FF50C3">
        <w:rPr>
          <w:noProof/>
        </w:rPr>
        <w:t>[61–66</w:t>
      </w:r>
      <w:r w:rsidRPr="00FF50C3">
        <w:rPr>
          <w:noProof/>
        </w:rPr>
        <w:t>]</w:t>
      </w:r>
      <w:r w:rsidRPr="00FF50C3">
        <w:fldChar w:fldCharType="end"/>
      </w:r>
      <w:r w:rsidRPr="00FF50C3">
        <w:t xml:space="preserve">, the target protein still needs to be stable during the whole data acquisition period </w:t>
      </w:r>
      <w:r w:rsidRPr="00FF50C3">
        <w:fldChar w:fldCharType="begin">
          <w:fldData xml:space="preserve">PEVuZE5vdGU+PENpdGU+PEF1dGhvcj5IaWxsZXI8L0F1dGhvcj48WWVhcj4yMDA4PC9ZZWFyPjxS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</w:fldData>
        </w:fldChar>
      </w:r>
      <w:r w:rsidRPr="00FF50C3">
        <w:instrText xml:space="preserve"> ADDIN EN.CITE </w:instrText>
      </w:r>
      <w:r w:rsidRPr="00FF50C3">
        <w:fldChar w:fldCharType="begin">
          <w:fldData xml:space="preserve">PEVuZE5vdGU+PENpdGU+PEF1dGhvcj5IaWxsZXI8L0F1dGhvcj48WWVhcj4yMDA4PC9ZZWFyPjxS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</w:fldData>
        </w:fldChar>
      </w:r>
      <w:r w:rsidRPr="00FF50C3">
        <w:instrText xml:space="preserve"> ADDIN EN.CITE.DATA </w:instrText>
      </w:r>
      <w:r w:rsidRPr="00FF50C3">
        <w:fldChar w:fldCharType="end"/>
      </w:r>
      <w:r w:rsidRPr="00FF50C3">
        <w:fldChar w:fldCharType="separate"/>
      </w:r>
      <w:r w:rsidRPr="00FF50C3">
        <w:rPr>
          <w:noProof/>
        </w:rPr>
        <w:t>[</w:t>
      </w:r>
      <w:hyperlink w:anchor="_ENREF_67" w:tooltip="Hiller, 2008 #64" w:history="1">
        <w:r w:rsidRPr="00FF50C3">
          <w:rPr>
            <w:noProof/>
          </w:rPr>
          <w:t>67</w:t>
        </w:r>
      </w:hyperlink>
      <w:r w:rsidRPr="00FF50C3">
        <w:rPr>
          <w:noProof/>
        </w:rPr>
        <w:t>]</w:t>
      </w:r>
      <w:r w:rsidRPr="00FF50C3">
        <w:fldChar w:fldCharType="end"/>
      </w:r>
      <w:r w:rsidRPr="00FF50C3">
        <w:t xml:space="preserve">. Buffer conditions such as pH, ion concentration, and other additives such as metal ions can affect protein stability </w:t>
      </w:r>
      <w:r w:rsidRPr="00FF50C3">
        <w:fldChar w:fldCharType="begin">
          <w:fldData xml:space="preserve">PEVuZE5vdGU+PENpdGU+PEF1dGhvcj5DYWx6b2xhaTwvQXV0aG9yPjxZZWFyPjIwMDM8L1llYXI+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</w:fldData>
        </w:fldChar>
      </w:r>
      <w:r w:rsidRPr="00FF50C3">
        <w:instrText xml:space="preserve"> ADDIN EN.CITE </w:instrText>
      </w:r>
      <w:r w:rsidRPr="00FF50C3">
        <w:fldChar w:fldCharType="begin">
          <w:fldData xml:space="preserve">PEVuZE5vdGU+PENpdGU+PEF1dGhvcj5DYWx6b2xhaTwvQXV0aG9yPjxZZWFyPjIwMDM8L1llYXI+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</w:fldData>
        </w:fldChar>
      </w:r>
      <w:r w:rsidRPr="00FF50C3">
        <w:instrText xml:space="preserve"> ADDIN EN.CITE.DATA </w:instrText>
      </w:r>
      <w:r w:rsidRPr="00FF50C3">
        <w:fldChar w:fldCharType="end"/>
      </w:r>
      <w:r w:rsidRPr="00FF50C3">
        <w:fldChar w:fldCharType="separate"/>
      </w:r>
      <w:r w:rsidR="003F0D62" w:rsidRPr="00FF50C3">
        <w:rPr>
          <w:noProof/>
        </w:rPr>
        <w:t>[68,69</w:t>
      </w:r>
      <w:r w:rsidRPr="00FF50C3">
        <w:rPr>
          <w:noProof/>
        </w:rPr>
        <w:t>]</w:t>
      </w:r>
      <w:r w:rsidRPr="00FF50C3">
        <w:fldChar w:fldCharType="end"/>
      </w:r>
      <w:r w:rsidRPr="00FF50C3">
        <w:t xml:space="preserve">. To improve protein stability, the following strategies are normally used. First, the buffer conditions need to be optimized. For example, different proteins may prefer to different </w:t>
      </w:r>
      <w:proofErr w:type="spellStart"/>
      <w:proofErr w:type="gramStart"/>
      <w:r w:rsidRPr="00FF50C3">
        <w:t>pHs</w:t>
      </w:r>
      <w:proofErr w:type="spellEnd"/>
      <w:proofErr w:type="gramEnd"/>
      <w:r w:rsidRPr="00FF50C3">
        <w:t>. Second, low temperature is preferred for data acquisition as proteins are more stable at lower temperatures, but data collection at a higher temperature can give</w:t>
      </w:r>
      <w:r w:rsidR="003F0D62" w:rsidRPr="00FF50C3">
        <w:t xml:space="preserve"> </w:t>
      </w:r>
      <w:r w:rsidRPr="00FF50C3">
        <w:t xml:space="preserve">better sensitivity. Effect of temperature on the protein stability needs to be explored. Third, it is worth the time to make a suitable construct. Various constructs may have effects on protein yield, stability, and spectral quality (see below example) </w:t>
      </w:r>
      <w:r w:rsidRPr="00FF50C3">
        <w:fldChar w:fldCharType="begin">
          <w:fldData xml:space="preserve">PEVuZE5vdGU+PENpdGU+PEF1dGhvcj5MaTwvQXV0aG9yPjxZZWFyPjIwMTQ8L1llYXI+PFJlY051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==
</w:fldData>
        </w:fldChar>
      </w:r>
      <w:r w:rsidRPr="00FF50C3">
        <w:instrText xml:space="preserve"> ADDIN EN.CITE </w:instrText>
      </w:r>
      <w:r w:rsidRPr="00FF50C3">
        <w:fldChar w:fldCharType="begin">
          <w:fldData xml:space="preserve">PEVuZE5vdGU+PENpdGU+PEF1dGhvcj5MaTwvQXV0aG9yPjxZZWFyPjIwMTQ8L1llYXI+PFJlY051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==
</w:fldData>
        </w:fldChar>
      </w:r>
      <w:r w:rsidRPr="00FF50C3">
        <w:instrText xml:space="preserve"> ADDIN EN.CITE.DATA </w:instrText>
      </w:r>
      <w:r w:rsidRPr="00FF50C3">
        <w:fldChar w:fldCharType="end"/>
      </w:r>
      <w:r w:rsidRPr="00FF50C3">
        <w:fldChar w:fldCharType="separate"/>
      </w:r>
      <w:r w:rsidR="003F0D62" w:rsidRPr="00FF50C3">
        <w:rPr>
          <w:noProof/>
        </w:rPr>
        <w:t>[70,71</w:t>
      </w:r>
      <w:r w:rsidRPr="00FF50C3">
        <w:rPr>
          <w:noProof/>
        </w:rPr>
        <w:t>]</w:t>
      </w:r>
      <w:r w:rsidRPr="00FF50C3">
        <w:fldChar w:fldCharType="end"/>
      </w:r>
      <w:r w:rsidRPr="00FF50C3">
        <w:t xml:space="preserve">. Lastly, whether a known ligand can improve the stability of the target should be evaluated. If a known inhibitor or ligand is available, it normally can improve the protein stability and spectral quality </w:t>
      </w:r>
      <w:r w:rsidRPr="00FF50C3">
        <w:fldChar w:fldCharType="begin">
          <w:fldData xml:space="preserve">PEVuZE5vdGU+PENpdGU+PEF1dGhvcj5KYXJlbWtvPC9BdXRob3I+PFllYXI+MjAxNDwvWWVhcj48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</w:fldData>
        </w:fldChar>
      </w:r>
      <w:r w:rsidRPr="00FF50C3">
        <w:instrText xml:space="preserve"> ADDIN EN.CITE </w:instrText>
      </w:r>
      <w:r w:rsidRPr="00FF50C3">
        <w:fldChar w:fldCharType="begin">
          <w:fldData xml:space="preserve">PEVuZE5vdGU+PENpdGU+PEF1dGhvcj5KYXJlbWtvPC9BdXRob3I+PFllYXI+MjAxNDwvWWVhcj48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</w:fldData>
        </w:fldChar>
      </w:r>
      <w:r w:rsidRPr="00FF50C3">
        <w:instrText xml:space="preserve"> ADDIN EN.CITE.DATA </w:instrText>
      </w:r>
      <w:r w:rsidRPr="00FF50C3">
        <w:fldChar w:fldCharType="end"/>
      </w:r>
      <w:r w:rsidRPr="00FF50C3">
        <w:fldChar w:fldCharType="separate"/>
      </w:r>
      <w:r w:rsidRPr="00FF50C3">
        <w:rPr>
          <w:noProof/>
        </w:rPr>
        <w:t>[</w:t>
      </w:r>
      <w:hyperlink w:anchor="_ENREF_72" w:tooltip="Jaremko, 2014 #468" w:history="1">
        <w:r w:rsidRPr="00FF50C3">
          <w:rPr>
            <w:noProof/>
          </w:rPr>
          <w:t>72</w:t>
        </w:r>
      </w:hyperlink>
      <w:r w:rsidRPr="00FF50C3">
        <w:rPr>
          <w:noProof/>
        </w:rPr>
        <w:t>]</w:t>
      </w:r>
      <w:r w:rsidRPr="00FF50C3">
        <w:fldChar w:fldCharType="end"/>
      </w:r>
      <w:r w:rsidRPr="00FF50C3">
        <w:t>. In the study of N-terminal domain of gyrase B subunit (</w:t>
      </w:r>
      <w:proofErr w:type="spellStart"/>
      <w:r w:rsidRPr="00FF50C3">
        <w:t>GyrB</w:t>
      </w:r>
      <w:proofErr w:type="spellEnd"/>
      <w:r w:rsidRPr="00FF50C3">
        <w:t xml:space="preserve">) from </w:t>
      </w:r>
      <w:r w:rsidRPr="00FF50C3">
        <w:rPr>
          <w:i/>
        </w:rPr>
        <w:t>Pseudomonas aeruginosa</w:t>
      </w:r>
      <w:r w:rsidRPr="00FF50C3">
        <w:t xml:space="preserve">, it was shown that the free protein was not stable and some residues exhibited weak signals in the 3D-HNCACB spectrum, making the resonance assignment challenging </w:t>
      </w:r>
      <w:r w:rsidRPr="00FF50C3">
        <w:fldChar w:fldCharType="begin"/>
      </w:r>
      <w:r w:rsidRPr="00FF50C3">
        <w:instrText xml:space="preserve"> ADDIN EN.CITE &lt;EndNote&gt;&lt;Cite&gt;&lt;Author&gt;Li&lt;/Author&gt;&lt;Year&gt;2015&lt;/Year&gt;&lt;RecNum&gt;70&lt;/RecNum&gt;&lt;DisplayText&gt;[73]&lt;/DisplayText&gt;&lt;record&gt;&lt;rec-number&gt;70&lt;/rec-number&gt;&lt;foreign-keys&gt;&lt;key app="EN" db-id="sxa9a0v250x0w6es0d9ptttkff2tt00tsptf"&gt;70&lt;/key&gt;&lt;/foreign-keys&gt;&lt;ref-type name="Journal Article"&gt;17&lt;/ref-type&gt;&lt;contributors&gt;&lt;authors&gt;&lt;author&gt;Li, Y.&lt;/author&gt;&lt;author&gt;Wong, Y. X.&lt;/author&gt;&lt;author&gt;Poh, Z. Y.&lt;/author&gt;&lt;author&gt;Wong, Y. L.&lt;/author&gt;&lt;author&gt;Lee, M. Y.&lt;/author&gt;&lt;author&gt;Ng, H. Q.&lt;/author&gt;&lt;author&gt;Liu, B.&lt;/author&gt;&lt;author&gt;Hung, A. W.&lt;/author&gt;&lt;author&gt;Cherian, J.&lt;/author&gt;&lt;author&gt;Hill, J.&lt;/author&gt;&lt;author&gt;Keller, T. H.&lt;/author&gt;&lt;author&gt;Kang, C.&lt;/author&gt;&lt;/authors&gt;&lt;/contributors&gt;&lt;auth-address&gt;Experimental Therapeutics Centre, Agency for Science, Technology and Research (A*STAR), 31 Biopolis Way, Nanos, #03-01, Singapore 138669, Singapore.&amp;#xD;Experimental Therapeutics Centre, Agency for Science, Technology and Research (A*STAR), 31 Biopolis Way, Nanos, #03-01, Singapore 138669, Singapore. Electronic address: cbkang@etc.a-star.edu.sg.&lt;/auth-address&gt;&lt;titles&gt;&lt;title&gt;NMR structural characterization of the N-terminal active domain of the gyrase B subunit from Pseudomonas aeruginosa and its complex with an inhibitor&lt;/title&gt;&lt;secondary-title&gt;FEBS Lett&lt;/secondary-title&gt;&lt;/titles&gt;&lt;periodical&gt;&lt;full-title&gt;FEBS Lett&lt;/full-title&gt;&lt;/periodical&gt;&lt;pages&gt;2683-2869&lt;/pages&gt;&lt;number&gt;589&lt;/number&gt;&lt;edition&gt;2015/08/15&lt;/edition&gt;&lt;section&gt;2863&lt;/section&gt;&lt;dates&gt;&lt;year&gt;2015&lt;/year&gt;&lt;pub-dates&gt;&lt;date&gt;Aug 10&lt;/date&gt;&lt;/pub-dates&gt;&lt;/dates&gt;&lt;isbn&gt;1873-3468 (Electronic)&amp;#xD;0014-5793 (Linking)&lt;/isbn&gt;&lt;accession-num&gt;26272827&lt;/accession-num&gt;&lt;urls&gt;&lt;related-urls&gt;&lt;url&gt;http://www.ncbi.nlm.nih.gov/pubmed/26272827&lt;/url&gt;&lt;/related-urls&gt;&lt;/urls&gt;&lt;electronic-resource-num&gt;S0014-5793(15)00692-4 [pii]&amp;#xD;10.1016/j.febslet.2015.07.044&lt;/electronic-resource-num&gt;&lt;language&gt;Eng&lt;/language&gt;&lt;/record&gt;&lt;/Cite&gt;&lt;/EndNote&gt;</w:instrText>
      </w:r>
      <w:r w:rsidRPr="00FF50C3">
        <w:fldChar w:fldCharType="separate"/>
      </w:r>
      <w:r w:rsidRPr="00FF50C3">
        <w:rPr>
          <w:noProof/>
        </w:rPr>
        <w:t>[</w:t>
      </w:r>
      <w:hyperlink w:anchor="_ENREF_73" w:tooltip="Li, 2015 #70" w:history="1">
        <w:r w:rsidRPr="00FF50C3">
          <w:rPr>
            <w:noProof/>
          </w:rPr>
          <w:t>73</w:t>
        </w:r>
      </w:hyperlink>
      <w:r w:rsidRPr="00FF50C3">
        <w:rPr>
          <w:noProof/>
        </w:rPr>
        <w:t>]</w:t>
      </w:r>
      <w:r w:rsidRPr="00FF50C3">
        <w:fldChar w:fldCharType="end"/>
      </w:r>
      <w:r w:rsidRPr="00FF50C3">
        <w:t xml:space="preserve">. When an inhibitor was mixed with </w:t>
      </w:r>
      <w:proofErr w:type="spellStart"/>
      <w:r w:rsidRPr="00FF50C3">
        <w:t>GyrB</w:t>
      </w:r>
      <w:proofErr w:type="spellEnd"/>
      <w:r w:rsidRPr="00FF50C3">
        <w:t xml:space="preserve">, the stability of the complex was increased and the corresponding signals in the spectrum were improved (Figure 2). Resonance assignment for the </w:t>
      </w:r>
      <w:proofErr w:type="spellStart"/>
      <w:r w:rsidRPr="00FF50C3">
        <w:t>GyrB</w:t>
      </w:r>
      <w:proofErr w:type="spellEnd"/>
      <w:r w:rsidRPr="00FF50C3">
        <w:t xml:space="preserve"> complex was obtained, which was used for guiding the assignment of free protein </w:t>
      </w:r>
      <w:r w:rsidRPr="00FF50C3">
        <w:fldChar w:fldCharType="begin"/>
      </w:r>
      <w:r w:rsidRPr="00FF50C3">
        <w:instrText xml:space="preserve"> ADDIN EN.CITE &lt;EndNote&gt;&lt;Cite&gt;&lt;Author&gt;Li&lt;/Author&gt;&lt;Year&gt;2015&lt;/Year&gt;&lt;RecNum&gt;70&lt;/RecNum&gt;&lt;DisplayText&gt;[73]&lt;/DisplayText&gt;&lt;record&gt;&lt;rec-number&gt;70&lt;/rec-number&gt;&lt;foreign-keys&gt;&lt;key app="EN" db-id="sxa9a0v250x0w6es0d9ptttkff2tt00tsptf"&gt;70&lt;/key&gt;&lt;/foreign-keys&gt;&lt;ref-type name="Journal Article"&gt;17&lt;/ref-type&gt;&lt;contributors&gt;&lt;authors&gt;&lt;author&gt;Li, Y.&lt;/author&gt;&lt;author&gt;Wong, Y. X.&lt;/author&gt;&lt;author&gt;Poh, Z. Y.&lt;/author&gt;&lt;author&gt;Wong, Y. L.&lt;/author&gt;&lt;author&gt;Lee, M. Y.&lt;/author&gt;&lt;author&gt;Ng, H. Q.&lt;/author&gt;&lt;author&gt;Liu, B.&lt;/author&gt;&lt;author&gt;Hung, A. W.&lt;/author&gt;&lt;author&gt;Cherian, J.&lt;/author&gt;&lt;author&gt;Hill, J.&lt;/author&gt;&lt;author&gt;Keller, T. H.&lt;/author&gt;&lt;author&gt;Kang, C.&lt;/author&gt;&lt;/authors&gt;&lt;/contributors&gt;&lt;auth-address&gt;Experimental Therapeutics Centre, Agency for Science, Technology and Research (A*STAR), 31 Biopolis Way, Nanos, #03-01, Singapore 138669, Singapore.&amp;#xD;Experimental Therapeutics Centre, Agency for Science, Technology and Research (A*STAR), 31 Biopolis Way, Nanos, #03-01, Singapore 138669, Singapore. Electronic address: cbkang@etc.a-star.edu.sg.&lt;/auth-address&gt;&lt;titles&gt;&lt;title&gt;NMR structural characterization of the N-terminal active domain of the gyrase B subunit from Pseudomonas aeruginosa and its complex with an inhibitor&lt;/title&gt;&lt;secondary-title&gt;FEBS Lett&lt;/secondary-title&gt;&lt;/titles&gt;&lt;periodical&gt;&lt;full-title&gt;FEBS Lett&lt;/full-title&gt;&lt;/periodical&gt;&lt;pages&gt;2683-2869&lt;/pages&gt;&lt;number&gt;589&lt;/number&gt;&lt;edition&gt;2015/08/15&lt;/edition&gt;&lt;section&gt;2863&lt;/section&gt;&lt;dates&gt;&lt;year&gt;2015&lt;/year&gt;&lt;pub-dates&gt;&lt;date&gt;Aug 10&lt;/date&gt;&lt;/pub-dates&gt;&lt;/dates&gt;&lt;isbn&gt;1873-3468 (Electronic)&amp;#xD;0014-5793 (Linking)&lt;/isbn&gt;&lt;accession-num&gt;26272827&lt;/accession-num&gt;&lt;urls&gt;&lt;related-urls&gt;&lt;url&gt;http://www.ncbi.nlm.nih.gov/pubmed/26272827&lt;/url&gt;&lt;/related-urls&gt;&lt;/urls&gt;&lt;electronic-resource-num&gt;S0014-5793(15)00692-4 [pii]&amp;#xD;10.1016/j.febslet.2015.07.044&lt;/electronic-resource-num&gt;&lt;language&gt;Eng&lt;/language&gt;&lt;/record&gt;&lt;/Cite&gt;&lt;/EndNote&gt;</w:instrText>
      </w:r>
      <w:r w:rsidRPr="00FF50C3">
        <w:fldChar w:fldCharType="separate"/>
      </w:r>
      <w:r w:rsidRPr="00FF50C3">
        <w:rPr>
          <w:noProof/>
        </w:rPr>
        <w:t>[</w:t>
      </w:r>
      <w:hyperlink w:anchor="_ENREF_73" w:tooltip="Li, 2015 #70" w:history="1">
        <w:r w:rsidRPr="00FF50C3">
          <w:rPr>
            <w:noProof/>
          </w:rPr>
          <w:t>73</w:t>
        </w:r>
      </w:hyperlink>
      <w:r w:rsidRPr="00FF50C3">
        <w:rPr>
          <w:noProof/>
        </w:rPr>
        <w:t>]</w:t>
      </w:r>
      <w:r w:rsidRPr="00FF50C3">
        <w:fldChar w:fldCharType="end"/>
      </w:r>
      <w:r w:rsidRPr="00FF50C3">
        <w:t xml:space="preserve">. Therefore, it is also useful for NMR studies when a reference compound is available. </w:t>
      </w:r>
    </w:p>
    <w:p w14:paraId="4CDE343D" w14:textId="77777777" w:rsidR="007E0EEF" w:rsidRPr="00FF50C3" w:rsidRDefault="007E0EEF" w:rsidP="007E0EEF">
      <w:pPr>
        <w:pStyle w:val="MDPI52figure"/>
      </w:pPr>
      <w:r w:rsidRPr="00FF50C3">
        <w:rPr>
          <w:noProof/>
          <w:lang w:eastAsia="zh-CN" w:bidi="ar-SA"/>
        </w:rPr>
        <w:lastRenderedPageBreak/>
        <w:drawing>
          <wp:inline distT="0" distB="0" distL="0" distR="0" wp14:anchorId="6A425888" wp14:editId="3EF7F0C2">
            <wp:extent cx="5400000" cy="2021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3710"/>
                    <a:stretch/>
                  </pic:blipFill>
                  <pic:spPr bwMode="auto">
                    <a:xfrm>
                      <a:off x="0" y="0"/>
                      <a:ext cx="5400000" cy="2021890"/>
                    </a:xfrm>
                    <a:prstGeom prst="rect">
                      <a:avLst/>
                    </a:prstGeom>
                    <a:noFill/>
                    <a:ln>
                      <a:noFill/>
                    </a:ln>
                    <a:extLst>
                      <a:ext uri="{53640926-AAD7-44D8-BBD7-CCE9431645EC}">
                        <a14:shadowObscured xmlns:a14="http://schemas.microsoft.com/office/drawing/2010/main"/>
                      </a:ext>
                    </a:extLst>
                  </pic:spPr>
                </pic:pic>
              </a:graphicData>
            </a:graphic>
          </wp:inline>
        </w:drawing>
      </w:r>
    </w:p>
    <w:p w14:paraId="0386ED18" w14:textId="77777777" w:rsidR="007E0EEF" w:rsidRPr="00FF50C3" w:rsidRDefault="007E0EEF" w:rsidP="007E0EEF">
      <w:pPr>
        <w:pStyle w:val="MDPI51figurecaption"/>
      </w:pPr>
      <w:r w:rsidRPr="00FF50C3">
        <w:rPr>
          <w:b/>
        </w:rPr>
        <w:t>Figure 2.</w:t>
      </w:r>
      <w:r w:rsidRPr="00FF50C3">
        <w:t xml:space="preserve"> An inhibitor can improve protein stability and be helpful for resonance assignment. (</w:t>
      </w:r>
      <w:r w:rsidRPr="00FF50C3">
        <w:rPr>
          <w:b/>
        </w:rPr>
        <w:t>a</w:t>
      </w:r>
      <w:r w:rsidRPr="00FF50C3">
        <w:t>) Inhibitor binding improves protein thermal stability; (</w:t>
      </w:r>
      <w:r w:rsidRPr="00FF50C3">
        <w:rPr>
          <w:b/>
        </w:rPr>
        <w:t>b</w:t>
      </w:r>
      <w:r w:rsidRPr="00FF50C3">
        <w:t>) Inhibitor binding induces chemical shift perturbation; (</w:t>
      </w:r>
      <w:r w:rsidRPr="00FF50C3">
        <w:rPr>
          <w:b/>
        </w:rPr>
        <w:t>c</w:t>
      </w:r>
      <w:r w:rsidRPr="00FF50C3">
        <w:t xml:space="preserve">) Inhibitor binding improve the signals of Cα and Cβ. Some selected strips of HNCACB spectra of </w:t>
      </w:r>
      <w:proofErr w:type="spellStart"/>
      <w:r w:rsidRPr="00FF50C3">
        <w:t>GyrB</w:t>
      </w:r>
      <w:proofErr w:type="spellEnd"/>
      <w:r w:rsidRPr="00FF50C3">
        <w:t xml:space="preserve"> in the absence (upper panel) or in the presence (lower panel) of the inhibitor were shown. This figure is obtained from the reference </w:t>
      </w:r>
      <w:r w:rsidRPr="00FF50C3">
        <w:fldChar w:fldCharType="begin"/>
      </w:r>
      <w:r w:rsidRPr="00FF50C3">
        <w:instrText xml:space="preserve"> ADDIN EN.CITE &lt;EndNote&gt;&lt;Cite&gt;&lt;Author&gt;Li&lt;/Author&gt;&lt;Year&gt;2015&lt;/Year&gt;&lt;RecNum&gt;70&lt;/RecNum&gt;&lt;DisplayText&gt;[73]&lt;/DisplayText&gt;&lt;record&gt;&lt;rec-number&gt;70&lt;/rec-number&gt;&lt;foreign-keys&gt;&lt;key app="EN" db-id="sxa9a0v250x0w6es0d9ptttkff2tt00tsptf"&gt;70&lt;/key&gt;&lt;/foreign-keys&gt;&lt;ref-type name="Journal Article"&gt;17&lt;/ref-type&gt;&lt;contributors&gt;&lt;authors&gt;&lt;author&gt;Li, Y.&lt;/author&gt;&lt;author&gt;Wong, Y. X.&lt;/author&gt;&lt;author&gt;Poh, Z. Y.&lt;/author&gt;&lt;author&gt;Wong, Y. L.&lt;/author&gt;&lt;author&gt;Lee, M. Y.&lt;/author&gt;&lt;author&gt;Ng, H. Q.&lt;/author&gt;&lt;author&gt;Liu, B.&lt;/author&gt;&lt;author&gt;Hung, A. W.&lt;/author&gt;&lt;author&gt;Cherian, J.&lt;/author&gt;&lt;author&gt;Hill, J.&lt;/author&gt;&lt;author&gt;Keller, T. H.&lt;/author&gt;&lt;author&gt;Kang, C.&lt;/author&gt;&lt;/authors&gt;&lt;/contributors&gt;&lt;auth-address&gt;Experimental Therapeutics Centre, Agency for Science, Technology and Research (A*STAR), 31 Biopolis Way, Nanos, #03-01, Singapore 138669, Singapore.&amp;#xD;Experimental Therapeutics Centre, Agency for Science, Technology and Research (A*STAR), 31 Biopolis Way, Nanos, #03-01, Singapore 138669, Singapore. Electronic address: cbkang@etc.a-star.edu.sg.&lt;/auth-address&gt;&lt;titles&gt;&lt;title&gt;NMR structural characterization of the N-terminal active domain of the gyrase B subunit from Pseudomonas aeruginosa and its complex with an inhibitor&lt;/title&gt;&lt;secondary-title&gt;FEBS Lett&lt;/secondary-title&gt;&lt;/titles&gt;&lt;periodical&gt;&lt;full-title&gt;FEBS Lett&lt;/full-title&gt;&lt;/periodical&gt;&lt;pages&gt;2683-2869&lt;/pages&gt;&lt;number&gt;589&lt;/number&gt;&lt;edition&gt;2015/08/15&lt;/edition&gt;&lt;section&gt;2863&lt;/section&gt;&lt;dates&gt;&lt;year&gt;2015&lt;/year&gt;&lt;pub-dates&gt;&lt;date&gt;Aug 10&lt;/date&gt;&lt;/pub-dates&gt;&lt;/dates&gt;&lt;isbn&gt;1873-3468 (Electronic)&amp;#xD;0014-5793 (Linking)&lt;/isbn&gt;&lt;accession-num&gt;26272827&lt;/accession-num&gt;&lt;urls&gt;&lt;related-urls&gt;&lt;url&gt;http://www.ncbi.nlm.nih.gov/pubmed/26272827&lt;/url&gt;&lt;/related-urls&gt;&lt;/urls&gt;&lt;electronic-resource-num&gt;S0014-5793(15)00692-4 [pii]&amp;#xD;10.1016/j.febslet.2015.07.044&lt;/electronic-resource-num&gt;&lt;language&gt;Eng&lt;/language&gt;&lt;/record&gt;&lt;/Cite&gt;&lt;/EndNote&gt;</w:instrText>
      </w:r>
      <w:r w:rsidRPr="00FF50C3">
        <w:fldChar w:fldCharType="separate"/>
      </w:r>
      <w:r w:rsidRPr="00FF50C3">
        <w:rPr>
          <w:noProof/>
        </w:rPr>
        <w:t>[</w:t>
      </w:r>
      <w:hyperlink w:anchor="_ENREF_73" w:tooltip="Li, 2015 #70" w:history="1">
        <w:r w:rsidRPr="00FF50C3">
          <w:rPr>
            <w:noProof/>
          </w:rPr>
          <w:t>73</w:t>
        </w:r>
      </w:hyperlink>
      <w:r w:rsidRPr="00FF50C3">
        <w:rPr>
          <w:noProof/>
        </w:rPr>
        <w:t>]</w:t>
      </w:r>
      <w:r w:rsidRPr="00FF50C3">
        <w:fldChar w:fldCharType="end"/>
      </w:r>
      <w:r w:rsidRPr="00FF50C3">
        <w:t xml:space="preserve"> with permission. </w:t>
      </w:r>
    </w:p>
    <w:p w14:paraId="39FE5B9B" w14:textId="77777777" w:rsidR="004067F0" w:rsidRPr="00FF50C3" w:rsidRDefault="004067F0" w:rsidP="003F0D62">
      <w:pPr>
        <w:pStyle w:val="MDPI21heading1"/>
      </w:pPr>
      <w:r w:rsidRPr="00FF50C3">
        <w:t xml:space="preserve">3. NMR </w:t>
      </w:r>
      <w:r w:rsidR="003F0D62" w:rsidRPr="00FF50C3">
        <w:t xml:space="preserve">Experiments Used </w:t>
      </w:r>
      <w:r w:rsidRPr="00FF50C3">
        <w:t xml:space="preserve">for </w:t>
      </w:r>
      <w:r w:rsidR="003F0D62" w:rsidRPr="00FF50C3">
        <w:t>Protein</w:t>
      </w:r>
      <w:r w:rsidRPr="00FF50C3">
        <w:t>-</w:t>
      </w:r>
      <w:r w:rsidR="003F0D62" w:rsidRPr="00FF50C3">
        <w:t>Ligand Interactions</w:t>
      </w:r>
    </w:p>
    <w:p w14:paraId="6E0D1BE1" w14:textId="77777777" w:rsidR="004067F0" w:rsidRPr="00FF50C3" w:rsidRDefault="004067F0" w:rsidP="003F0D62">
      <w:pPr>
        <w:pStyle w:val="MDPI31text"/>
      </w:pPr>
      <w:r w:rsidRPr="00FF50C3">
        <w:t xml:space="preserve">The available NMR experiments that can be used for probing protein-ligand interactions have been described extensively in several reviews </w:t>
      </w:r>
      <w:r w:rsidRPr="00FF50C3">
        <w:fldChar w:fldCharType="begin">
          <w:fldData xml:space="preserve">PEVuZE5vdGU+PENpdGU+PEF1dGhvcj5MZXVuZzwvQXV0aG9yPjxZZWFyPjIwMTQ8L1llYXI+PFJl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</w:fldData>
        </w:fldChar>
      </w:r>
      <w:r w:rsidRPr="00FF50C3">
        <w:instrText xml:space="preserve"> ADDIN EN.CITE </w:instrText>
      </w:r>
      <w:r w:rsidRPr="00FF50C3">
        <w:fldChar w:fldCharType="begin">
          <w:fldData xml:space="preserve">PEVuZE5vdGU+PENpdGU+PEF1dGhvcj5MZXVuZzwvQXV0aG9yPjxZZWFyPjIwMTQ8L1llYXI+PFJl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</w:fldData>
        </w:fldChar>
      </w:r>
      <w:r w:rsidRPr="00FF50C3">
        <w:instrText xml:space="preserve"> ADDIN EN.CITE.DATA </w:instrText>
      </w:r>
      <w:r w:rsidRPr="00FF50C3">
        <w:fldChar w:fldCharType="end"/>
      </w:r>
      <w:r w:rsidRPr="00FF50C3">
        <w:fldChar w:fldCharType="separate"/>
      </w:r>
      <w:r w:rsidR="003F0D62" w:rsidRPr="00FF50C3">
        <w:rPr>
          <w:noProof/>
        </w:rPr>
        <w:t>[17,37,74–80</w:t>
      </w:r>
      <w:r w:rsidRPr="00FF50C3">
        <w:rPr>
          <w:noProof/>
        </w:rPr>
        <w:t>]</w:t>
      </w:r>
      <w:r w:rsidRPr="00FF50C3">
        <w:fldChar w:fldCharType="end"/>
      </w:r>
      <w:r w:rsidRPr="00FF50C3">
        <w:t xml:space="preserve"> (Table 1). Any experiment that can provide protein and ligand binding information will be useful in drug discovery while choosing a suitable experiment will be dependent on the target size and the experimental purposes. The most commonly used experiment is the chemical shift mapping using a </w:t>
      </w:r>
      <w:r w:rsidRPr="00FF50C3">
        <w:rPr>
          <w:vertAlign w:val="superscript"/>
        </w:rPr>
        <w:t>15</w:t>
      </w:r>
      <w:r w:rsidRPr="00FF50C3">
        <w:t xml:space="preserve">N-labeled sample because the amide and amide protons are very sensitive to the chemical environments and the required sample is readily to prepare. This type of experiment is suitable for inhibitors with different molecular weight and binding affinities. In this review, we focus on the chemical shift mapping experiment-a widely used experiment to map the ligand binding site and </w:t>
      </w:r>
      <w:r w:rsidRPr="00FF50C3">
        <w:rPr>
          <w:vertAlign w:val="superscript"/>
        </w:rPr>
        <w:t>19</w:t>
      </w:r>
      <w:r w:rsidRPr="00FF50C3">
        <w:t>F-NMR spectroscopy-an efficient tool to identify hits from compound libraries and to prove conformational changes in a target protein.</w:t>
      </w:r>
      <w:r w:rsidR="003F0D62" w:rsidRPr="00FF50C3">
        <w:t xml:space="preserve"> </w:t>
      </w:r>
    </w:p>
    <w:p w14:paraId="07F36706" w14:textId="77777777" w:rsidR="004067F0" w:rsidRPr="00FF50C3" w:rsidRDefault="004067F0" w:rsidP="003F0D62">
      <w:pPr>
        <w:pStyle w:val="MDPI41tablecaption"/>
        <w:jc w:val="center"/>
      </w:pPr>
      <w:r w:rsidRPr="00FF50C3">
        <w:rPr>
          <w:b/>
        </w:rPr>
        <w:t>Table 1.</w:t>
      </w:r>
      <w:r w:rsidRPr="00FF50C3">
        <w:t xml:space="preserve"> List of commonly used NMR experiments for probing protein-ligand interactions.</w:t>
      </w:r>
    </w:p>
    <w:tbl>
      <w:tblPr>
        <w:tblStyle w:val="Mdeck5tablebodythreelines"/>
        <w:tblW w:w="0" w:type="auto"/>
        <w:tblLook w:val="04A0" w:firstRow="1" w:lastRow="0" w:firstColumn="1" w:lastColumn="0" w:noHBand="0" w:noVBand="1"/>
      </w:tblPr>
      <w:tblGrid>
        <w:gridCol w:w="4395"/>
        <w:gridCol w:w="2551"/>
        <w:gridCol w:w="1898"/>
      </w:tblGrid>
      <w:tr w:rsidR="004067F0" w:rsidRPr="00FF50C3" w14:paraId="03B65D77" w14:textId="77777777" w:rsidTr="00F54794">
        <w:trPr>
          <w:cnfStyle w:val="100000000000" w:firstRow="1" w:lastRow="0" w:firstColumn="0" w:lastColumn="0" w:oddVBand="0" w:evenVBand="0" w:oddHBand="0" w:evenHBand="0" w:firstRowFirstColumn="0" w:firstRowLastColumn="0" w:lastRowFirstColumn="0" w:lastRowLastColumn="0"/>
        </w:trPr>
        <w:tc>
          <w:tcPr>
            <w:tcW w:w="4395" w:type="dxa"/>
          </w:tcPr>
          <w:p w14:paraId="1FC41465" w14:textId="77777777" w:rsidR="004067F0" w:rsidRPr="00FF50C3" w:rsidRDefault="004067F0" w:rsidP="00F54794">
            <w:pPr>
              <w:pStyle w:val="MDPI42tablebody"/>
              <w:spacing w:line="240" w:lineRule="auto"/>
              <w:rPr>
                <w:b/>
                <w:sz w:val="18"/>
                <w:szCs w:val="18"/>
              </w:rPr>
            </w:pPr>
            <w:r w:rsidRPr="00FF50C3">
              <w:rPr>
                <w:b/>
                <w:sz w:val="18"/>
                <w:szCs w:val="18"/>
              </w:rPr>
              <w:t>Experiments</w:t>
            </w:r>
          </w:p>
        </w:tc>
        <w:tc>
          <w:tcPr>
            <w:tcW w:w="2551" w:type="dxa"/>
          </w:tcPr>
          <w:p w14:paraId="404F178C" w14:textId="77777777" w:rsidR="004067F0" w:rsidRPr="00FF50C3" w:rsidRDefault="004067F0" w:rsidP="00F54794">
            <w:pPr>
              <w:pStyle w:val="MDPI42tablebody"/>
              <w:spacing w:line="240" w:lineRule="auto"/>
              <w:rPr>
                <w:b/>
                <w:sz w:val="18"/>
                <w:szCs w:val="18"/>
              </w:rPr>
            </w:pPr>
            <w:r w:rsidRPr="00FF50C3">
              <w:rPr>
                <w:b/>
                <w:sz w:val="18"/>
                <w:szCs w:val="18"/>
              </w:rPr>
              <w:t xml:space="preserve">Protein </w:t>
            </w:r>
            <w:r w:rsidR="00ED2F4A" w:rsidRPr="00FF50C3">
              <w:rPr>
                <w:b/>
                <w:sz w:val="18"/>
                <w:szCs w:val="18"/>
              </w:rPr>
              <w:t>Labeling</w:t>
            </w:r>
          </w:p>
        </w:tc>
        <w:tc>
          <w:tcPr>
            <w:tcW w:w="1898" w:type="dxa"/>
          </w:tcPr>
          <w:p w14:paraId="354719D2" w14:textId="77777777" w:rsidR="004067F0" w:rsidRPr="00FF50C3" w:rsidRDefault="00ED2F4A" w:rsidP="00F54794">
            <w:pPr>
              <w:pStyle w:val="MDPI42tablebody"/>
              <w:spacing w:line="240" w:lineRule="auto"/>
              <w:rPr>
                <w:b/>
                <w:sz w:val="18"/>
                <w:szCs w:val="18"/>
              </w:rPr>
            </w:pPr>
            <w:r w:rsidRPr="00FF50C3">
              <w:rPr>
                <w:b/>
                <w:sz w:val="18"/>
                <w:szCs w:val="18"/>
              </w:rPr>
              <w:t>References</w:t>
            </w:r>
          </w:p>
        </w:tc>
      </w:tr>
      <w:tr w:rsidR="004067F0" w:rsidRPr="00FF50C3" w14:paraId="4150411D" w14:textId="77777777" w:rsidTr="00F54794">
        <w:tc>
          <w:tcPr>
            <w:tcW w:w="4395" w:type="dxa"/>
          </w:tcPr>
          <w:p w14:paraId="062C5F59" w14:textId="77777777" w:rsidR="004067F0" w:rsidRPr="00FF50C3" w:rsidRDefault="004067F0" w:rsidP="00F54794">
            <w:pPr>
              <w:pStyle w:val="MDPI42tablebody"/>
              <w:spacing w:line="240" w:lineRule="auto"/>
              <w:rPr>
                <w:sz w:val="18"/>
                <w:szCs w:val="18"/>
              </w:rPr>
            </w:pPr>
            <w:r w:rsidRPr="00FF50C3">
              <w:rPr>
                <w:sz w:val="18"/>
                <w:szCs w:val="18"/>
                <w:vertAlign w:val="superscript"/>
              </w:rPr>
              <w:t>1</w:t>
            </w:r>
            <w:r w:rsidRPr="00FF50C3">
              <w:rPr>
                <w:sz w:val="18"/>
                <w:szCs w:val="18"/>
              </w:rPr>
              <w:t>H-</w:t>
            </w:r>
            <w:r w:rsidRPr="00FF50C3">
              <w:rPr>
                <w:sz w:val="18"/>
                <w:szCs w:val="18"/>
                <w:vertAlign w:val="superscript"/>
              </w:rPr>
              <w:t>15</w:t>
            </w:r>
            <w:r w:rsidRPr="00FF50C3">
              <w:rPr>
                <w:sz w:val="18"/>
                <w:szCs w:val="18"/>
              </w:rPr>
              <w:t>N/</w:t>
            </w:r>
            <w:r w:rsidRPr="00FF50C3">
              <w:rPr>
                <w:sz w:val="18"/>
                <w:szCs w:val="18"/>
                <w:vertAlign w:val="superscript"/>
              </w:rPr>
              <w:t>13</w:t>
            </w:r>
            <w:r w:rsidRPr="00FF50C3">
              <w:rPr>
                <w:sz w:val="18"/>
                <w:szCs w:val="18"/>
              </w:rPr>
              <w:t>C-HSQC</w:t>
            </w:r>
          </w:p>
        </w:tc>
        <w:tc>
          <w:tcPr>
            <w:tcW w:w="2551" w:type="dxa"/>
          </w:tcPr>
          <w:p w14:paraId="6F5286E3" w14:textId="77777777" w:rsidR="004067F0" w:rsidRPr="00FF50C3" w:rsidRDefault="004067F0" w:rsidP="00F54794">
            <w:pPr>
              <w:pStyle w:val="MDPI42tablebody"/>
              <w:spacing w:line="240" w:lineRule="auto"/>
              <w:rPr>
                <w:sz w:val="18"/>
                <w:szCs w:val="18"/>
              </w:rPr>
            </w:pPr>
            <w:r w:rsidRPr="00FF50C3">
              <w:rPr>
                <w:sz w:val="18"/>
                <w:szCs w:val="18"/>
                <w:vertAlign w:val="superscript"/>
              </w:rPr>
              <w:t>15</w:t>
            </w:r>
            <w:r w:rsidRPr="00FF50C3">
              <w:rPr>
                <w:sz w:val="18"/>
                <w:szCs w:val="18"/>
              </w:rPr>
              <w:t>N/</w:t>
            </w:r>
            <w:r w:rsidRPr="00FF50C3">
              <w:rPr>
                <w:sz w:val="18"/>
                <w:szCs w:val="18"/>
                <w:vertAlign w:val="superscript"/>
              </w:rPr>
              <w:t>13</w:t>
            </w:r>
            <w:r w:rsidRPr="00FF50C3">
              <w:rPr>
                <w:sz w:val="18"/>
                <w:szCs w:val="18"/>
              </w:rPr>
              <w:t>C</w:t>
            </w:r>
          </w:p>
        </w:tc>
        <w:tc>
          <w:tcPr>
            <w:tcW w:w="1898" w:type="dxa"/>
          </w:tcPr>
          <w:p w14:paraId="4C0D9D16"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PEVuZE5vdGU+PENpdGU+PEF1dGhvcj5TaHVrZXI8L0F1dGhvcj48WWVhcj4xOTk2PC9ZZWFyPjxS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</w:fldData>
              </w:fldChar>
            </w:r>
            <w:r w:rsidRPr="00FF50C3">
              <w:rPr>
                <w:sz w:val="18"/>
                <w:szCs w:val="18"/>
              </w:rPr>
              <w:instrText xml:space="preserve"> ADDIN EN.CITE </w:instrText>
            </w:r>
            <w:r w:rsidRPr="00FF50C3">
              <w:rPr>
                <w:sz w:val="18"/>
                <w:szCs w:val="18"/>
              </w:rPr>
              <w:fldChar w:fldCharType="begin">
                <w:fldData xml:space="preserve">PEVuZE5vdGU+PENpdGU+PEF1dGhvcj5TaHVrZXI8L0F1dGhvcj48WWVhcj4xOTk2PC9ZZWFyPjxS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[17,81</w:t>
            </w:r>
            <w:r w:rsidRPr="00FF50C3">
              <w:rPr>
                <w:noProof/>
                <w:sz w:val="18"/>
                <w:szCs w:val="18"/>
              </w:rPr>
              <w:t>]</w:t>
            </w:r>
            <w:r w:rsidRPr="00FF50C3">
              <w:rPr>
                <w:sz w:val="18"/>
                <w:szCs w:val="18"/>
              </w:rPr>
              <w:fldChar w:fldCharType="end"/>
            </w:r>
          </w:p>
        </w:tc>
      </w:tr>
      <w:tr w:rsidR="004067F0" w:rsidRPr="00FF50C3" w14:paraId="440F83A1" w14:textId="77777777" w:rsidTr="00F54794">
        <w:tc>
          <w:tcPr>
            <w:tcW w:w="4395" w:type="dxa"/>
          </w:tcPr>
          <w:p w14:paraId="3EDED37F" w14:textId="77777777" w:rsidR="004067F0" w:rsidRPr="00FF50C3" w:rsidRDefault="004067F0" w:rsidP="00F54794">
            <w:pPr>
              <w:pStyle w:val="MDPI42tablebody"/>
              <w:spacing w:line="240" w:lineRule="auto"/>
              <w:rPr>
                <w:sz w:val="18"/>
                <w:szCs w:val="18"/>
              </w:rPr>
            </w:pPr>
            <w:r w:rsidRPr="00FF50C3">
              <w:rPr>
                <w:sz w:val="18"/>
                <w:szCs w:val="18"/>
              </w:rPr>
              <w:t>Saturation Transfer Difference</w:t>
            </w:r>
          </w:p>
        </w:tc>
        <w:tc>
          <w:tcPr>
            <w:tcW w:w="2551" w:type="dxa"/>
          </w:tcPr>
          <w:p w14:paraId="05648070" w14:textId="77777777" w:rsidR="004067F0" w:rsidRPr="00FF50C3" w:rsidRDefault="004067F0" w:rsidP="00F54794">
            <w:pPr>
              <w:pStyle w:val="MDPI42tablebody"/>
              <w:spacing w:line="240" w:lineRule="auto"/>
              <w:rPr>
                <w:sz w:val="18"/>
                <w:szCs w:val="18"/>
              </w:rPr>
            </w:pPr>
            <w:r w:rsidRPr="00FF50C3">
              <w:rPr>
                <w:sz w:val="18"/>
                <w:szCs w:val="18"/>
              </w:rPr>
              <w:t>NA</w:t>
            </w:r>
            <w:r w:rsidR="00ED2F4A" w:rsidRPr="00FF50C3">
              <w:rPr>
                <w:sz w:val="18"/>
                <w:szCs w:val="18"/>
              </w:rPr>
              <w:t xml:space="preserve"> </w:t>
            </w:r>
            <w:r w:rsidRPr="00FF50C3">
              <w:rPr>
                <w:sz w:val="18"/>
                <w:szCs w:val="18"/>
                <w:vertAlign w:val="superscript"/>
              </w:rPr>
              <w:t>1</w:t>
            </w:r>
          </w:p>
        </w:tc>
        <w:tc>
          <w:tcPr>
            <w:tcW w:w="1898" w:type="dxa"/>
          </w:tcPr>
          <w:p w14:paraId="7B9FFF3B"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PEVuZE5vdGU+PENpdGU+PEF1dGhvcj5NYXllcjwvQXV0aG9yPjxZZWFyPjE5OTk8L1llYXI+PFJl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</w:fldData>
              </w:fldChar>
            </w:r>
            <w:r w:rsidRPr="00FF50C3">
              <w:rPr>
                <w:sz w:val="18"/>
                <w:szCs w:val="18"/>
              </w:rPr>
              <w:instrText xml:space="preserve"> ADDIN EN.CITE </w:instrText>
            </w:r>
            <w:r w:rsidRPr="00FF50C3">
              <w:rPr>
                <w:sz w:val="18"/>
                <w:szCs w:val="18"/>
              </w:rPr>
              <w:fldChar w:fldCharType="begin">
                <w:fldData xml:space="preserve">PEVuZE5vdGU+PENpdGU+PEF1dGhvcj5NYXllcjwvQXV0aG9yPjxZZWFyPjE5OTk8L1llYXI+PFJl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[82–84</w:t>
            </w:r>
            <w:r w:rsidRPr="00FF50C3">
              <w:rPr>
                <w:noProof/>
                <w:sz w:val="18"/>
                <w:szCs w:val="18"/>
              </w:rPr>
              <w:t>]</w:t>
            </w:r>
            <w:r w:rsidRPr="00FF50C3">
              <w:rPr>
                <w:sz w:val="18"/>
                <w:szCs w:val="18"/>
              </w:rPr>
              <w:fldChar w:fldCharType="end"/>
            </w:r>
          </w:p>
        </w:tc>
      </w:tr>
      <w:tr w:rsidR="004067F0" w:rsidRPr="00FF50C3" w14:paraId="77E04740" w14:textId="77777777" w:rsidTr="00F54794">
        <w:tc>
          <w:tcPr>
            <w:tcW w:w="4395" w:type="dxa"/>
          </w:tcPr>
          <w:p w14:paraId="22398172" w14:textId="77777777" w:rsidR="004067F0" w:rsidRPr="00FF50C3" w:rsidRDefault="004067F0" w:rsidP="00F54794">
            <w:pPr>
              <w:pStyle w:val="MDPI42tablebody"/>
              <w:spacing w:line="240" w:lineRule="auto"/>
              <w:rPr>
                <w:sz w:val="18"/>
                <w:szCs w:val="18"/>
              </w:rPr>
            </w:pPr>
            <w:r w:rsidRPr="00FF50C3">
              <w:rPr>
                <w:sz w:val="18"/>
                <w:szCs w:val="18"/>
              </w:rPr>
              <w:t>WaterLOGSY</w:t>
            </w:r>
          </w:p>
        </w:tc>
        <w:tc>
          <w:tcPr>
            <w:tcW w:w="2551" w:type="dxa"/>
          </w:tcPr>
          <w:p w14:paraId="1327B09C" w14:textId="77777777" w:rsidR="004067F0" w:rsidRPr="00FF50C3" w:rsidRDefault="004067F0" w:rsidP="00F54794">
            <w:pPr>
              <w:pStyle w:val="MDPI42tablebody"/>
              <w:spacing w:line="240" w:lineRule="auto"/>
              <w:rPr>
                <w:sz w:val="18"/>
                <w:szCs w:val="18"/>
              </w:rPr>
            </w:pPr>
            <w:r w:rsidRPr="00FF50C3">
              <w:rPr>
                <w:sz w:val="18"/>
                <w:szCs w:val="18"/>
              </w:rPr>
              <w:t>NA</w:t>
            </w:r>
          </w:p>
        </w:tc>
        <w:tc>
          <w:tcPr>
            <w:tcW w:w="1898" w:type="dxa"/>
          </w:tcPr>
          <w:p w14:paraId="74AEFB01"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PEVuZE5vdGU+PENpdGU+PEF1dGhvcj5EYWx2aXQ8L0F1dGhvcj48WWVhcj4yMDAwPC9ZZWFyPjxS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</w:fldData>
              </w:fldChar>
            </w:r>
            <w:r w:rsidRPr="00FF50C3">
              <w:rPr>
                <w:sz w:val="18"/>
                <w:szCs w:val="18"/>
              </w:rPr>
              <w:instrText xml:space="preserve"> ADDIN EN.CITE </w:instrText>
            </w:r>
            <w:r w:rsidRPr="00FF50C3">
              <w:rPr>
                <w:sz w:val="18"/>
                <w:szCs w:val="18"/>
              </w:rPr>
              <w:fldChar w:fldCharType="begin">
                <w:fldData xml:space="preserve">PEVuZE5vdGU+PENpdGU+PEF1dGhvcj5EYWx2aXQ8L0F1dGhvcj48WWVhcj4yMDAwPC9ZZWFyPjxS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[85,86</w:t>
            </w:r>
            <w:r w:rsidRPr="00FF50C3">
              <w:rPr>
                <w:noProof/>
                <w:sz w:val="18"/>
                <w:szCs w:val="18"/>
              </w:rPr>
              <w:t>]</w:t>
            </w:r>
            <w:r w:rsidRPr="00FF50C3">
              <w:rPr>
                <w:sz w:val="18"/>
                <w:szCs w:val="18"/>
              </w:rPr>
              <w:fldChar w:fldCharType="end"/>
            </w:r>
          </w:p>
        </w:tc>
      </w:tr>
      <w:tr w:rsidR="004067F0" w:rsidRPr="00FF50C3" w14:paraId="4FD01B6F" w14:textId="77777777" w:rsidTr="00F54794">
        <w:tc>
          <w:tcPr>
            <w:tcW w:w="4395" w:type="dxa"/>
          </w:tcPr>
          <w:p w14:paraId="721A660C" w14:textId="77777777" w:rsidR="004067F0" w:rsidRPr="00FF50C3" w:rsidRDefault="004067F0" w:rsidP="00F54794">
            <w:pPr>
              <w:pStyle w:val="MDPI42tablebody"/>
              <w:spacing w:line="240" w:lineRule="auto"/>
              <w:rPr>
                <w:sz w:val="18"/>
                <w:szCs w:val="18"/>
              </w:rPr>
            </w:pPr>
            <w:r w:rsidRPr="00FF50C3">
              <w:rPr>
                <w:sz w:val="18"/>
                <w:szCs w:val="18"/>
              </w:rPr>
              <w:t>Transferred NOESY Experiment</w:t>
            </w:r>
          </w:p>
        </w:tc>
        <w:tc>
          <w:tcPr>
            <w:tcW w:w="2551" w:type="dxa"/>
          </w:tcPr>
          <w:p w14:paraId="79C9C7AD" w14:textId="77777777" w:rsidR="004067F0" w:rsidRPr="00FF50C3" w:rsidRDefault="004067F0" w:rsidP="00F54794">
            <w:pPr>
              <w:pStyle w:val="MDPI42tablebody"/>
              <w:spacing w:line="240" w:lineRule="auto"/>
              <w:rPr>
                <w:sz w:val="18"/>
                <w:szCs w:val="18"/>
              </w:rPr>
            </w:pPr>
            <w:r w:rsidRPr="00FF50C3">
              <w:rPr>
                <w:sz w:val="18"/>
                <w:szCs w:val="18"/>
                <w:vertAlign w:val="superscript"/>
              </w:rPr>
              <w:t>13</w:t>
            </w:r>
            <w:r w:rsidRPr="00FF50C3">
              <w:rPr>
                <w:sz w:val="18"/>
                <w:szCs w:val="18"/>
              </w:rPr>
              <w:t xml:space="preserve">C, </w:t>
            </w:r>
            <w:r w:rsidRPr="00FF50C3">
              <w:rPr>
                <w:sz w:val="18"/>
                <w:szCs w:val="18"/>
                <w:vertAlign w:val="superscript"/>
              </w:rPr>
              <w:t>15</w:t>
            </w:r>
            <w:r w:rsidRPr="00FF50C3">
              <w:rPr>
                <w:sz w:val="18"/>
                <w:szCs w:val="18"/>
              </w:rPr>
              <w:t>N, or NA</w:t>
            </w:r>
          </w:p>
        </w:tc>
        <w:tc>
          <w:tcPr>
            <w:tcW w:w="1898" w:type="dxa"/>
          </w:tcPr>
          <w:p w14:paraId="4CFE38A6"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PEVuZE5vdGU+PENpdGU+PEF1dGhvcj5CYWxhcmFtPC9BdXRob3I+PFllYXI+MTk3MjwvWWVhcj48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</w:fldData>
              </w:fldChar>
            </w:r>
            <w:r w:rsidRPr="00FF50C3">
              <w:rPr>
                <w:sz w:val="18"/>
                <w:szCs w:val="18"/>
              </w:rPr>
              <w:instrText xml:space="preserve"> ADDIN EN.CITE </w:instrText>
            </w:r>
            <w:r w:rsidRPr="00FF50C3">
              <w:rPr>
                <w:sz w:val="18"/>
                <w:szCs w:val="18"/>
              </w:rPr>
              <w:fldChar w:fldCharType="begin">
                <w:fldData xml:space="preserve">PEVuZE5vdGU+PENpdGU+PEF1dGhvcj5CYWxhcmFtPC9BdXRob3I+PFllYXI+MTk3MjwvWWVhcj48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[87–94</w:t>
            </w:r>
            <w:r w:rsidRPr="00FF50C3">
              <w:rPr>
                <w:noProof/>
                <w:sz w:val="18"/>
                <w:szCs w:val="18"/>
              </w:rPr>
              <w:t>]</w:t>
            </w:r>
            <w:r w:rsidRPr="00FF50C3">
              <w:rPr>
                <w:sz w:val="18"/>
                <w:szCs w:val="18"/>
              </w:rPr>
              <w:fldChar w:fldCharType="end"/>
            </w:r>
          </w:p>
        </w:tc>
      </w:tr>
      <w:tr w:rsidR="004067F0" w:rsidRPr="00FF50C3" w14:paraId="058B3389" w14:textId="77777777" w:rsidTr="00F54794">
        <w:tc>
          <w:tcPr>
            <w:tcW w:w="4395" w:type="dxa"/>
          </w:tcPr>
          <w:p w14:paraId="7DB95713" w14:textId="77777777" w:rsidR="004067F0" w:rsidRPr="00FF50C3" w:rsidRDefault="004067F0" w:rsidP="00F54794">
            <w:pPr>
              <w:pStyle w:val="MDPI42tablebody"/>
              <w:spacing w:line="240" w:lineRule="auto"/>
              <w:rPr>
                <w:sz w:val="18"/>
                <w:szCs w:val="18"/>
              </w:rPr>
            </w:pPr>
            <w:r w:rsidRPr="00FF50C3">
              <w:rPr>
                <w:sz w:val="18"/>
                <w:szCs w:val="18"/>
              </w:rPr>
              <w:t>Filtered NOESY</w:t>
            </w:r>
          </w:p>
        </w:tc>
        <w:tc>
          <w:tcPr>
            <w:tcW w:w="2551" w:type="dxa"/>
          </w:tcPr>
          <w:p w14:paraId="4A4E675E" w14:textId="77777777" w:rsidR="004067F0" w:rsidRPr="00FF50C3" w:rsidRDefault="004067F0" w:rsidP="00F54794">
            <w:pPr>
              <w:pStyle w:val="MDPI42tablebody"/>
              <w:spacing w:line="240" w:lineRule="auto"/>
              <w:rPr>
                <w:sz w:val="18"/>
                <w:szCs w:val="18"/>
              </w:rPr>
            </w:pPr>
            <w:r w:rsidRPr="00FF50C3">
              <w:rPr>
                <w:sz w:val="18"/>
                <w:szCs w:val="18"/>
                <w:vertAlign w:val="superscript"/>
              </w:rPr>
              <w:t>13</w:t>
            </w:r>
            <w:r w:rsidRPr="00FF50C3">
              <w:rPr>
                <w:sz w:val="18"/>
                <w:szCs w:val="18"/>
              </w:rPr>
              <w:t xml:space="preserve">C, </w:t>
            </w:r>
            <w:r w:rsidRPr="00FF50C3">
              <w:rPr>
                <w:sz w:val="18"/>
                <w:szCs w:val="18"/>
                <w:vertAlign w:val="superscript"/>
              </w:rPr>
              <w:t>15</w:t>
            </w:r>
            <w:r w:rsidRPr="00FF50C3">
              <w:rPr>
                <w:sz w:val="18"/>
                <w:szCs w:val="18"/>
              </w:rPr>
              <w:t>N</w:t>
            </w:r>
          </w:p>
        </w:tc>
        <w:tc>
          <w:tcPr>
            <w:tcW w:w="1898" w:type="dxa"/>
          </w:tcPr>
          <w:p w14:paraId="3CE0578B"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PEVuZE5vdGU+PENpdGU+PEF1dGhvcj5PdHRpbmc8L0F1dGhvcj48WWVhcj4xOTkwPC9ZZWFyPjxS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</w:fldData>
              </w:fldChar>
            </w:r>
            <w:r w:rsidRPr="00FF50C3">
              <w:rPr>
                <w:sz w:val="18"/>
                <w:szCs w:val="18"/>
              </w:rPr>
              <w:instrText xml:space="preserve"> ADDIN EN.CITE </w:instrText>
            </w:r>
            <w:r w:rsidRPr="00FF50C3">
              <w:rPr>
                <w:sz w:val="18"/>
                <w:szCs w:val="18"/>
              </w:rPr>
              <w:fldChar w:fldCharType="begin">
                <w:fldData xml:space="preserve">PEVuZE5vdGU+PENpdGU+PEF1dGhvcj5PdHRpbmc8L0F1dGhvcj48WWVhcj4xOTkwPC9ZZWFyPjxS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[95–99</w:t>
            </w:r>
            <w:r w:rsidRPr="00FF50C3">
              <w:rPr>
                <w:noProof/>
                <w:sz w:val="18"/>
                <w:szCs w:val="18"/>
              </w:rPr>
              <w:t>]</w:t>
            </w:r>
            <w:r w:rsidRPr="00FF50C3">
              <w:rPr>
                <w:sz w:val="18"/>
                <w:szCs w:val="18"/>
              </w:rPr>
              <w:fldChar w:fldCharType="end"/>
            </w:r>
          </w:p>
        </w:tc>
      </w:tr>
      <w:tr w:rsidR="004067F0" w:rsidRPr="00FF50C3" w14:paraId="0E77F789" w14:textId="77777777" w:rsidTr="00F54794">
        <w:tc>
          <w:tcPr>
            <w:tcW w:w="4395" w:type="dxa"/>
          </w:tcPr>
          <w:p w14:paraId="4844BF8C" w14:textId="77777777" w:rsidR="004067F0" w:rsidRPr="00FF50C3" w:rsidRDefault="004067F0" w:rsidP="00F54794">
            <w:pPr>
              <w:pStyle w:val="MDPI42tablebody"/>
              <w:spacing w:line="240" w:lineRule="auto"/>
              <w:rPr>
                <w:sz w:val="18"/>
                <w:szCs w:val="18"/>
              </w:rPr>
            </w:pPr>
            <w:r w:rsidRPr="00FF50C3">
              <w:rPr>
                <w:sz w:val="18"/>
                <w:szCs w:val="18"/>
              </w:rPr>
              <w:t>Residue Dipolar Coupling</w:t>
            </w:r>
          </w:p>
        </w:tc>
        <w:tc>
          <w:tcPr>
            <w:tcW w:w="2551" w:type="dxa"/>
          </w:tcPr>
          <w:p w14:paraId="10754138" w14:textId="77777777" w:rsidR="004067F0" w:rsidRPr="00FF50C3" w:rsidRDefault="004067F0" w:rsidP="00F54794">
            <w:pPr>
              <w:pStyle w:val="MDPI42tablebody"/>
              <w:spacing w:line="240" w:lineRule="auto"/>
              <w:rPr>
                <w:sz w:val="18"/>
                <w:szCs w:val="18"/>
              </w:rPr>
            </w:pPr>
            <w:r w:rsidRPr="00FF50C3">
              <w:rPr>
                <w:sz w:val="18"/>
                <w:szCs w:val="18"/>
                <w:vertAlign w:val="superscript"/>
              </w:rPr>
              <w:t>15</w:t>
            </w:r>
            <w:r w:rsidRPr="00FF50C3">
              <w:rPr>
                <w:sz w:val="18"/>
                <w:szCs w:val="18"/>
              </w:rPr>
              <w:t xml:space="preserve">N, </w:t>
            </w:r>
            <w:r w:rsidRPr="00FF50C3">
              <w:rPr>
                <w:sz w:val="18"/>
                <w:szCs w:val="18"/>
                <w:vertAlign w:val="superscript"/>
              </w:rPr>
              <w:t>13</w:t>
            </w:r>
            <w:r w:rsidRPr="00FF50C3">
              <w:rPr>
                <w:sz w:val="18"/>
                <w:szCs w:val="18"/>
              </w:rPr>
              <w:t>C, or NA</w:t>
            </w:r>
          </w:p>
        </w:tc>
        <w:tc>
          <w:tcPr>
            <w:tcW w:w="1898" w:type="dxa"/>
          </w:tcPr>
          <w:p w14:paraId="7D53AF45"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PEVuZE5vdGU+PENpdGU+PEF1dGhvcj5Lb2VuaWc8L0F1dGhvcj48WWVhcj4yMDAwPC9ZZWFyPjxS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</w:fldData>
              </w:fldChar>
            </w:r>
            <w:r w:rsidRPr="00FF50C3">
              <w:rPr>
                <w:sz w:val="18"/>
                <w:szCs w:val="18"/>
              </w:rPr>
              <w:instrText xml:space="preserve"> ADDIN EN.CITE </w:instrText>
            </w:r>
            <w:r w:rsidRPr="00FF50C3">
              <w:rPr>
                <w:sz w:val="18"/>
                <w:szCs w:val="18"/>
              </w:rPr>
              <w:fldChar w:fldCharType="begin">
                <w:fldData xml:space="preserve">PEVuZE5vdGU+PENpdGU+PEF1dGhvcj5Lb2VuaWc8L0F1dGhvcj48WWVhcj4yMDAwPC9ZZWFyPjxS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[100–102</w:t>
            </w:r>
            <w:r w:rsidRPr="00FF50C3">
              <w:rPr>
                <w:noProof/>
                <w:sz w:val="18"/>
                <w:szCs w:val="18"/>
              </w:rPr>
              <w:t>]</w:t>
            </w:r>
            <w:r w:rsidRPr="00FF50C3">
              <w:rPr>
                <w:sz w:val="18"/>
                <w:szCs w:val="18"/>
              </w:rPr>
              <w:fldChar w:fldCharType="end"/>
            </w:r>
          </w:p>
        </w:tc>
      </w:tr>
      <w:tr w:rsidR="004067F0" w:rsidRPr="00FF50C3" w14:paraId="27D13C58" w14:textId="77777777" w:rsidTr="00F54794">
        <w:tc>
          <w:tcPr>
            <w:tcW w:w="4395" w:type="dxa"/>
          </w:tcPr>
          <w:p w14:paraId="2B5FF3D9" w14:textId="77777777" w:rsidR="004067F0" w:rsidRPr="00FF50C3" w:rsidRDefault="004067F0" w:rsidP="00F54794">
            <w:pPr>
              <w:pStyle w:val="MDPI42tablebody"/>
              <w:spacing w:line="240" w:lineRule="auto"/>
              <w:rPr>
                <w:sz w:val="18"/>
                <w:szCs w:val="18"/>
              </w:rPr>
            </w:pPr>
            <w:r w:rsidRPr="00FF50C3">
              <w:rPr>
                <w:sz w:val="18"/>
                <w:szCs w:val="18"/>
              </w:rPr>
              <w:t xml:space="preserve">Ligand-observed </w:t>
            </w:r>
            <w:r w:rsidRPr="00FF50C3">
              <w:rPr>
                <w:sz w:val="18"/>
                <w:szCs w:val="18"/>
                <w:vertAlign w:val="superscript"/>
              </w:rPr>
              <w:t>19</w:t>
            </w:r>
            <w:r w:rsidRPr="00FF50C3">
              <w:rPr>
                <w:sz w:val="18"/>
                <w:szCs w:val="18"/>
              </w:rPr>
              <w:t>F-NMR</w:t>
            </w:r>
          </w:p>
        </w:tc>
        <w:tc>
          <w:tcPr>
            <w:tcW w:w="2551" w:type="dxa"/>
          </w:tcPr>
          <w:p w14:paraId="1B1AA4B3" w14:textId="77777777" w:rsidR="004067F0" w:rsidRPr="00FF50C3" w:rsidRDefault="004067F0" w:rsidP="00F54794">
            <w:pPr>
              <w:pStyle w:val="MDPI42tablebody"/>
              <w:spacing w:line="240" w:lineRule="auto"/>
              <w:rPr>
                <w:sz w:val="18"/>
                <w:szCs w:val="18"/>
              </w:rPr>
            </w:pPr>
            <w:r w:rsidRPr="00FF50C3">
              <w:rPr>
                <w:sz w:val="18"/>
                <w:szCs w:val="18"/>
              </w:rPr>
              <w:t>NA</w:t>
            </w:r>
          </w:p>
        </w:tc>
        <w:tc>
          <w:tcPr>
            <w:tcW w:w="1898" w:type="dxa"/>
          </w:tcPr>
          <w:p w14:paraId="682D2AD6"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PEVuZE5vdGU+PENpdGU+PEF1dGhvcj5EYWx2aXQ8L0F1dGhvcj48WWVhcj4yMDAzPC9ZZWFyPjxS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</w:fldData>
              </w:fldChar>
            </w:r>
            <w:r w:rsidRPr="00FF50C3">
              <w:rPr>
                <w:sz w:val="18"/>
                <w:szCs w:val="18"/>
              </w:rPr>
              <w:instrText xml:space="preserve"> ADDIN EN.CITE </w:instrText>
            </w:r>
            <w:r w:rsidRPr="00FF50C3">
              <w:rPr>
                <w:sz w:val="18"/>
                <w:szCs w:val="18"/>
              </w:rPr>
              <w:fldChar w:fldCharType="begin">
                <w:fldData xml:space="preserve">PEVuZE5vdGU+PENpdGU+PEF1dGhvcj5EYWx2aXQ8L0F1dGhvcj48WWVhcj4yMDAzPC9ZZWFyPjxS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[103,104</w:t>
            </w:r>
            <w:r w:rsidRPr="00FF50C3">
              <w:rPr>
                <w:noProof/>
                <w:sz w:val="18"/>
                <w:szCs w:val="18"/>
              </w:rPr>
              <w:t>]</w:t>
            </w:r>
            <w:r w:rsidRPr="00FF50C3">
              <w:rPr>
                <w:sz w:val="18"/>
                <w:szCs w:val="18"/>
              </w:rPr>
              <w:fldChar w:fldCharType="end"/>
            </w:r>
          </w:p>
        </w:tc>
      </w:tr>
      <w:tr w:rsidR="004067F0" w:rsidRPr="00FF50C3" w14:paraId="5A573409" w14:textId="77777777" w:rsidTr="00F54794">
        <w:tc>
          <w:tcPr>
            <w:tcW w:w="4395" w:type="dxa"/>
          </w:tcPr>
          <w:p w14:paraId="2104C553" w14:textId="77777777" w:rsidR="004067F0" w:rsidRPr="00FF50C3" w:rsidRDefault="004067F0" w:rsidP="00F54794">
            <w:pPr>
              <w:pStyle w:val="MDPI42tablebody"/>
              <w:spacing w:line="240" w:lineRule="auto"/>
              <w:rPr>
                <w:sz w:val="18"/>
                <w:szCs w:val="18"/>
              </w:rPr>
            </w:pPr>
            <w:r w:rsidRPr="00FF50C3">
              <w:rPr>
                <w:sz w:val="18"/>
                <w:szCs w:val="18"/>
              </w:rPr>
              <w:t xml:space="preserve">Protein-observed </w:t>
            </w:r>
            <w:r w:rsidRPr="00FF50C3">
              <w:rPr>
                <w:sz w:val="18"/>
                <w:szCs w:val="18"/>
                <w:vertAlign w:val="superscript"/>
              </w:rPr>
              <w:t>19</w:t>
            </w:r>
            <w:r w:rsidRPr="00FF50C3">
              <w:rPr>
                <w:sz w:val="18"/>
                <w:szCs w:val="18"/>
              </w:rPr>
              <w:t>F-NMR</w:t>
            </w:r>
          </w:p>
        </w:tc>
        <w:tc>
          <w:tcPr>
            <w:tcW w:w="2551" w:type="dxa"/>
          </w:tcPr>
          <w:p w14:paraId="4F12D452" w14:textId="77777777" w:rsidR="004067F0" w:rsidRPr="00FF50C3" w:rsidRDefault="004067F0" w:rsidP="00F54794">
            <w:pPr>
              <w:pStyle w:val="MDPI42tablebody"/>
              <w:spacing w:line="240" w:lineRule="auto"/>
              <w:rPr>
                <w:sz w:val="18"/>
                <w:szCs w:val="18"/>
              </w:rPr>
            </w:pPr>
            <w:r w:rsidRPr="00FF50C3">
              <w:rPr>
                <w:sz w:val="18"/>
                <w:szCs w:val="18"/>
                <w:vertAlign w:val="superscript"/>
              </w:rPr>
              <w:t>19</w:t>
            </w:r>
            <w:r w:rsidRPr="00FF50C3">
              <w:rPr>
                <w:sz w:val="18"/>
                <w:szCs w:val="18"/>
              </w:rPr>
              <w:t>F</w:t>
            </w:r>
          </w:p>
        </w:tc>
        <w:tc>
          <w:tcPr>
            <w:tcW w:w="1898" w:type="dxa"/>
          </w:tcPr>
          <w:p w14:paraId="20683F75"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PEVuZE5vdGU+PENpdGU+PEF1dGhvcj5Ib3JzdDwvQXV0aG9yPjxZZWFyPjIwMTM8L1llYXI+PFJl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ZXJpb2RpY2FsPjxwYWdlcz41NzI3LTM2PC9wYWdlcz48dm9sdW1lPjUzPC92b2x1bWU+PG51bWJl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</w:fldData>
              </w:fldChar>
            </w:r>
            <w:r w:rsidRPr="00FF50C3">
              <w:rPr>
                <w:sz w:val="18"/>
                <w:szCs w:val="18"/>
              </w:rPr>
              <w:instrText xml:space="preserve"> ADDIN EN.CITE </w:instrText>
            </w:r>
            <w:r w:rsidRPr="00FF50C3">
              <w:rPr>
                <w:sz w:val="18"/>
                <w:szCs w:val="18"/>
              </w:rPr>
              <w:fldChar w:fldCharType="begin">
                <w:fldData xml:space="preserve">PEVuZE5vdGU+PENpdGU+PEF1dGhvcj5Ib3JzdDwvQXV0aG9yPjxZZWFyPjIwMTM8L1llYXI+PFJl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[105–107</w:t>
            </w:r>
            <w:r w:rsidRPr="00FF50C3">
              <w:rPr>
                <w:noProof/>
                <w:sz w:val="18"/>
                <w:szCs w:val="18"/>
              </w:rPr>
              <w:t>]</w:t>
            </w:r>
            <w:r w:rsidRPr="00FF50C3">
              <w:rPr>
                <w:sz w:val="18"/>
                <w:szCs w:val="18"/>
              </w:rPr>
              <w:fldChar w:fldCharType="end"/>
            </w:r>
          </w:p>
        </w:tc>
      </w:tr>
      <w:tr w:rsidR="004067F0" w:rsidRPr="00FF50C3" w14:paraId="1A57FD4E" w14:textId="77777777" w:rsidTr="00F54794">
        <w:tc>
          <w:tcPr>
            <w:tcW w:w="4395" w:type="dxa"/>
          </w:tcPr>
          <w:p w14:paraId="5E741083" w14:textId="77777777" w:rsidR="004067F0" w:rsidRPr="00FF50C3" w:rsidRDefault="004067F0" w:rsidP="00F54794">
            <w:pPr>
              <w:pStyle w:val="MDPI42tablebody"/>
              <w:spacing w:line="240" w:lineRule="auto"/>
              <w:rPr>
                <w:sz w:val="18"/>
                <w:szCs w:val="18"/>
              </w:rPr>
            </w:pPr>
            <w:r w:rsidRPr="00FF50C3">
              <w:rPr>
                <w:sz w:val="18"/>
                <w:szCs w:val="18"/>
              </w:rPr>
              <w:t>Cross-saturation</w:t>
            </w:r>
          </w:p>
        </w:tc>
        <w:tc>
          <w:tcPr>
            <w:tcW w:w="2551" w:type="dxa"/>
          </w:tcPr>
          <w:p w14:paraId="25AA6A3A" w14:textId="77777777" w:rsidR="004067F0" w:rsidRPr="00FF50C3" w:rsidRDefault="004067F0" w:rsidP="00F54794">
            <w:pPr>
              <w:pStyle w:val="MDPI42tablebody"/>
              <w:spacing w:line="240" w:lineRule="auto"/>
              <w:rPr>
                <w:sz w:val="18"/>
                <w:szCs w:val="18"/>
              </w:rPr>
            </w:pPr>
            <w:r w:rsidRPr="00FF50C3">
              <w:rPr>
                <w:sz w:val="18"/>
                <w:szCs w:val="18"/>
                <w:vertAlign w:val="superscript"/>
              </w:rPr>
              <w:t>15</w:t>
            </w:r>
            <w:r w:rsidRPr="00FF50C3">
              <w:rPr>
                <w:sz w:val="18"/>
                <w:szCs w:val="18"/>
              </w:rPr>
              <w:t>N</w:t>
            </w:r>
          </w:p>
        </w:tc>
        <w:tc>
          <w:tcPr>
            <w:tcW w:w="1898" w:type="dxa"/>
          </w:tcPr>
          <w:p w14:paraId="15B9F77C"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PEVuZE5vdGU+PENpdGU+PEF1dGhvcj5OYWthbmlzaGk8L0F1dGhvcj48WWVhcj4yMDAyPC9ZZWFy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</w:fldData>
              </w:fldChar>
            </w:r>
            <w:r w:rsidRPr="00FF50C3">
              <w:rPr>
                <w:sz w:val="18"/>
                <w:szCs w:val="18"/>
              </w:rPr>
              <w:instrText xml:space="preserve"> ADDIN EN.CITE </w:instrText>
            </w:r>
            <w:r w:rsidRPr="00FF50C3">
              <w:rPr>
                <w:sz w:val="18"/>
                <w:szCs w:val="18"/>
              </w:rPr>
              <w:fldChar w:fldCharType="begin">
                <w:fldData xml:space="preserve">PEVuZE5vdGU+PENpdGU+PEF1dGhvcj5OYWthbmlzaGk8L0F1dGhvcj48WWVhcj4yMDAyPC9ZZWFy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[108,109</w:t>
            </w:r>
            <w:r w:rsidRPr="00FF50C3">
              <w:rPr>
                <w:noProof/>
                <w:sz w:val="18"/>
                <w:szCs w:val="18"/>
              </w:rPr>
              <w:t>]</w:t>
            </w:r>
            <w:r w:rsidRPr="00FF50C3">
              <w:rPr>
                <w:sz w:val="18"/>
                <w:szCs w:val="18"/>
              </w:rPr>
              <w:fldChar w:fldCharType="end"/>
            </w:r>
          </w:p>
        </w:tc>
      </w:tr>
      <w:tr w:rsidR="004067F0" w:rsidRPr="00FF50C3" w14:paraId="2934458C" w14:textId="77777777" w:rsidTr="00F54794">
        <w:tc>
          <w:tcPr>
            <w:tcW w:w="4395" w:type="dxa"/>
          </w:tcPr>
          <w:p w14:paraId="3C9D6816" w14:textId="5FD06A35" w:rsidR="004067F0" w:rsidRPr="00FF50C3" w:rsidRDefault="004067F0" w:rsidP="00F54794">
            <w:pPr>
              <w:pStyle w:val="MDPI42tablebody"/>
              <w:spacing w:line="240" w:lineRule="auto"/>
              <w:rPr>
                <w:sz w:val="18"/>
                <w:szCs w:val="18"/>
              </w:rPr>
            </w:pPr>
            <w:r w:rsidRPr="00FF50C3">
              <w:rPr>
                <w:sz w:val="18"/>
                <w:szCs w:val="18"/>
              </w:rPr>
              <w:t>Para</w:t>
            </w:r>
            <w:r w:rsidR="00E36112" w:rsidRPr="00FF50C3">
              <w:rPr>
                <w:sz w:val="18"/>
                <w:szCs w:val="18"/>
              </w:rPr>
              <w:t>ma</w:t>
            </w:r>
            <w:r w:rsidRPr="00FF50C3">
              <w:rPr>
                <w:sz w:val="18"/>
                <w:szCs w:val="18"/>
              </w:rPr>
              <w:t>gnetic Relaxation Enhancement</w:t>
            </w:r>
          </w:p>
        </w:tc>
        <w:tc>
          <w:tcPr>
            <w:tcW w:w="2551" w:type="dxa"/>
          </w:tcPr>
          <w:p w14:paraId="7DAEEA28" w14:textId="77777777" w:rsidR="004067F0" w:rsidRPr="00FF50C3" w:rsidRDefault="004067F0" w:rsidP="00F54794">
            <w:pPr>
              <w:pStyle w:val="MDPI42tablebody"/>
              <w:spacing w:line="240" w:lineRule="auto"/>
              <w:rPr>
                <w:sz w:val="18"/>
                <w:szCs w:val="18"/>
              </w:rPr>
            </w:pPr>
            <w:r w:rsidRPr="00FF50C3">
              <w:rPr>
                <w:sz w:val="18"/>
                <w:szCs w:val="18"/>
                <w:vertAlign w:val="superscript"/>
              </w:rPr>
              <w:t>15</w:t>
            </w:r>
            <w:r w:rsidRPr="00FF50C3">
              <w:rPr>
                <w:sz w:val="18"/>
                <w:szCs w:val="18"/>
              </w:rPr>
              <w:t xml:space="preserve">N, </w:t>
            </w:r>
            <w:r w:rsidRPr="00FF50C3">
              <w:rPr>
                <w:sz w:val="18"/>
                <w:szCs w:val="18"/>
                <w:vertAlign w:val="superscript"/>
              </w:rPr>
              <w:t>13</w:t>
            </w:r>
            <w:r w:rsidRPr="00FF50C3">
              <w:rPr>
                <w:sz w:val="18"/>
                <w:szCs w:val="18"/>
              </w:rPr>
              <w:t>C/</w:t>
            </w:r>
            <w:r w:rsidRPr="00FF50C3">
              <w:rPr>
                <w:sz w:val="18"/>
                <w:szCs w:val="18"/>
                <w:vertAlign w:val="superscript"/>
              </w:rPr>
              <w:t>15</w:t>
            </w:r>
            <w:r w:rsidRPr="00FF50C3">
              <w:rPr>
                <w:sz w:val="18"/>
                <w:szCs w:val="18"/>
              </w:rPr>
              <w:t>N</w:t>
            </w:r>
          </w:p>
        </w:tc>
        <w:tc>
          <w:tcPr>
            <w:tcW w:w="1898" w:type="dxa"/>
          </w:tcPr>
          <w:p w14:paraId="3A59FC63"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PEVuZE5vdGU+PENpdGU+PEF1dGhvcj5MZWU8L0F1dGhvcj48WWVhcj4yMDE1PC9ZZWFyPjxSZWNO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</w:fldData>
              </w:fldChar>
            </w:r>
            <w:r w:rsidRPr="00FF50C3">
              <w:rPr>
                <w:sz w:val="18"/>
                <w:szCs w:val="18"/>
              </w:rPr>
              <w:instrText xml:space="preserve"> ADDIN EN.CITE </w:instrText>
            </w:r>
            <w:r w:rsidRPr="00FF50C3">
              <w:rPr>
                <w:sz w:val="18"/>
                <w:szCs w:val="18"/>
              </w:rPr>
              <w:fldChar w:fldCharType="begin">
                <w:fldData xml:space="preserve">PEVuZE5vdGU+PENpdGU+PEF1dGhvcj5MZWU8L0F1dGhvcj48WWVhcj4yMDE1PC9ZZWFyPjxSZWNO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[50,110,111</w:t>
            </w:r>
            <w:r w:rsidRPr="00FF50C3">
              <w:rPr>
                <w:noProof/>
                <w:sz w:val="18"/>
                <w:szCs w:val="18"/>
              </w:rPr>
              <w:t>]</w:t>
            </w:r>
            <w:r w:rsidRPr="00FF50C3">
              <w:rPr>
                <w:sz w:val="18"/>
                <w:szCs w:val="18"/>
              </w:rPr>
              <w:fldChar w:fldCharType="end"/>
            </w:r>
          </w:p>
        </w:tc>
      </w:tr>
      <w:tr w:rsidR="004067F0" w:rsidRPr="00FF50C3" w14:paraId="567661D9" w14:textId="77777777" w:rsidTr="00F54794">
        <w:tc>
          <w:tcPr>
            <w:tcW w:w="4395" w:type="dxa"/>
          </w:tcPr>
          <w:p w14:paraId="555CCEB2" w14:textId="77777777" w:rsidR="004067F0" w:rsidRPr="00FF50C3" w:rsidRDefault="004067F0" w:rsidP="00F54794">
            <w:pPr>
              <w:pStyle w:val="MDPI42tablebody"/>
              <w:spacing w:line="240" w:lineRule="auto"/>
              <w:rPr>
                <w:sz w:val="18"/>
                <w:szCs w:val="18"/>
              </w:rPr>
            </w:pPr>
            <w:r w:rsidRPr="00FF50C3">
              <w:rPr>
                <w:sz w:val="18"/>
                <w:szCs w:val="18"/>
              </w:rPr>
              <w:t>H-D exchange</w:t>
            </w:r>
          </w:p>
        </w:tc>
        <w:tc>
          <w:tcPr>
            <w:tcW w:w="2551" w:type="dxa"/>
          </w:tcPr>
          <w:p w14:paraId="64725D66" w14:textId="77777777" w:rsidR="004067F0" w:rsidRPr="00FF50C3" w:rsidRDefault="004067F0" w:rsidP="00F54794">
            <w:pPr>
              <w:pStyle w:val="MDPI42tablebody"/>
              <w:spacing w:line="240" w:lineRule="auto"/>
              <w:rPr>
                <w:sz w:val="18"/>
                <w:szCs w:val="18"/>
              </w:rPr>
            </w:pPr>
            <w:r w:rsidRPr="00FF50C3">
              <w:rPr>
                <w:sz w:val="18"/>
                <w:szCs w:val="18"/>
                <w:vertAlign w:val="superscript"/>
              </w:rPr>
              <w:t>15</w:t>
            </w:r>
            <w:r w:rsidRPr="00FF50C3">
              <w:rPr>
                <w:sz w:val="18"/>
                <w:szCs w:val="18"/>
              </w:rPr>
              <w:t>N</w:t>
            </w:r>
          </w:p>
        </w:tc>
        <w:tc>
          <w:tcPr>
            <w:tcW w:w="1898" w:type="dxa"/>
          </w:tcPr>
          <w:p w14:paraId="127610FC" w14:textId="77777777" w:rsidR="004067F0" w:rsidRPr="00FF50C3" w:rsidRDefault="004067F0" w:rsidP="00F54794">
            <w:pPr>
              <w:pStyle w:val="MDPI42tablebody"/>
              <w:spacing w:line="240" w:lineRule="auto"/>
              <w:rPr>
                <w:sz w:val="18"/>
                <w:szCs w:val="18"/>
              </w:rPr>
            </w:pPr>
            <w:r w:rsidRPr="00FF50C3">
              <w:rPr>
                <w:sz w:val="18"/>
                <w:szCs w:val="18"/>
              </w:rPr>
              <w:fldChar w:fldCharType="begin"/>
            </w:r>
            <w:r w:rsidRPr="00FF50C3">
              <w:rPr>
                <w:sz w:val="18"/>
                <w:szCs w:val="18"/>
              </w:rPr>
              <w:instrText xml:space="preserve"> ADDIN EN.CITE &lt;EndNote&gt;&lt;Cite&gt;&lt;Author&gt;Paterson&lt;/Author&gt;&lt;Year&gt;1990&lt;/Year&gt;&lt;RecNum&gt;149&lt;/RecNum&gt;&lt;DisplayText&gt;[112, 113]&lt;/DisplayText&gt;&lt;record&gt;&lt;rec-number&gt;149&lt;/rec-number&gt;&lt;foreign-keys&gt;&lt;key app="EN" db-id="9t0zzt2pn9ap2xeva2oxdvzxef5tvrrfrr5t"&gt;149&lt;/key&gt;&lt;/foreign-keys&gt;&lt;ref-type name="Journal Article"&gt;17&lt;/ref-type&gt;&lt;contributors&gt;&lt;authors&gt;&lt;author&gt;Paterson, Y&lt;/author&gt;&lt;author&gt;Englander, SW&lt;/author&gt;&lt;author&gt;Roder, H&lt;/author&gt;&lt;/authors&gt;&lt;/contributors&gt;&lt;titles&gt;&lt;title&gt;An antibody binding site on cytochrome c defined by hydrogen exchange and two-dimensional NMR&lt;/title&gt;&lt;secondary-title&gt;Science&lt;/secondary-title&gt;&lt;/titles&gt;&lt;periodical&gt;&lt;full-title&gt;Science&lt;/full-title&gt;&lt;abbr-1&gt;Science&lt;/abbr-1&gt;&lt;/periodical&gt;&lt;pages&gt;755-759&lt;/pages&gt;&lt;volume&gt;249&lt;/volume&gt;&lt;number&gt;4970&lt;/number&gt;&lt;dates&gt;&lt;year&gt;1990&lt;/year&gt;&lt;/dates&gt;&lt;urls&gt;&lt;/urls&gt;&lt;electronic-resource-num&gt;10.1126/science.1697101&lt;/electronic-resource-num&gt;&lt;/record&gt;&lt;/Cite&gt;&lt;Cite&gt;&lt;Author&gt;Wildes&lt;/Author&gt;&lt;Year&gt;2005&lt;/Year&gt;&lt;RecNum&gt;154&lt;/RecNum&gt;&lt;record&gt;&lt;rec-number&gt;154&lt;/rec-number&gt;&lt;foreign-keys&gt;&lt;key app="EN" db-id="9t0zzt2pn9ap2xeva2oxdvzxef5tvrrfrr5t"&gt;154&lt;/key&gt;&lt;/foreign-keys&gt;&lt;ref-type name="Journal Article"&gt;17&lt;/ref-type&gt;&lt;contributors&gt;&lt;authors&gt;&lt;author&gt;Wildes, David&lt;/author&gt;&lt;author&gt;Marqusee, Susan&lt;/author&gt;&lt;/authors&gt;&lt;/contributors&gt;&lt;titles&gt;&lt;title&gt;Hydrogen exchange and ligand binding: Ligand-dependent and ligand-independent protection in the Src SH3 domain&lt;/title&gt;&lt;secondary-title&gt;Protein Science&lt;/secondary-title&gt;&lt;/titles&gt;&lt;periodical&gt;&lt;full-title&gt;Protein Science&lt;/full-title&gt;&lt;/periodical&gt;&lt;pages&gt;81-88&lt;/pages&gt;&lt;volume&gt;14&lt;/volume&gt;&lt;number&gt;1&lt;/number&gt;&lt;keywords&gt;&lt;keyword&gt;SH3&lt;/keyword&gt;&lt;keyword&gt;hydrogen exchange&lt;/keyword&gt;&lt;keyword&gt;ligand binding&lt;/keyword&gt;&lt;keyword&gt;protein dynamics&lt;/keyword&gt;&lt;/keywords&gt;&lt;dates&gt;&lt;year&gt;2005&lt;/year&gt;&lt;/dates&gt;&lt;publisher&gt;Cold Spring Harbor Laboratory Press&lt;/publisher&gt;&lt;isbn&gt;1469-896X&lt;/isbn&gt;&lt;urls&gt;&lt;related-urls&gt;&lt;url&gt;http://dx.doi.org/10.1110/ps.04990205&lt;/url&gt;&lt;/related-urls&gt;&lt;/urls&gt;&lt;electronic-resource-num&gt;10.1110/ps.04990205&lt;/electronic-resource-num&gt;&lt;/record&gt;&lt;/Cite&gt;&lt;/EndNote&gt;</w:instrText>
            </w:r>
            <w:r w:rsidRPr="00FF50C3">
              <w:rPr>
                <w:sz w:val="18"/>
                <w:szCs w:val="18"/>
              </w:rPr>
              <w:fldChar w:fldCharType="separate"/>
            </w:r>
            <w:r w:rsidR="003F0D62" w:rsidRPr="00FF50C3">
              <w:rPr>
                <w:noProof/>
                <w:sz w:val="18"/>
                <w:szCs w:val="18"/>
              </w:rPr>
              <w:t>[112,113</w:t>
            </w:r>
            <w:r w:rsidRPr="00FF50C3">
              <w:rPr>
                <w:noProof/>
                <w:sz w:val="18"/>
                <w:szCs w:val="18"/>
              </w:rPr>
              <w:t>]</w:t>
            </w:r>
            <w:r w:rsidRPr="00FF50C3">
              <w:rPr>
                <w:sz w:val="18"/>
                <w:szCs w:val="18"/>
              </w:rPr>
              <w:fldChar w:fldCharType="end"/>
            </w:r>
          </w:p>
        </w:tc>
      </w:tr>
      <w:tr w:rsidR="004067F0" w:rsidRPr="00FF50C3" w14:paraId="0624E2B3" w14:textId="77777777" w:rsidTr="00F54794">
        <w:tc>
          <w:tcPr>
            <w:tcW w:w="4395" w:type="dxa"/>
          </w:tcPr>
          <w:p w14:paraId="1694948E" w14:textId="77777777" w:rsidR="004067F0" w:rsidRPr="00FF50C3" w:rsidRDefault="004067F0" w:rsidP="00F54794">
            <w:pPr>
              <w:pStyle w:val="MDPI42tablebody"/>
              <w:spacing w:line="240" w:lineRule="auto"/>
              <w:rPr>
                <w:sz w:val="18"/>
                <w:szCs w:val="18"/>
              </w:rPr>
            </w:pPr>
            <w:r w:rsidRPr="00FF50C3">
              <w:rPr>
                <w:sz w:val="18"/>
                <w:szCs w:val="18"/>
              </w:rPr>
              <w:t>NMR reporter screening/competition assay</w:t>
            </w:r>
          </w:p>
        </w:tc>
        <w:tc>
          <w:tcPr>
            <w:tcW w:w="2551" w:type="dxa"/>
          </w:tcPr>
          <w:p w14:paraId="5D13D371" w14:textId="77777777" w:rsidR="004067F0" w:rsidRPr="00FF50C3" w:rsidRDefault="004067F0" w:rsidP="00F54794">
            <w:pPr>
              <w:pStyle w:val="MDPI42tablebody"/>
              <w:spacing w:line="240" w:lineRule="auto"/>
              <w:rPr>
                <w:sz w:val="18"/>
                <w:szCs w:val="18"/>
              </w:rPr>
            </w:pPr>
            <w:r w:rsidRPr="00FF50C3">
              <w:rPr>
                <w:sz w:val="18"/>
                <w:szCs w:val="18"/>
              </w:rPr>
              <w:t>NA</w:t>
            </w:r>
          </w:p>
        </w:tc>
        <w:tc>
          <w:tcPr>
            <w:tcW w:w="1898" w:type="dxa"/>
          </w:tcPr>
          <w:p w14:paraId="5CA3774E"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PEVuZE5vdGU+PENpdGU+PEF1dGhvcj5KYWhua2U8L0F1dGhvcj48WWVhcj4yMDAyPC9ZZWFyPjxS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</w:fldData>
              </w:fldChar>
            </w:r>
            <w:r w:rsidRPr="00FF50C3">
              <w:rPr>
                <w:sz w:val="18"/>
                <w:szCs w:val="18"/>
              </w:rPr>
              <w:instrText xml:space="preserve"> ADDIN EN.CITE </w:instrText>
            </w:r>
            <w:r w:rsidRPr="00FF50C3">
              <w:rPr>
                <w:sz w:val="18"/>
                <w:szCs w:val="18"/>
              </w:rPr>
              <w:fldChar w:fldCharType="begin">
                <w:fldData xml:space="preserve">PEVuZE5vdGU+PENpdGU+PEF1dGhvcj5KYWhua2U8L0F1dGhvcj48WWVhcj4yMDAyPC9ZZWFyPjxS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[114,115</w:t>
            </w:r>
            <w:r w:rsidRPr="00FF50C3">
              <w:rPr>
                <w:noProof/>
                <w:sz w:val="18"/>
                <w:szCs w:val="18"/>
              </w:rPr>
              <w:t>]</w:t>
            </w:r>
            <w:r w:rsidRPr="00FF50C3">
              <w:rPr>
                <w:sz w:val="18"/>
                <w:szCs w:val="18"/>
              </w:rPr>
              <w:fldChar w:fldCharType="end"/>
            </w:r>
          </w:p>
        </w:tc>
      </w:tr>
      <w:tr w:rsidR="004067F0" w:rsidRPr="00FF50C3" w14:paraId="1759DAD3" w14:textId="77777777" w:rsidTr="00F54794">
        <w:tc>
          <w:tcPr>
            <w:tcW w:w="4395" w:type="dxa"/>
          </w:tcPr>
          <w:p w14:paraId="5019AE10" w14:textId="77777777" w:rsidR="004067F0" w:rsidRPr="00FF50C3" w:rsidRDefault="004067F0" w:rsidP="00F54794">
            <w:pPr>
              <w:pStyle w:val="MDPI42tablebody"/>
              <w:spacing w:line="240" w:lineRule="auto"/>
              <w:rPr>
                <w:sz w:val="18"/>
                <w:szCs w:val="18"/>
              </w:rPr>
            </w:pPr>
            <w:r w:rsidRPr="00FF50C3">
              <w:rPr>
                <w:sz w:val="18"/>
                <w:szCs w:val="18"/>
              </w:rPr>
              <w:t>Relaxation and relaxation dispersion</w:t>
            </w:r>
          </w:p>
        </w:tc>
        <w:tc>
          <w:tcPr>
            <w:tcW w:w="2551" w:type="dxa"/>
          </w:tcPr>
          <w:p w14:paraId="04378F22" w14:textId="77777777" w:rsidR="004067F0" w:rsidRPr="00FF50C3" w:rsidRDefault="004067F0" w:rsidP="00F54794">
            <w:pPr>
              <w:pStyle w:val="MDPI42tablebody"/>
              <w:spacing w:line="240" w:lineRule="auto"/>
              <w:rPr>
                <w:sz w:val="18"/>
                <w:szCs w:val="18"/>
              </w:rPr>
            </w:pPr>
            <w:r w:rsidRPr="00FF50C3">
              <w:rPr>
                <w:sz w:val="18"/>
                <w:szCs w:val="18"/>
                <w:vertAlign w:val="superscript"/>
              </w:rPr>
              <w:t>15</w:t>
            </w:r>
            <w:r w:rsidRPr="00FF50C3">
              <w:rPr>
                <w:sz w:val="18"/>
                <w:szCs w:val="18"/>
              </w:rPr>
              <w:t>N</w:t>
            </w:r>
          </w:p>
        </w:tc>
        <w:tc>
          <w:tcPr>
            <w:tcW w:w="1898" w:type="dxa"/>
          </w:tcPr>
          <w:p w14:paraId="627AAD5E" w14:textId="77777777" w:rsidR="004067F0" w:rsidRPr="00FF50C3" w:rsidRDefault="004067F0" w:rsidP="00F54794">
            <w:pPr>
              <w:pStyle w:val="MDPI42tablebody"/>
              <w:spacing w:line="240" w:lineRule="auto"/>
              <w:rPr>
                <w:sz w:val="18"/>
                <w:szCs w:val="18"/>
              </w:rPr>
            </w:pPr>
            <w:r w:rsidRPr="00FF50C3">
              <w:rPr>
                <w:sz w:val="18"/>
                <w:szCs w:val="18"/>
              </w:rPr>
              <w:fldChar w:fldCharType="begin">
                <w:fldData xml:space="preserve">PEVuZE5vdGU+PENpdGU+PEF1dGhvcj5NdWxkZXI8L0F1dGhvcj48WWVhcj4yMDAxPC9ZZWFyPjxS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</w:fldData>
              </w:fldChar>
            </w:r>
            <w:r w:rsidRPr="00FF50C3">
              <w:rPr>
                <w:sz w:val="18"/>
                <w:szCs w:val="18"/>
              </w:rPr>
              <w:instrText xml:space="preserve"> ADDIN EN.CITE </w:instrText>
            </w:r>
            <w:r w:rsidRPr="00FF50C3">
              <w:rPr>
                <w:sz w:val="18"/>
                <w:szCs w:val="18"/>
              </w:rPr>
              <w:fldChar w:fldCharType="begin">
                <w:fldData xml:space="preserve">PEVuZE5vdGU+PENpdGU+PEF1dGhvcj5NdWxkZXI8L0F1dGhvcj48WWVhcj4yMDAxPC9ZZWFyPjxS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</w:fldData>
              </w:fldChar>
            </w:r>
            <w:r w:rsidRPr="00FF50C3">
              <w:rPr>
                <w:sz w:val="18"/>
                <w:szCs w:val="18"/>
              </w:rPr>
              <w:instrText xml:space="preserve"> ADDIN EN.CITE.DATA </w:instrText>
            </w:r>
            <w:r w:rsidRPr="00FF50C3">
              <w:rPr>
                <w:sz w:val="18"/>
                <w:szCs w:val="18"/>
              </w:rPr>
            </w:r>
            <w:r w:rsidRPr="00FF50C3">
              <w:rPr>
                <w:sz w:val="18"/>
                <w:szCs w:val="18"/>
              </w:rPr>
              <w:fldChar w:fldCharType="end"/>
            </w:r>
            <w:r w:rsidRPr="00FF50C3">
              <w:rPr>
                <w:sz w:val="18"/>
                <w:szCs w:val="18"/>
              </w:rPr>
            </w:r>
            <w:r w:rsidRPr="00FF50C3">
              <w:rPr>
                <w:sz w:val="18"/>
                <w:szCs w:val="18"/>
              </w:rPr>
              <w:fldChar w:fldCharType="separate"/>
            </w:r>
            <w:r w:rsidR="003F0D62" w:rsidRPr="00FF50C3">
              <w:rPr>
                <w:noProof/>
                <w:sz w:val="18"/>
                <w:szCs w:val="18"/>
              </w:rPr>
              <w:t>[116–118</w:t>
            </w:r>
            <w:r w:rsidRPr="00FF50C3">
              <w:rPr>
                <w:noProof/>
                <w:sz w:val="18"/>
                <w:szCs w:val="18"/>
              </w:rPr>
              <w:t>]</w:t>
            </w:r>
            <w:r w:rsidRPr="00FF50C3">
              <w:rPr>
                <w:sz w:val="18"/>
                <w:szCs w:val="18"/>
              </w:rPr>
              <w:fldChar w:fldCharType="end"/>
            </w:r>
          </w:p>
        </w:tc>
      </w:tr>
    </w:tbl>
    <w:p w14:paraId="6D2C84CD" w14:textId="77777777" w:rsidR="004067F0" w:rsidRPr="00FF50C3" w:rsidRDefault="004067F0" w:rsidP="00ED2F4A">
      <w:pPr>
        <w:pStyle w:val="MDPI43tablefooter"/>
        <w:jc w:val="center"/>
      </w:pPr>
      <w:r w:rsidRPr="00FF50C3">
        <w:rPr>
          <w:vertAlign w:val="superscript"/>
        </w:rPr>
        <w:t>1</w:t>
      </w:r>
      <w:r w:rsidRPr="00FF50C3">
        <w:t xml:space="preserve"> NA means no isotopic labeling is required.</w:t>
      </w:r>
    </w:p>
    <w:p w14:paraId="5FEF967F" w14:textId="77777777" w:rsidR="004067F0" w:rsidRPr="00FF50C3" w:rsidRDefault="004067F0" w:rsidP="003F0D62">
      <w:pPr>
        <w:pStyle w:val="MDPI22heading2"/>
      </w:pPr>
      <w:r w:rsidRPr="00FF50C3">
        <w:t xml:space="preserve">3.1. Chemical </w:t>
      </w:r>
      <w:r w:rsidR="003F0D62" w:rsidRPr="00FF50C3">
        <w:t>Shift Mapping Experiments</w:t>
      </w:r>
    </w:p>
    <w:p w14:paraId="056D60E1" w14:textId="59876824" w:rsidR="003D34E1" w:rsidRPr="00FF50C3" w:rsidRDefault="004067F0" w:rsidP="00F3614E">
      <w:pPr>
        <w:pStyle w:val="MDPI31text"/>
        <w:spacing w:after="240"/>
        <w:rPr>
          <w:spacing w:val="-2"/>
        </w:rPr>
      </w:pPr>
      <w:r w:rsidRPr="00FF50C3">
        <w:rPr>
          <w:spacing w:val="-2"/>
        </w:rPr>
        <w:t xml:space="preserve">The chemical environment of a residue can be affected upon ligand binding, which can cause changes in the NMR spectra. When a protein is isotopically labeled with </w:t>
      </w:r>
      <w:r w:rsidRPr="00FF50C3">
        <w:rPr>
          <w:spacing w:val="-2"/>
          <w:vertAlign w:val="superscript"/>
        </w:rPr>
        <w:t>13</w:t>
      </w:r>
      <w:r w:rsidRPr="00FF50C3">
        <w:rPr>
          <w:spacing w:val="-2"/>
        </w:rPr>
        <w:t xml:space="preserve">C or </w:t>
      </w:r>
      <w:r w:rsidRPr="00FF50C3">
        <w:rPr>
          <w:spacing w:val="-2"/>
          <w:vertAlign w:val="superscript"/>
        </w:rPr>
        <w:t>15</w:t>
      </w:r>
      <w:r w:rsidRPr="00FF50C3">
        <w:rPr>
          <w:spacing w:val="-2"/>
        </w:rPr>
        <w:t xml:space="preserve">N, the chemical environmental changes of residues can be monitored by NMR experiments </w:t>
      </w:r>
      <w:r w:rsidRPr="00FF50C3">
        <w:rPr>
          <w:i/>
          <w:spacing w:val="-2"/>
        </w:rPr>
        <w:fldChar w:fldCharType="begin"/>
      </w:r>
      <w:r w:rsidRPr="00FF50C3">
        <w:rPr>
          <w:spacing w:val="-2"/>
        </w:rPr>
        <w:instrText xml:space="preserve"> ADDIN EN.CITE &lt;EndNote&gt;&lt;Cite&gt;&lt;Author&gt;Pellecchia&lt;/Author&gt;&lt;Year&gt;2002&lt;/Year&gt;&lt;RecNum&gt;29&lt;/RecNum&gt;&lt;DisplayText&gt;[17]&lt;/DisplayText&gt;&lt;record&gt;&lt;rec-number&gt;29&lt;/rec-number&gt;&lt;foreign-keys&gt;&lt;key app="EN" db-id="sxa9a0v250x0w6es0d9ptttkff2tt00tsptf"&gt;29&lt;/key&gt;&lt;/foreign-keys&gt;&lt;ref-type name="Journal Article"&gt;17&lt;/ref-type&gt;&lt;contributors&gt;&lt;authors&gt;&lt;author&gt;Pellecchia, Maurizio&lt;/author&gt;&lt;author&gt;Sem, Daniel S.&lt;/author&gt;&lt;author&gt;Wuthrich, Kurt&lt;/author&gt;&lt;/authors&gt;&lt;/contributors&gt;&lt;titles&gt;&lt;title&gt;Nmr in drug discovery&lt;/title&gt;&lt;secondary-title&gt;Nat Rev Drug Discov&lt;/secondary-title&gt;&lt;/titles&gt;&lt;periodical&gt;&lt;full-title&gt;Nat Rev Drug Discov&lt;/full-title&gt;&lt;/periodical&gt;&lt;pages&gt;211-219&lt;/pages&gt;&lt;volume&gt;1&lt;/volume&gt;&lt;number&gt;3&lt;/number&gt;&lt;dates&gt;&lt;year&gt;2002&lt;/year&gt;&lt;pub-dates&gt;&lt;date&gt;03//print&lt;/date&gt;&lt;/pub-dates&gt;&lt;/dates&gt;&lt;isbn&gt;1474-1776&lt;/isbn&gt;&lt;work-type&gt;10.1038/nrd748&lt;/work-type&gt;&lt;urls&gt;&lt;related-urls&gt;&lt;url&gt;http://dx.doi.org/10.1038/nrd748&lt;/url&gt;&lt;/related-urls&gt;&lt;/urls&gt;&lt;/record&gt;&lt;/Cite&gt;&lt;/EndNote&gt;</w:instrText>
      </w:r>
      <w:r w:rsidRPr="00FF50C3">
        <w:rPr>
          <w:i/>
          <w:spacing w:val="-2"/>
        </w:rPr>
        <w:fldChar w:fldCharType="separate"/>
      </w:r>
      <w:r w:rsidRPr="00FF50C3">
        <w:rPr>
          <w:spacing w:val="-2"/>
        </w:rPr>
        <w:t>[</w:t>
      </w:r>
      <w:hyperlink w:anchor="_ENREF_17" w:tooltip="Pellecchia, 2002 #29" w:history="1">
        <w:r w:rsidRPr="00FF50C3">
          <w:rPr>
            <w:spacing w:val="-2"/>
          </w:rPr>
          <w:t>17</w:t>
        </w:r>
      </w:hyperlink>
      <w:r w:rsidRPr="00FF50C3">
        <w:rPr>
          <w:spacing w:val="-2"/>
        </w:rPr>
        <w:t>]</w:t>
      </w:r>
      <w:r w:rsidRPr="00FF50C3">
        <w:rPr>
          <w:i/>
          <w:spacing w:val="-2"/>
        </w:rPr>
        <w:fldChar w:fldCharType="end"/>
      </w:r>
      <w:r w:rsidRPr="00FF50C3">
        <w:rPr>
          <w:spacing w:val="-2"/>
        </w:rPr>
        <w:t xml:space="preserve">. Ligand binding changes the chemical environment near the binding site, which will induce the chemical shift perturbations (CSP) of affected residues </w:t>
      </w:r>
      <w:r w:rsidRPr="00FF50C3">
        <w:rPr>
          <w:i/>
          <w:spacing w:val="-2"/>
        </w:rPr>
        <w:fldChar w:fldCharType="begin"/>
      </w:r>
      <w:r w:rsidRPr="00FF50C3">
        <w:rPr>
          <w:spacing w:val="-2"/>
        </w:rPr>
        <w:instrText xml:space="preserve"> ADDIN EN.CITE &lt;EndNote&gt;&lt;Cite&gt;&lt;Author&gt;Williamson&lt;/Author&gt;&lt;Year&gt;2013&lt;/Year&gt;&lt;RecNum&gt;630&lt;/RecNum&gt;&lt;DisplayText&gt;[119]&lt;/DisplayText&gt;&lt;record&gt;&lt;rec-number&gt;630&lt;/rec-number&gt;&lt;foreign-keys&gt;&lt;key app="EN" db-id="55ve205rsw2d2pedtso5t5vb0ae99setvrde"&gt;630&lt;/key&gt;&lt;/foreign-keys&gt;&lt;ref-type name="Journal Article"&gt;17&lt;/ref-type&gt;&lt;contributors&gt;&lt;authors&gt;&lt;author&gt;Williamson, Mike P.&lt;/author&gt;&lt;/authors&gt;&lt;/contributors&gt;&lt;titles&gt;&lt;title&gt;Using chemical shift perturbation to characterise ligand binding&lt;/title&gt;&lt;secondary-title&gt;Progress in Nuclear Magnetic Resonance Spectroscopy&lt;/secondary-title&gt;&lt;/titles&gt;&lt;periodical&gt;&lt;full-title&gt;Progress in Nuclear Magnetic Resonance Spectroscopy&lt;/full-title&gt;&lt;/periodical&gt;&lt;pages&gt;1-16&lt;/pages&gt;&lt;volume&gt;73&lt;/volume&gt;&lt;number&gt;0&lt;/number&gt;&lt;keywords&gt;&lt;keyword&gt;Chemical shift&lt;/keyword&gt;&lt;keyword&gt;Protein&lt;/keyword&gt;&lt;keyword&gt;Exchange rate&lt;/keyword&gt;&lt;keyword&gt;Dissociation constant&lt;/keyword&gt;&lt;keyword&gt;Docking&lt;/keyword&gt;&lt;/keywords&gt;&lt;dates&gt;&lt;year&gt;2013&lt;/year&gt;&lt;/dates&gt;&lt;isbn&gt;0079-6565&lt;/isbn&gt;&lt;urls&gt;&lt;related-urls&gt;&lt;url&gt;http://www.sciencedirect.com/science/article/pii/S0079656513000265&lt;/url&gt;&lt;/related-urls&gt;&lt;/urls&gt;&lt;electronic-resource-num&gt;http://dx.doi.org/10.1016/j.pnmrs.2013.02.001&lt;/electronic-resource-num&gt;&lt;/record&gt;&lt;/Cite&gt;&lt;/EndNote&gt;</w:instrText>
      </w:r>
      <w:r w:rsidRPr="00FF50C3">
        <w:rPr>
          <w:i/>
          <w:spacing w:val="-2"/>
        </w:rPr>
        <w:fldChar w:fldCharType="separate"/>
      </w:r>
      <w:r w:rsidRPr="00FF50C3">
        <w:rPr>
          <w:spacing w:val="-2"/>
        </w:rPr>
        <w:t>[</w:t>
      </w:r>
      <w:hyperlink w:anchor="_ENREF_119" w:tooltip="Williamson, 2013 #630" w:history="1">
        <w:r w:rsidRPr="00FF50C3">
          <w:rPr>
            <w:spacing w:val="-2"/>
          </w:rPr>
          <w:t>119</w:t>
        </w:r>
      </w:hyperlink>
      <w:r w:rsidRPr="00FF50C3">
        <w:rPr>
          <w:spacing w:val="-2"/>
        </w:rPr>
        <w:t>]</w:t>
      </w:r>
      <w:r w:rsidRPr="00FF50C3">
        <w:rPr>
          <w:i/>
          <w:spacing w:val="-2"/>
        </w:rPr>
        <w:fldChar w:fldCharType="end"/>
      </w:r>
      <w:r w:rsidRPr="00FF50C3">
        <w:rPr>
          <w:spacing w:val="-2"/>
        </w:rPr>
        <w:t xml:space="preserve">. Such changes can be observed using </w:t>
      </w:r>
      <w:r w:rsidRPr="00FF50C3">
        <w:rPr>
          <w:spacing w:val="-2"/>
          <w:vertAlign w:val="superscript"/>
        </w:rPr>
        <w:t>1</w:t>
      </w:r>
      <w:r w:rsidRPr="00FF50C3">
        <w:rPr>
          <w:spacing w:val="-2"/>
        </w:rPr>
        <w:t>H-</w:t>
      </w:r>
      <w:r w:rsidRPr="00FF50C3">
        <w:rPr>
          <w:spacing w:val="-2"/>
          <w:vertAlign w:val="superscript"/>
        </w:rPr>
        <w:t>15</w:t>
      </w:r>
      <w:r w:rsidRPr="00FF50C3">
        <w:rPr>
          <w:spacing w:val="-2"/>
        </w:rPr>
        <w:t>N/</w:t>
      </w:r>
      <w:r w:rsidRPr="00FF50C3">
        <w:rPr>
          <w:spacing w:val="-2"/>
          <w:vertAlign w:val="superscript"/>
        </w:rPr>
        <w:t>13</w:t>
      </w:r>
      <w:r w:rsidRPr="00FF50C3">
        <w:rPr>
          <w:spacing w:val="-2"/>
        </w:rPr>
        <w:t xml:space="preserve">C- </w:t>
      </w:r>
      <w:r w:rsidRPr="00FF50C3">
        <w:rPr>
          <w:spacing w:val="-2"/>
        </w:rPr>
        <w:lastRenderedPageBreak/>
        <w:t>heteronuclear single quantum coherence spectroscopy (HSQC) experiment</w:t>
      </w:r>
      <w:r w:rsidR="00CA7E18" w:rsidRPr="00FF50C3">
        <w:rPr>
          <w:spacing w:val="-2"/>
        </w:rPr>
        <w:t>s</w:t>
      </w:r>
      <w:r w:rsidRPr="00FF50C3">
        <w:rPr>
          <w:spacing w:val="-2"/>
        </w:rPr>
        <w:t xml:space="preserve">. Protein-ligand binding information such as binding site and binding mode can be obtained using this type of experiment </w:t>
      </w:r>
      <w:r w:rsidRPr="00FF50C3">
        <w:rPr>
          <w:i/>
          <w:spacing w:val="-2"/>
        </w:rPr>
        <w:fldChar w:fldCharType="begin"/>
      </w:r>
      <w:r w:rsidRPr="00FF50C3">
        <w:rPr>
          <w:spacing w:val="-2"/>
        </w:rPr>
        <w:instrText xml:space="preserve"> ADDIN EN.CITE &lt;EndNote&gt;&lt;Cite&gt;&lt;Author&gt;Shuker&lt;/Author&gt;&lt;Year&gt;1996&lt;/Year&gt;&lt;RecNum&gt;90&lt;/RecNum&gt;&lt;DisplayText&gt;[81]&lt;/DisplayText&gt;&lt;record&gt;&lt;rec-number&gt;90&lt;/rec-number&gt;&lt;foreign-keys&gt;&lt;key app="EN" db-id="sxa9a0v250x0w6es0d9ptttkff2tt00tsptf"&gt;90&lt;/key&gt;&lt;/foreign-keys&gt;&lt;ref-type name="Journal Article"&gt;17&lt;/ref-type&gt;&lt;contributors&gt;&lt;authors&gt;&lt;author&gt;Shuker, S. B.&lt;/author&gt;&lt;author&gt;Hajduk, P. J.&lt;/author&gt;&lt;author&gt;Meadows, R. P.&lt;/author&gt;&lt;author&gt;Fesik, S. W.&lt;/author&gt;&lt;/authors&gt;&lt;/contributors&gt;&lt;auth-address&gt;Pharmaceutical Discovery Division, Abbott Laboratories, Abbott Park, IL 60064, USA.&lt;/auth-address&gt;&lt;titles&gt;&lt;title&gt;Discovering high-affinity ligands for proteins: SAR by NMR&lt;/title&gt;&lt;secondary-title&gt;Science&lt;/secondary-title&gt;&lt;/titles&gt;&lt;periodical&gt;&lt;full-title&gt;Science&lt;/full-title&gt;&lt;/periodical&gt;&lt;pages&gt;1531-4&lt;/pages&gt;&lt;volume&gt;274&lt;/volume&gt;&lt;number&gt;5292&lt;/number&gt;&lt;edition&gt;1996/11/29&lt;/edition&gt;&lt;keywords&gt;&lt;keyword&gt;Anilides/metabolism&lt;/keyword&gt;&lt;keyword&gt;Binding Sites&lt;/keyword&gt;&lt;keyword&gt;Carrier Proteins/*metabolism&lt;/keyword&gt;&lt;keyword&gt;DNA-Binding Proteins/*metabolism&lt;/keyword&gt;&lt;keyword&gt;Heat-Shock Proteins/*metabolism&lt;/keyword&gt;&lt;keyword&gt;*Ligands&lt;/keyword&gt;&lt;keyword&gt;*Magnetic Resonance Spectroscopy&lt;/keyword&gt;&lt;keyword&gt;Models, Molecular&lt;/keyword&gt;&lt;keyword&gt;Proteins/*metabolism&lt;/keyword&gt;&lt;keyword&gt;Structure-Activity Relationship&lt;/keyword&gt;&lt;keyword&gt;Tacrolimus/*metabolism&lt;/keyword&gt;&lt;keyword&gt;Tacrolimus Binding Proteins&lt;/keyword&gt;&lt;/keywords&gt;&lt;dates&gt;&lt;year&gt;1996&lt;/year&gt;&lt;pub-dates&gt;&lt;date&gt;Nov 29&lt;/date&gt;&lt;/pub-dates&gt;&lt;/dates&gt;&lt;isbn&gt;0036-8075 (Print)&amp;#xD;0036-8075 (Linking)&lt;/isbn&gt;&lt;accession-num&gt;8929414&lt;/accession-num&gt;&lt;urls&gt;&lt;related-urls&gt;&lt;url&gt;http://www.ncbi.nlm.nih.gov/pubmed/8929414&lt;/url&gt;&lt;/related-urls&gt;&lt;/urls&gt;&lt;language&gt;eng&lt;/language&gt;&lt;/record&gt;&lt;/Cite&gt;&lt;/EndNote&gt;</w:instrText>
      </w:r>
      <w:r w:rsidRPr="00FF50C3">
        <w:rPr>
          <w:i/>
          <w:spacing w:val="-2"/>
        </w:rPr>
        <w:fldChar w:fldCharType="separate"/>
      </w:r>
      <w:r w:rsidRPr="00FF50C3">
        <w:rPr>
          <w:spacing w:val="-2"/>
        </w:rPr>
        <w:t>[</w:t>
      </w:r>
      <w:hyperlink w:anchor="_ENREF_81" w:tooltip="Shuker, 1996 #90" w:history="1">
        <w:r w:rsidRPr="00FF50C3">
          <w:rPr>
            <w:spacing w:val="-2"/>
          </w:rPr>
          <w:t>81</w:t>
        </w:r>
      </w:hyperlink>
      <w:r w:rsidRPr="00FF50C3">
        <w:rPr>
          <w:spacing w:val="-2"/>
        </w:rPr>
        <w:t>]</w:t>
      </w:r>
      <w:r w:rsidRPr="00FF50C3">
        <w:rPr>
          <w:i/>
          <w:spacing w:val="-2"/>
        </w:rPr>
        <w:fldChar w:fldCharType="end"/>
      </w:r>
      <w:r w:rsidRPr="00FF50C3">
        <w:rPr>
          <w:spacing w:val="-2"/>
        </w:rPr>
        <w:t>. Although monitoring chemical shift changes of carbons (C</w:t>
      </w:r>
      <w:r w:rsidR="00ED2F4A" w:rsidRPr="00FF50C3">
        <w:rPr>
          <w:spacing w:val="-2"/>
        </w:rPr>
        <w:t>α</w:t>
      </w:r>
      <w:r w:rsidRPr="00FF50C3">
        <w:rPr>
          <w:spacing w:val="-2"/>
        </w:rPr>
        <w:t>, Cβ, C</w:t>
      </w:r>
      <w:r w:rsidR="00ED2F4A" w:rsidRPr="00FF50C3">
        <w:rPr>
          <w:spacing w:val="-2"/>
        </w:rPr>
        <w:t>’</w:t>
      </w:r>
      <w:r w:rsidRPr="00FF50C3">
        <w:rPr>
          <w:spacing w:val="-2"/>
        </w:rPr>
        <w:t xml:space="preserve"> and </w:t>
      </w:r>
      <w:r w:rsidR="00CA7E18" w:rsidRPr="00FF50C3">
        <w:rPr>
          <w:spacing w:val="-2"/>
        </w:rPr>
        <w:t xml:space="preserve">methyl </w:t>
      </w:r>
      <w:r w:rsidRPr="00FF50C3">
        <w:rPr>
          <w:spacing w:val="-2"/>
        </w:rPr>
        <w:t xml:space="preserve">carbons) can be achieved for a protein, monitoring </w:t>
      </w:r>
      <w:r w:rsidRPr="00FF50C3">
        <w:rPr>
          <w:spacing w:val="-2"/>
          <w:vertAlign w:val="superscript"/>
        </w:rPr>
        <w:t>15</w:t>
      </w:r>
      <w:r w:rsidRPr="00FF50C3">
        <w:rPr>
          <w:spacing w:val="-2"/>
        </w:rPr>
        <w:t xml:space="preserve">N chemical shift changes is more frequently used. To </w:t>
      </w:r>
      <w:r w:rsidR="000B5FFE" w:rsidRPr="00FF50C3">
        <w:rPr>
          <w:spacing w:val="-2"/>
        </w:rPr>
        <w:t xml:space="preserve">determine </w:t>
      </w:r>
      <w:r w:rsidRPr="00FF50C3">
        <w:rPr>
          <w:spacing w:val="-2"/>
        </w:rPr>
        <w:t xml:space="preserve">which residues are affected by ligand binding, resonance assignment is required. Although the backbone assignment can be obtained for proteins with sizes up to over 100 </w:t>
      </w:r>
      <w:proofErr w:type="spellStart"/>
      <w:r w:rsidRPr="00FF50C3">
        <w:rPr>
          <w:spacing w:val="-2"/>
        </w:rPr>
        <w:t>kDa</w:t>
      </w:r>
      <w:proofErr w:type="spellEnd"/>
      <w:r w:rsidRPr="00FF50C3">
        <w:rPr>
          <w:spacing w:val="-2"/>
        </w:rPr>
        <w:t xml:space="preserve"> </w:t>
      </w:r>
      <w:r w:rsidRPr="00FF50C3">
        <w:rPr>
          <w:i/>
          <w:spacing w:val="-2"/>
        </w:rPr>
        <w:fldChar w:fldCharType="begin"/>
      </w:r>
      <w:r w:rsidRPr="00FF50C3">
        <w:rPr>
          <w:spacing w:val="-2"/>
        </w:rPr>
        <w:instrText xml:space="preserve"> ADDIN EN.CITE &lt;EndNote&gt;&lt;Cite&gt;&lt;Author&gt;Pellecchia&lt;/Author&gt;&lt;Year&gt;2002&lt;/Year&gt;&lt;RecNum&gt;29&lt;/RecNum&gt;&lt;DisplayText&gt;[17]&lt;/DisplayText&gt;&lt;record&gt;&lt;rec-number&gt;29&lt;/rec-number&gt;&lt;foreign-keys&gt;&lt;key app="EN" db-id="sxa9a0v250x0w6es0d9ptttkff2tt00tsptf"&gt;29&lt;/key&gt;&lt;/foreign-keys&gt;&lt;ref-type name="Journal Article"&gt;17&lt;/ref-type&gt;&lt;contributors&gt;&lt;authors&gt;&lt;author&gt;Pellecchia, Maurizio&lt;/author&gt;&lt;author&gt;Sem, Daniel S.&lt;/author&gt;&lt;author&gt;Wuthrich, Kurt&lt;/author&gt;&lt;/authors&gt;&lt;/contributors&gt;&lt;titles&gt;&lt;title&gt;Nmr in drug discovery&lt;/title&gt;&lt;secondary-title&gt;Nat Rev Drug Discov&lt;/secondary-title&gt;&lt;/titles&gt;&lt;periodical&gt;&lt;full-title&gt;Nat Rev Drug Discov&lt;/full-title&gt;&lt;/periodical&gt;&lt;pages&gt;211-219&lt;/pages&gt;&lt;volume&gt;1&lt;/volume&gt;&lt;number&gt;3&lt;/number&gt;&lt;dates&gt;&lt;year&gt;2002&lt;/year&gt;&lt;pub-dates&gt;&lt;date&gt;03//print&lt;/date&gt;&lt;/pub-dates&gt;&lt;/dates&gt;&lt;isbn&gt;1474-1776&lt;/isbn&gt;&lt;work-type&gt;10.1038/nrd748&lt;/work-type&gt;&lt;urls&gt;&lt;related-urls&gt;&lt;url&gt;http://dx.doi.org/10.1038/nrd748&lt;/url&gt;&lt;/related-urls&gt;&lt;/urls&gt;&lt;/record&gt;&lt;/Cite&gt;&lt;/EndNote&gt;</w:instrText>
      </w:r>
      <w:r w:rsidRPr="00FF50C3">
        <w:rPr>
          <w:i/>
          <w:spacing w:val="-2"/>
        </w:rPr>
        <w:fldChar w:fldCharType="separate"/>
      </w:r>
      <w:r w:rsidRPr="00FF50C3">
        <w:rPr>
          <w:spacing w:val="-2"/>
        </w:rPr>
        <w:t>[</w:t>
      </w:r>
      <w:hyperlink w:anchor="_ENREF_17" w:tooltip="Pellecchia, 2002 #29" w:history="1">
        <w:r w:rsidRPr="00FF50C3">
          <w:rPr>
            <w:spacing w:val="-2"/>
          </w:rPr>
          <w:t>17</w:t>
        </w:r>
      </w:hyperlink>
      <w:r w:rsidRPr="00FF50C3">
        <w:rPr>
          <w:spacing w:val="-2"/>
        </w:rPr>
        <w:t>]</w:t>
      </w:r>
      <w:r w:rsidRPr="00FF50C3">
        <w:rPr>
          <w:i/>
          <w:spacing w:val="-2"/>
        </w:rPr>
        <w:fldChar w:fldCharType="end"/>
      </w:r>
      <w:r w:rsidRPr="00FF50C3">
        <w:rPr>
          <w:spacing w:val="-2"/>
        </w:rPr>
        <w:t xml:space="preserve">, this step is still limited by many factors such as spectral quality and protein stability. Only proteins exhibited well dispersed cross peaks in the spectrum are suitable for further studies. In most cases, for proteins with molecular weight size less than 30 </w:t>
      </w:r>
      <w:proofErr w:type="spellStart"/>
      <w:r w:rsidRPr="00FF50C3">
        <w:rPr>
          <w:spacing w:val="-2"/>
        </w:rPr>
        <w:t>kDa</w:t>
      </w:r>
      <w:proofErr w:type="spellEnd"/>
      <w:r w:rsidRPr="00FF50C3">
        <w:rPr>
          <w:spacing w:val="-2"/>
        </w:rPr>
        <w:t xml:space="preserve">, the </w:t>
      </w:r>
      <w:r w:rsidR="00CA7E18" w:rsidRPr="00FF50C3">
        <w:rPr>
          <w:spacing w:val="-2"/>
        </w:rPr>
        <w:t xml:space="preserve">assignment </w:t>
      </w:r>
      <w:r w:rsidRPr="00FF50C3">
        <w:rPr>
          <w:spacing w:val="-2"/>
        </w:rPr>
        <w:t xml:space="preserve">can be achieved using conventional 3D-experiments </w:t>
      </w:r>
      <w:r w:rsidRPr="00FF50C3">
        <w:rPr>
          <w:i/>
          <w:spacing w:val="-2"/>
        </w:rPr>
        <w:fldChar w:fldCharType="begin"/>
      </w:r>
      <w:r w:rsidRPr="00FF50C3">
        <w:rPr>
          <w:spacing w:val="-2"/>
        </w:rPr>
        <w:instrText xml:space="preserve"> ADDIN EN.CITE &lt;EndNote&gt;&lt;Cite&gt;&lt;Author&gt;Kay&lt;/Author&gt;&lt;Year&gt;2011&lt;/Year&gt;&lt;RecNum&gt;584&lt;/RecNum&gt;&lt;DisplayText&gt;[60]&lt;/DisplayText&gt;&lt;record&gt;&lt;rec-number&gt;584&lt;/rec-number&gt;&lt;foreign-keys&gt;&lt;key app="EN" db-id="55ve205rsw2d2pedtso5t5vb0ae99setvrde"&gt;584&lt;/key&gt;&lt;/foreign-keys&gt;&lt;ref-type name="Journal Article"&gt;17&lt;/ref-type&gt;&lt;contributors&gt;&lt;authors&gt;&lt;author&gt;Kay, L. E.&lt;/author&gt;&lt;author&gt;Ikura, M.&lt;/author&gt;&lt;author&gt;Tschudin, R.&lt;/author&gt;&lt;author&gt;Bax, A.&lt;/author&gt;&lt;/authors&gt;&lt;/contributors&gt;&lt;titles&gt;&lt;title&gt;Three-dimensional triple-resonance NMR Spectroscopy of isotopically enriched proteins. 1990&lt;/title&gt;&lt;secondary-title&gt;J Magn Reson&lt;/secondary-title&gt;&lt;/titles&gt;&lt;periodical&gt;&lt;full-title&gt;J Magn Reson&lt;/full-title&gt;&lt;/periodical&gt;&lt;pages&gt;423-41&lt;/pages&gt;&lt;volume&gt;213&lt;/volume&gt;&lt;number&gt;2&lt;/number&gt;&lt;edition&gt;2011/12/14&lt;/edition&gt;&lt;keywords&gt;&lt;keyword&gt;Algorithms&lt;/keyword&gt;&lt;keyword&gt;Amides/chemistry&lt;/keyword&gt;&lt;keyword&gt;Amino Acids/chemistry&lt;/keyword&gt;&lt;keyword&gt;Calmodulin/chemistry&lt;/keyword&gt;&lt;keyword&gt;Carbon Isotopes&lt;/keyword&gt;&lt;keyword&gt;Electronics&lt;/keyword&gt;&lt;keyword&gt;Fourier Analysis&lt;/keyword&gt;&lt;keyword&gt;Nitrogen Isotopes&lt;/keyword&gt;&lt;keyword&gt;Nuclear Magnetic Resonance, Biomolecular/instrumentation/*methods&lt;/keyword&gt;&lt;keyword&gt;Protein Carbonylation&lt;/keyword&gt;&lt;keyword&gt;Proteins/*chemistry&lt;/keyword&gt;&lt;keyword&gt;Protons&lt;/keyword&gt;&lt;keyword&gt;Radioisotopes&lt;/keyword&gt;&lt;/keywords&gt;&lt;dates&gt;&lt;year&gt;2011&lt;/year&gt;&lt;pub-dates&gt;&lt;date&gt;Dec&lt;/date&gt;&lt;/pub-dates&gt;&lt;/dates&gt;&lt;isbn&gt;1096-0856 (Electronic)&amp;#xD;1090-7807 (Linking)&lt;/isbn&gt;&lt;accession-num&gt;22152361&lt;/accession-num&gt;&lt;urls&gt;&lt;related-urls&gt;&lt;url&gt;http://www.ncbi.nlm.nih.gov/pubmed/22152361&lt;/url&gt;&lt;/related-urls&gt;&lt;/urls&gt;&lt;electronic-resource-num&gt;10.1016/j.jmr.2011.09.004&amp;#xD;S1090-7807(11)00316-8 [pii]&lt;/electronic-resource-num&gt;&lt;language&gt;eng&lt;/language&gt;&lt;/record&gt;&lt;/Cite&gt;&lt;/EndNote&gt;</w:instrText>
      </w:r>
      <w:r w:rsidRPr="00FF50C3">
        <w:rPr>
          <w:i/>
          <w:spacing w:val="-2"/>
        </w:rPr>
        <w:fldChar w:fldCharType="separate"/>
      </w:r>
      <w:r w:rsidRPr="00FF50C3">
        <w:rPr>
          <w:spacing w:val="-2"/>
        </w:rPr>
        <w:t>[</w:t>
      </w:r>
      <w:hyperlink w:anchor="_ENREF_60" w:tooltip="Kay, 2011 #584" w:history="1">
        <w:r w:rsidRPr="00FF50C3">
          <w:rPr>
            <w:spacing w:val="-2"/>
          </w:rPr>
          <w:t>60</w:t>
        </w:r>
      </w:hyperlink>
      <w:r w:rsidRPr="00FF50C3">
        <w:rPr>
          <w:spacing w:val="-2"/>
        </w:rPr>
        <w:t>]</w:t>
      </w:r>
      <w:r w:rsidRPr="00FF50C3">
        <w:rPr>
          <w:i/>
          <w:spacing w:val="-2"/>
        </w:rPr>
        <w:fldChar w:fldCharType="end"/>
      </w:r>
      <w:r w:rsidRPr="00FF50C3">
        <w:rPr>
          <w:spacing w:val="-2"/>
        </w:rPr>
        <w:t xml:space="preserve">. For large-size proteins with severe signal overlaps in the spectra, other strategies such as selective-isotope-labeling are required for the sequence specific assignment </w:t>
      </w:r>
      <w:r w:rsidRPr="00FF50C3">
        <w:rPr>
          <w:i/>
          <w:spacing w:val="-2"/>
        </w:rPr>
        <w:fldChar w:fldCharType="begin">
          <w:fldData xml:space="preserve">PEVuZE5vdGU+PENpdGU+PEF1dGhvcj5aaGFuZzwvQXV0aG9yPjxZZWFyPjE5OTc8L1llYXI+PFJl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</w:fldData>
        </w:fldChar>
      </w:r>
      <w:r w:rsidRPr="00FF50C3">
        <w:rPr>
          <w:spacing w:val="-2"/>
        </w:rPr>
        <w:instrText xml:space="preserve"> ADDIN EN.CITE </w:instrText>
      </w:r>
      <w:r w:rsidRPr="00FF50C3">
        <w:rPr>
          <w:i/>
          <w:spacing w:val="-2"/>
        </w:rPr>
        <w:fldChar w:fldCharType="begin">
          <w:fldData xml:space="preserve">PEVuZE5vdGU+PENpdGU+PEF1dGhvcj5aaGFuZzwvQXV0aG9yPjxZZWFyPjE5OTc8L1llYXI+PFJl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</w:fldData>
        </w:fldChar>
      </w:r>
      <w:r w:rsidRPr="00FF50C3">
        <w:rPr>
          <w:spacing w:val="-2"/>
        </w:rPr>
        <w:instrText xml:space="preserve"> ADDIN EN.CITE.DATA </w:instrText>
      </w:r>
      <w:r w:rsidRPr="00FF50C3">
        <w:rPr>
          <w:i/>
          <w:spacing w:val="-2"/>
        </w:rPr>
      </w:r>
      <w:r w:rsidRPr="00FF50C3">
        <w:rPr>
          <w:i/>
          <w:spacing w:val="-2"/>
        </w:rPr>
        <w:fldChar w:fldCharType="end"/>
      </w:r>
      <w:r w:rsidRPr="00FF50C3">
        <w:rPr>
          <w:i/>
          <w:spacing w:val="-2"/>
        </w:rPr>
      </w:r>
      <w:r w:rsidRPr="00FF50C3">
        <w:rPr>
          <w:i/>
          <w:spacing w:val="-2"/>
        </w:rPr>
        <w:fldChar w:fldCharType="separate"/>
      </w:r>
      <w:r w:rsidR="003F0D62" w:rsidRPr="00FF50C3">
        <w:rPr>
          <w:spacing w:val="-2"/>
        </w:rPr>
        <w:t>[8,9,120–124</w:t>
      </w:r>
      <w:r w:rsidRPr="00FF50C3">
        <w:rPr>
          <w:spacing w:val="-2"/>
        </w:rPr>
        <w:t>]</w:t>
      </w:r>
      <w:r w:rsidRPr="00FF50C3">
        <w:rPr>
          <w:i/>
          <w:spacing w:val="-2"/>
        </w:rPr>
        <w:fldChar w:fldCharType="end"/>
      </w:r>
      <w:r w:rsidRPr="00FF50C3">
        <w:rPr>
          <w:spacing w:val="-2"/>
        </w:rPr>
        <w:t>.</w:t>
      </w:r>
    </w:p>
    <w:p w14:paraId="12AA396C" w14:textId="77777777" w:rsidR="00F3614E" w:rsidRPr="00FF50C3" w:rsidRDefault="00F3614E" w:rsidP="00F3614E">
      <w:pPr>
        <w:pStyle w:val="MDPI52figure"/>
        <w:rPr>
          <w:i/>
        </w:rPr>
      </w:pPr>
      <w:r w:rsidRPr="00FF50C3">
        <w:rPr>
          <w:noProof/>
          <w:snapToGrid/>
          <w:lang w:eastAsia="zh-CN" w:bidi="ar-SA"/>
        </w:rPr>
        <w:drawing>
          <wp:inline distT="0" distB="0" distL="0" distR="0" wp14:anchorId="1A2A2491" wp14:editId="7EFF1CF1">
            <wp:extent cx="5616000" cy="189021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6000" cy="1890219"/>
                    </a:xfrm>
                    <a:prstGeom prst="rect">
                      <a:avLst/>
                    </a:prstGeom>
                    <a:noFill/>
                    <a:ln>
                      <a:noFill/>
                    </a:ln>
                  </pic:spPr>
                </pic:pic>
              </a:graphicData>
            </a:graphic>
          </wp:inline>
        </w:drawing>
      </w:r>
      <w:r w:rsidRPr="00FF50C3">
        <w:t xml:space="preserve"> </w:t>
      </w:r>
    </w:p>
    <w:p w14:paraId="27699FF4" w14:textId="77777777" w:rsidR="00F3614E" w:rsidRPr="00FF50C3" w:rsidRDefault="00F3614E" w:rsidP="00F3614E">
      <w:pPr>
        <w:pStyle w:val="MDPI51figurecaption"/>
      </w:pPr>
      <w:r w:rsidRPr="00FF50C3">
        <w:rPr>
          <w:b/>
        </w:rPr>
        <w:t>Figure 3.</w:t>
      </w:r>
      <w:r w:rsidRPr="00FF50C3">
        <w:t xml:space="preserve"> </w:t>
      </w:r>
      <w:r w:rsidRPr="00FF50C3">
        <w:rPr>
          <w:vertAlign w:val="superscript"/>
        </w:rPr>
        <w:t>1</w:t>
      </w:r>
      <w:r w:rsidRPr="00FF50C3">
        <w:t>H-</w:t>
      </w:r>
      <w:r w:rsidRPr="00FF50C3">
        <w:rPr>
          <w:vertAlign w:val="superscript"/>
        </w:rPr>
        <w:t>15</w:t>
      </w:r>
      <w:r w:rsidRPr="00FF50C3">
        <w:t>N-HSQC spectra of different proteins. (</w:t>
      </w:r>
      <w:r w:rsidRPr="00FF50C3">
        <w:rPr>
          <w:b/>
        </w:rPr>
        <w:t>a</w:t>
      </w:r>
      <w:r w:rsidRPr="00FF50C3">
        <w:t xml:space="preserve">) </w:t>
      </w:r>
      <w:r w:rsidRPr="00FF50C3">
        <w:rPr>
          <w:vertAlign w:val="superscript"/>
        </w:rPr>
        <w:t>1</w:t>
      </w:r>
      <w:r w:rsidRPr="00FF50C3">
        <w:t>H-</w:t>
      </w:r>
      <w:r w:rsidRPr="00FF50C3">
        <w:rPr>
          <w:vertAlign w:val="superscript"/>
        </w:rPr>
        <w:t>15</w:t>
      </w:r>
      <w:r w:rsidRPr="00FF50C3">
        <w:t>N-TROSY spectrum of the SET domain of human NSD3; (</w:t>
      </w:r>
      <w:r w:rsidRPr="00FF50C3">
        <w:rPr>
          <w:b/>
        </w:rPr>
        <w:t>b</w:t>
      </w:r>
      <w:r w:rsidRPr="00FF50C3">
        <w:t xml:space="preserve">) </w:t>
      </w:r>
      <w:r w:rsidRPr="00FF50C3">
        <w:rPr>
          <w:vertAlign w:val="superscript"/>
        </w:rPr>
        <w:t>1</w:t>
      </w:r>
      <w:r w:rsidRPr="00FF50C3">
        <w:t>H-</w:t>
      </w:r>
      <w:r w:rsidRPr="00FF50C3">
        <w:rPr>
          <w:vertAlign w:val="superscript"/>
        </w:rPr>
        <w:t>15</w:t>
      </w:r>
      <w:r w:rsidRPr="00FF50C3">
        <w:t>N-HSQC spectrum of Dengue virus protease. This is a linked protease construct which may contain both open and closed conformations. The construct exhibits crowded cross peaks in the spectrum; (</w:t>
      </w:r>
      <w:r w:rsidRPr="00FF50C3">
        <w:rPr>
          <w:b/>
        </w:rPr>
        <w:t>c</w:t>
      </w:r>
      <w:r w:rsidRPr="00FF50C3">
        <w:t xml:space="preserve">) </w:t>
      </w:r>
      <w:r w:rsidRPr="00FF50C3">
        <w:rPr>
          <w:vertAlign w:val="superscript"/>
        </w:rPr>
        <w:t>1</w:t>
      </w:r>
      <w:r w:rsidRPr="00FF50C3">
        <w:t>H-</w:t>
      </w:r>
      <w:r w:rsidRPr="00FF50C3">
        <w:rPr>
          <w:vertAlign w:val="superscript"/>
        </w:rPr>
        <w:t>15</w:t>
      </w:r>
      <w:r w:rsidRPr="00FF50C3">
        <w:t xml:space="preserve">N-HSQC of unlinked Dengue virus protease. Removal of the artificial linker in the construct used in (b) can result in a protease complex with dispersed cross peaks in the spectrum. The figures are obtained from reference </w:t>
      </w:r>
      <w:r w:rsidRPr="00FF50C3">
        <w:fldChar w:fldCharType="begin"/>
      </w:r>
      <w:r w:rsidRPr="00FF50C3">
        <w:instrText xml:space="preserve"> ADDIN EN.CITE &lt;EndNote&gt;&lt;Cite&gt;&lt;Author&gt;Kim&lt;/Author&gt;&lt;Year&gt;2013&lt;/Year&gt;&lt;RecNum&gt;565&lt;/RecNum&gt;&lt;DisplayText&gt;[125]&lt;/DisplayText&gt;&lt;record&gt;&lt;rec-number&gt;565&lt;/rec-number&gt;&lt;foreign-keys&gt;&lt;key app="EN" db-id="x5s5ez5afxtz9zepdx9p9a9zvw2r0tfsvrt5"&gt;565&lt;/key&gt;&lt;/foreign-keys&gt;&lt;ref-type name="Journal Article"&gt;17&lt;/ref-type&gt;&lt;contributors&gt;&lt;authors&gt;&lt;author&gt;Kim, Y. M.&lt;/author&gt;&lt;author&gt;Gayen, S.&lt;/author&gt;&lt;author&gt;Kang, C.&lt;/author&gt;&lt;author&gt;Joy, J.&lt;/author&gt;&lt;author&gt;Huang, Q.&lt;/author&gt;&lt;author&gt;Chen, A. S.&lt;/author&gt;&lt;author&gt;Wee, J. L.&lt;/author&gt;&lt;author&gt;Ang, M. J.&lt;/author&gt;&lt;author&gt;Lim, H. A.&lt;/author&gt;&lt;author&gt;Hung, A. W.&lt;/author&gt;&lt;author&gt;Li, R.&lt;/author&gt;&lt;author&gt;Noble, C. G.&lt;/author&gt;&lt;author&gt;Lee le, T.&lt;/author&gt;&lt;author&gt;Yip, A.&lt;/author&gt;&lt;author&gt;Wang, Q. Y.&lt;/author&gt;&lt;author&gt;Chia, C. S.&lt;/author&gt;&lt;author&gt;Hill, J.&lt;/author&gt;&lt;author&gt;Shi, P. Y.&lt;/author&gt;&lt;author&gt;Keller, T. H.&lt;/author&gt;&lt;/authors&gt;&lt;/contributors&gt;&lt;auth-address&gt;From the Experimental Therapeutics Centre, Agency for Science, Technology and Research (A*STAR), Singapore 138669 and.&lt;/auth-address&gt;&lt;titles&gt;&lt;title&gt;NMR Analysis of a Novel Enzymatically Active Unlinked Dengue NS2B-NS3 Protease Complex&lt;/title&gt;&lt;secondary-title&gt;J Biol Chem&lt;/secondary-title&gt;&lt;/titles&gt;&lt;periodical&gt;&lt;full-title&gt;J Biol Chem&lt;/full-title&gt;&lt;/periodical&gt;&lt;pages&gt;12891-900&lt;/pages&gt;&lt;volume&gt;288&lt;/volume&gt;&lt;number&gt;18&lt;/number&gt;&lt;edition&gt;2013/03/21&lt;/edition&gt;&lt;dates&gt;&lt;year&gt;2013&lt;/year&gt;&lt;pub-dates&gt;&lt;date&gt;May 3&lt;/date&gt;&lt;/pub-dates&gt;&lt;/dates&gt;&lt;isbn&gt;1083-351X (Electronic)&amp;#xD;0021-9258 (Linking)&lt;/isbn&gt;&lt;accession-num&gt;23511634&lt;/accession-num&gt;&lt;urls&gt;&lt;related-urls&gt;&lt;url&gt;http://www.ncbi.nlm.nih.gov/pubmed/23511634&lt;/url&gt;&lt;/related-urls&gt;&lt;/urls&gt;&lt;custom2&gt;3642332&lt;/custom2&gt;&lt;electronic-resource-num&gt;10.1074/jbc.M112.442723&amp;#xD;M112.442723 [pii]&lt;/electronic-resource-num&gt;&lt;language&gt;eng&lt;/language&gt;&lt;/record&gt;&lt;/Cite&gt;&lt;/EndNote&gt;</w:instrText>
      </w:r>
      <w:r w:rsidRPr="00FF50C3">
        <w:fldChar w:fldCharType="separate"/>
      </w:r>
      <w:r w:rsidRPr="00FF50C3">
        <w:rPr>
          <w:noProof/>
        </w:rPr>
        <w:t>[</w:t>
      </w:r>
      <w:hyperlink w:anchor="_ENREF_125" w:tooltip="Kim, 2013 #565" w:history="1">
        <w:r w:rsidRPr="00FF50C3">
          <w:rPr>
            <w:noProof/>
          </w:rPr>
          <w:t>125</w:t>
        </w:r>
      </w:hyperlink>
      <w:r w:rsidRPr="00FF50C3">
        <w:rPr>
          <w:noProof/>
        </w:rPr>
        <w:t>]</w:t>
      </w:r>
      <w:r w:rsidRPr="00FF50C3">
        <w:fldChar w:fldCharType="end"/>
      </w:r>
      <w:r w:rsidRPr="00FF50C3">
        <w:t xml:space="preserve"> with slight modifications. </w:t>
      </w:r>
    </w:p>
    <w:p w14:paraId="502A49F1" w14:textId="63C35EEE" w:rsidR="004067F0" w:rsidRPr="00FF50C3" w:rsidRDefault="004067F0" w:rsidP="00ED2F4A">
      <w:pPr>
        <w:pStyle w:val="MDPI31text"/>
        <w:spacing w:after="240"/>
        <w:rPr>
          <w:spacing w:val="-2"/>
        </w:rPr>
      </w:pPr>
      <w:r w:rsidRPr="00FF50C3">
        <w:rPr>
          <w:spacing w:val="-2"/>
        </w:rPr>
        <w:t xml:space="preserve">Obtaining a good spectrum with dispersed cross peaks is </w:t>
      </w:r>
      <w:r w:rsidR="00CA7E18" w:rsidRPr="00FF50C3">
        <w:rPr>
          <w:spacing w:val="-2"/>
        </w:rPr>
        <w:t xml:space="preserve">crucial </w:t>
      </w:r>
      <w:r w:rsidRPr="00FF50C3">
        <w:rPr>
          <w:spacing w:val="-2"/>
        </w:rPr>
        <w:t xml:space="preserve">for these types of experiments. Normally protein size affects the quality of the spectrum. Several proteins with </w:t>
      </w:r>
      <w:r w:rsidR="00CA7E18" w:rsidRPr="00FF50C3">
        <w:rPr>
          <w:spacing w:val="-2"/>
        </w:rPr>
        <w:t xml:space="preserve">molecular </w:t>
      </w:r>
      <w:r w:rsidRPr="00FF50C3">
        <w:rPr>
          <w:spacing w:val="-2"/>
        </w:rPr>
        <w:t>weight</w:t>
      </w:r>
      <w:r w:rsidR="00CA7E18" w:rsidRPr="00FF50C3">
        <w:rPr>
          <w:spacing w:val="-2"/>
        </w:rPr>
        <w:t>s</w:t>
      </w:r>
      <w:r w:rsidRPr="00FF50C3">
        <w:rPr>
          <w:spacing w:val="-2"/>
        </w:rPr>
        <w:t xml:space="preserve"> over 100 </w:t>
      </w:r>
      <w:proofErr w:type="spellStart"/>
      <w:r w:rsidRPr="00FF50C3">
        <w:rPr>
          <w:spacing w:val="-2"/>
        </w:rPr>
        <w:t>kDa</w:t>
      </w:r>
      <w:proofErr w:type="spellEnd"/>
      <w:r w:rsidRPr="00FF50C3">
        <w:rPr>
          <w:spacing w:val="-2"/>
        </w:rPr>
        <w:t xml:space="preserve"> have been characterized using NMR spectroscopy. To increase signal sensitivity,</w:t>
      </w:r>
      <w:r w:rsidR="003F0D62" w:rsidRPr="00FF50C3">
        <w:rPr>
          <w:spacing w:val="-2"/>
        </w:rPr>
        <w:t xml:space="preserve"> </w:t>
      </w:r>
      <w:r w:rsidRPr="00FF50C3">
        <w:rPr>
          <w:spacing w:val="-2"/>
        </w:rPr>
        <w:t xml:space="preserve">TROSY-based </w:t>
      </w:r>
      <w:r w:rsidRPr="00FF50C3">
        <w:rPr>
          <w:i/>
          <w:spacing w:val="-2"/>
        </w:rPr>
        <w:fldChar w:fldCharType="begin"/>
      </w:r>
      <w:r w:rsidRPr="00FF50C3">
        <w:rPr>
          <w:spacing w:val="-2"/>
        </w:rPr>
        <w:instrText xml:space="preserve"> ADDIN EN.CITE &lt;EndNote&gt;&lt;Cite&gt;&lt;Author&gt;Salzmann&lt;/Author&gt;&lt;Year&gt;1998&lt;/Year&gt;&lt;RecNum&gt;11&lt;/RecNum&gt;&lt;DisplayText&gt;[126]&lt;/DisplayText&gt;&lt;record&gt;&lt;rec-number&gt;11&lt;/rec-number&gt;&lt;foreign-keys&gt;&lt;key app="EN" db-id="55ve205rsw2d2pedtso5t5vb0ae99setvrde"&gt;11&lt;/key&gt;&lt;/foreign-keys&gt;&lt;ref-type name="Journal Article"&gt;17&lt;/ref-type&gt;&lt;contributors&gt;&lt;authors&gt;&lt;author&gt;Salzmann, M.&lt;/author&gt;&lt;author&gt;Pervushin, K.&lt;/author&gt;&lt;author&gt;Wider, G.&lt;/author&gt;&lt;author&gt;Senn, H.&lt;/author&gt;&lt;author&gt;Wuthrich, K.&lt;/author&gt;&lt;/authors&gt;&lt;/contributors&gt;&lt;auth-address&gt;Institut fur Molekularbiologie und Biophysik, Eidgenossische Technische Hochschule Honggerberg, CH-8093 Zurich, Switzerland.&lt;/auth-address&gt;&lt;titles&gt;&lt;title&gt;TROSY in triple-resonance experiments: new perspectives for sequential NMR assignment of large proteins&lt;/title&gt;&lt;secondary-title&gt;Proc Natl Acad Sci U S A&lt;/secondary-title&gt;&lt;/titles&gt;&lt;periodical&gt;&lt;full-title&gt;Proc Natl Acad Sci U S A&lt;/full-title&gt;&lt;/periodical&gt;&lt;pages&gt;13585-90&lt;/pages&gt;&lt;volume&gt;95&lt;/volume&gt;&lt;number&gt;23&lt;/number&gt;&lt;keywords&gt;&lt;keyword&gt;Animals&lt;/keyword&gt;&lt;keyword&gt;Humans&lt;/keyword&gt;&lt;keyword&gt;Magnetic Resonance Spectroscopy/*methods&lt;/keyword&gt;&lt;keyword&gt;Protein Conformation&lt;/keyword&gt;&lt;keyword&gt;Proteins/*chemistry&lt;/keyword&gt;&lt;/keywords&gt;&lt;dates&gt;&lt;year&gt;1998&lt;/year&gt;&lt;pub-dates&gt;&lt;date&gt;Nov 10&lt;/date&gt;&lt;/pub-dates&gt;&lt;/dates&gt;&lt;accession-num&gt;9811843&lt;/accession-num&gt;&lt;urls&gt;&lt;related-urls&gt;&lt;url&gt;http://www.ncbi.nlm.nih.gov/entrez/query.fcgi?cmd=Retrieve&amp;amp;db=PubMed&amp;amp;dopt=Citation&amp;amp;list_uids=9811843 &lt;/url&gt;&lt;/related-urls&gt;&lt;/urls&gt;&lt;/record&gt;&lt;/Cite&gt;&lt;/EndNote&gt;</w:instrText>
      </w:r>
      <w:r w:rsidRPr="00FF50C3">
        <w:rPr>
          <w:i/>
          <w:spacing w:val="-2"/>
        </w:rPr>
        <w:fldChar w:fldCharType="separate"/>
      </w:r>
      <w:r w:rsidRPr="00FF50C3">
        <w:rPr>
          <w:spacing w:val="-2"/>
        </w:rPr>
        <w:t>[</w:t>
      </w:r>
      <w:hyperlink w:anchor="_ENREF_126" w:tooltip="Salzmann, 1998 #11" w:history="1">
        <w:r w:rsidRPr="00FF50C3">
          <w:rPr>
            <w:spacing w:val="-2"/>
          </w:rPr>
          <w:t>126</w:t>
        </w:r>
      </w:hyperlink>
      <w:r w:rsidRPr="00FF50C3">
        <w:rPr>
          <w:spacing w:val="-2"/>
        </w:rPr>
        <w:t>]</w:t>
      </w:r>
      <w:r w:rsidRPr="00FF50C3">
        <w:rPr>
          <w:i/>
          <w:spacing w:val="-2"/>
        </w:rPr>
        <w:fldChar w:fldCharType="end"/>
      </w:r>
      <w:r w:rsidRPr="00FF50C3">
        <w:rPr>
          <w:spacing w:val="-2"/>
        </w:rPr>
        <w:t xml:space="preserve"> experiments are often required for achieving assignment for proteins </w:t>
      </w:r>
      <w:r w:rsidRPr="00FF50C3">
        <w:rPr>
          <w:i/>
          <w:spacing w:val="-2"/>
        </w:rPr>
        <w:fldChar w:fldCharType="begin">
          <w:fldData xml:space="preserve">PEVuZE5vdGU+PENpdGU+PEF1dGhvcj5QaG9vPC9BdXRob3I+PFllYXI+MjAxNjwvWWVhcj48UmVj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</w:fldData>
        </w:fldChar>
      </w:r>
      <w:r w:rsidRPr="00FF50C3">
        <w:rPr>
          <w:spacing w:val="-2"/>
        </w:rPr>
        <w:instrText xml:space="preserve"> ADDIN EN.CITE </w:instrText>
      </w:r>
      <w:r w:rsidRPr="00FF50C3">
        <w:rPr>
          <w:i/>
          <w:spacing w:val="-2"/>
        </w:rPr>
        <w:fldChar w:fldCharType="begin">
          <w:fldData xml:space="preserve">PEVuZE5vdGU+PENpdGU+PEF1dGhvcj5QaG9vPC9BdXRob3I+PFllYXI+MjAxNjwvWWVhcj48UmVj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</w:fldData>
        </w:fldChar>
      </w:r>
      <w:r w:rsidRPr="00FF50C3">
        <w:rPr>
          <w:spacing w:val="-2"/>
        </w:rPr>
        <w:instrText xml:space="preserve"> ADDIN EN.CITE.DATA </w:instrText>
      </w:r>
      <w:r w:rsidRPr="00FF50C3">
        <w:rPr>
          <w:i/>
          <w:spacing w:val="-2"/>
        </w:rPr>
      </w:r>
      <w:r w:rsidRPr="00FF50C3">
        <w:rPr>
          <w:i/>
          <w:spacing w:val="-2"/>
        </w:rPr>
        <w:fldChar w:fldCharType="end"/>
      </w:r>
      <w:r w:rsidRPr="00FF50C3">
        <w:rPr>
          <w:i/>
          <w:spacing w:val="-2"/>
        </w:rPr>
      </w:r>
      <w:r w:rsidRPr="00FF50C3">
        <w:rPr>
          <w:i/>
          <w:spacing w:val="-2"/>
        </w:rPr>
        <w:fldChar w:fldCharType="separate"/>
      </w:r>
      <w:r w:rsidR="003F0D62" w:rsidRPr="00FF50C3">
        <w:rPr>
          <w:spacing w:val="-2"/>
        </w:rPr>
        <w:t>[73,127–129</w:t>
      </w:r>
      <w:r w:rsidRPr="00FF50C3">
        <w:rPr>
          <w:spacing w:val="-2"/>
        </w:rPr>
        <w:t>]</w:t>
      </w:r>
      <w:r w:rsidRPr="00FF50C3">
        <w:rPr>
          <w:i/>
          <w:spacing w:val="-2"/>
        </w:rPr>
        <w:fldChar w:fldCharType="end"/>
      </w:r>
      <w:r w:rsidRPr="00FF50C3">
        <w:rPr>
          <w:spacing w:val="-2"/>
        </w:rPr>
        <w:t xml:space="preserve"> with size less than 30 </w:t>
      </w:r>
      <w:proofErr w:type="spellStart"/>
      <w:r w:rsidRPr="00FF50C3">
        <w:rPr>
          <w:spacing w:val="-2"/>
        </w:rPr>
        <w:t>kDa</w:t>
      </w:r>
      <w:proofErr w:type="spellEnd"/>
      <w:r w:rsidRPr="00FF50C3">
        <w:rPr>
          <w:spacing w:val="-2"/>
        </w:rPr>
        <w:t xml:space="preserve">. In the backbone resonance assignment of the SET domain of NSD3, </w:t>
      </w:r>
      <w:r w:rsidRPr="00FF50C3">
        <w:rPr>
          <w:spacing w:val="-2"/>
          <w:vertAlign w:val="superscript"/>
        </w:rPr>
        <w:t>13</w:t>
      </w:r>
      <w:r w:rsidRPr="00FF50C3">
        <w:rPr>
          <w:spacing w:val="-2"/>
        </w:rPr>
        <w:t xml:space="preserve">C, </w:t>
      </w:r>
      <w:r w:rsidRPr="00FF50C3">
        <w:rPr>
          <w:spacing w:val="-2"/>
          <w:vertAlign w:val="superscript"/>
        </w:rPr>
        <w:t>15</w:t>
      </w:r>
      <w:r w:rsidRPr="00FF50C3">
        <w:rPr>
          <w:spacing w:val="-2"/>
        </w:rPr>
        <w:t xml:space="preserve">N and </w:t>
      </w:r>
      <w:r w:rsidRPr="00FF50C3">
        <w:rPr>
          <w:spacing w:val="-2"/>
          <w:vertAlign w:val="superscript"/>
        </w:rPr>
        <w:t>2</w:t>
      </w:r>
      <w:r w:rsidRPr="00FF50C3">
        <w:rPr>
          <w:spacing w:val="-2"/>
        </w:rPr>
        <w:t xml:space="preserve">H-labeled sample and TROSY-based experiments </w:t>
      </w:r>
      <w:r w:rsidRPr="00FF50C3">
        <w:rPr>
          <w:i/>
          <w:spacing w:val="-2"/>
        </w:rPr>
        <w:fldChar w:fldCharType="begin">
          <w:fldData xml:space="preserve">PEVuZE5vdGU+PENpdGU+PEF1dGhvcj5XZWlnZWx0PC9BdXRob3I+PFllYXI+MTk5ODwvWWVhcj48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</w:fldData>
        </w:fldChar>
      </w:r>
      <w:r w:rsidRPr="00FF50C3">
        <w:rPr>
          <w:spacing w:val="-2"/>
        </w:rPr>
        <w:instrText xml:space="preserve"> ADDIN EN.CITE </w:instrText>
      </w:r>
      <w:r w:rsidRPr="00FF50C3">
        <w:rPr>
          <w:i/>
          <w:spacing w:val="-2"/>
        </w:rPr>
        <w:fldChar w:fldCharType="begin">
          <w:fldData xml:space="preserve">PEVuZE5vdGU+PENpdGU+PEF1dGhvcj5XZWlnZWx0PC9BdXRob3I+PFllYXI+MTk5ODwvWWVhcj48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</w:fldData>
        </w:fldChar>
      </w:r>
      <w:r w:rsidRPr="00FF50C3">
        <w:rPr>
          <w:spacing w:val="-2"/>
        </w:rPr>
        <w:instrText xml:space="preserve"> ADDIN EN.CITE.DATA </w:instrText>
      </w:r>
      <w:r w:rsidRPr="00FF50C3">
        <w:rPr>
          <w:i/>
          <w:spacing w:val="-2"/>
        </w:rPr>
      </w:r>
      <w:r w:rsidRPr="00FF50C3">
        <w:rPr>
          <w:i/>
          <w:spacing w:val="-2"/>
        </w:rPr>
        <w:fldChar w:fldCharType="end"/>
      </w:r>
      <w:r w:rsidRPr="00FF50C3">
        <w:rPr>
          <w:i/>
          <w:spacing w:val="-2"/>
        </w:rPr>
      </w:r>
      <w:r w:rsidRPr="00FF50C3">
        <w:rPr>
          <w:i/>
          <w:spacing w:val="-2"/>
        </w:rPr>
        <w:fldChar w:fldCharType="separate"/>
      </w:r>
      <w:r w:rsidR="003F0D62" w:rsidRPr="00FF50C3">
        <w:rPr>
          <w:spacing w:val="-2"/>
        </w:rPr>
        <w:t>[126,130</w:t>
      </w:r>
      <w:r w:rsidRPr="00FF50C3">
        <w:rPr>
          <w:spacing w:val="-2"/>
        </w:rPr>
        <w:t>]</w:t>
      </w:r>
      <w:r w:rsidRPr="00FF50C3">
        <w:rPr>
          <w:i/>
          <w:spacing w:val="-2"/>
        </w:rPr>
        <w:fldChar w:fldCharType="end"/>
      </w:r>
      <w:r w:rsidRPr="00FF50C3">
        <w:rPr>
          <w:spacing w:val="-2"/>
        </w:rPr>
        <w:t xml:space="preserve"> are essential to obtain the backbone assignment while this construct contains 256 residues (Figure 3a) </w:t>
      </w:r>
      <w:r w:rsidRPr="00FF50C3">
        <w:rPr>
          <w:i/>
          <w:spacing w:val="-2"/>
        </w:rPr>
        <w:fldChar w:fldCharType="begin"/>
      </w:r>
      <w:r w:rsidRPr="00FF50C3">
        <w:rPr>
          <w:spacing w:val="-2"/>
        </w:rPr>
        <w:instrText xml:space="preserve"> ADDIN EN.CITE &lt;EndNote&gt;&lt;Cite&gt;&lt;Author&gt;Li&lt;/Author&gt;&lt;Year&gt;2017&lt;/Year&gt;&lt;RecNum&gt;173&lt;/RecNum&gt;&lt;DisplayText&gt;[131]&lt;/DisplayText&gt;&lt;record&gt;&lt;rec-number&gt;173&lt;/rec-number&gt;&lt;foreign-keys&gt;&lt;key app="EN" db-id="sxa9a0v250x0w6es0d9ptttkff2tt00tsptf"&gt;173&lt;/key&gt;&lt;/foreign-keys&gt;&lt;ref-type name="Journal Article"&gt;17&lt;/ref-type&gt;&lt;contributors&gt;&lt;authors&gt;&lt;author&gt;Li, Yan&lt;/author&gt;&lt;author&gt;Ng, Hui Qi&lt;/author&gt;&lt;author&gt;Ngo, Anna&lt;/author&gt;&lt;author&gt;Liu, Shuang&lt;/author&gt;&lt;author&gt;Tan, Yih Wan&lt;/author&gt;&lt;author&gt;Kwek, Perlyn Zekui&lt;/author&gt;&lt;author&gt;Hung, Alvin W.&lt;/author&gt;&lt;author&gt;Joy, Joma&lt;/author&gt;&lt;author&gt;Hill, Jeffrey&lt;/author&gt;&lt;author&gt;Keller, Thomas H.&lt;/author&gt;&lt;author&gt;Kang, CongBao&lt;/author&gt;&lt;/authors&gt;&lt;/contributors&gt;&lt;titles&gt;&lt;title&gt;Backbone resonance assignments for the SET domain of human methyltransferase NSD3 in complex with its cofactor&lt;/title&gt;&lt;secondary-title&gt;Biomolecular NMR Assignments&lt;/secondary-title&gt;&lt;/titles&gt;&lt;periodical&gt;&lt;full-title&gt;Biomolecular NMR Assignments&lt;/full-title&gt;&lt;/periodical&gt;&lt;dates&gt;&lt;year&gt;2017&lt;/year&gt;&lt;/dates&gt;&lt;isbn&gt;1874-270X&lt;/isbn&gt;&lt;label&gt;Li2016&lt;/label&gt;&lt;work-type&gt;journal article&lt;/work-type&gt;&lt;urls&gt;&lt;/urls&gt;&lt;electronic-resource-num&gt;10.1007/s12104-017-9753-8&lt;/electronic-resource-num&gt;&lt;/record&gt;&lt;/Cite&gt;&lt;/EndNote&gt;</w:instrText>
      </w:r>
      <w:r w:rsidRPr="00FF50C3">
        <w:rPr>
          <w:i/>
          <w:spacing w:val="-2"/>
        </w:rPr>
        <w:fldChar w:fldCharType="separate"/>
      </w:r>
      <w:r w:rsidRPr="00FF50C3">
        <w:rPr>
          <w:spacing w:val="-2"/>
        </w:rPr>
        <w:t>[</w:t>
      </w:r>
      <w:hyperlink w:anchor="_ENREF_131" w:tooltip="Li, 2017 #173" w:history="1">
        <w:r w:rsidRPr="00FF50C3">
          <w:rPr>
            <w:spacing w:val="-2"/>
          </w:rPr>
          <w:t>131</w:t>
        </w:r>
      </w:hyperlink>
      <w:r w:rsidRPr="00FF50C3">
        <w:rPr>
          <w:spacing w:val="-2"/>
        </w:rPr>
        <w:t>]</w:t>
      </w:r>
      <w:r w:rsidRPr="00FF50C3">
        <w:rPr>
          <w:i/>
          <w:spacing w:val="-2"/>
        </w:rPr>
        <w:fldChar w:fldCharType="end"/>
      </w:r>
      <w:r w:rsidRPr="00FF50C3">
        <w:rPr>
          <w:spacing w:val="-2"/>
        </w:rPr>
        <w:t xml:space="preserve">. Protein dynamics or conformation exchanges may also affect the spectral quality. Presence of dynamic loops may also affect spectral quality. Sometimes it is worth the time to spend some effort to optimize the protein constructs for NMR studies. In the structural study of </w:t>
      </w:r>
      <w:proofErr w:type="spellStart"/>
      <w:r w:rsidRPr="00FF50C3">
        <w:rPr>
          <w:spacing w:val="-2"/>
        </w:rPr>
        <w:t>Bcl-</w:t>
      </w:r>
      <w:r w:rsidR="00CF429A" w:rsidRPr="00FF50C3">
        <w:rPr>
          <w:rFonts w:asciiTheme="minorEastAsia" w:eastAsiaTheme="minorEastAsia" w:hAnsiTheme="minorEastAsia" w:hint="eastAsia"/>
          <w:spacing w:val="-2"/>
          <w:lang w:eastAsia="zh-CN"/>
        </w:rPr>
        <w:t>x</w:t>
      </w:r>
      <w:r w:rsidR="00CF429A" w:rsidRPr="00FF50C3">
        <w:rPr>
          <w:rFonts w:asciiTheme="minorEastAsia" w:eastAsiaTheme="minorEastAsia" w:hAnsiTheme="minorEastAsia"/>
          <w:spacing w:val="-2"/>
          <w:lang w:eastAsia="zh-CN"/>
        </w:rPr>
        <w:t>L</w:t>
      </w:r>
      <w:proofErr w:type="spellEnd"/>
      <w:r w:rsidRPr="00FF50C3">
        <w:rPr>
          <w:spacing w:val="-2"/>
        </w:rPr>
        <w:t xml:space="preserve"> </w:t>
      </w:r>
      <w:proofErr w:type="spellStart"/>
      <w:r w:rsidRPr="00FF50C3">
        <w:rPr>
          <w:spacing w:val="-2"/>
        </w:rPr>
        <w:t>antiapoptotic</w:t>
      </w:r>
      <w:proofErr w:type="spellEnd"/>
      <w:r w:rsidRPr="00FF50C3">
        <w:rPr>
          <w:spacing w:val="-2"/>
        </w:rPr>
        <w:t xml:space="preserve"> protein by NMR, the length of the loop was reduced, which gives rise to a construct with better stability and higher quality NMR spectra </w:t>
      </w:r>
      <w:r w:rsidRPr="00FF50C3">
        <w:rPr>
          <w:i/>
          <w:spacing w:val="-2"/>
        </w:rPr>
        <w:fldChar w:fldCharType="begin">
          <w:fldData xml:space="preserve">PEVuZE5vdGU+PENpdGU+PEF1dGhvcj5NdWNobW9yZTwvQXV0aG9yPjxZZWFyPjE5OTY8L1llYXI+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TmF0dXJlPC9hYmJyLTE+PC9hbHQtcGVyaW9kaWNhbD48cGFnZXM+MzM1LTQxPC9wYWdlcz48dm9s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</w:fldData>
        </w:fldChar>
      </w:r>
      <w:r w:rsidRPr="00FF50C3">
        <w:rPr>
          <w:spacing w:val="-2"/>
        </w:rPr>
        <w:instrText xml:space="preserve"> ADDIN EN.CITE </w:instrText>
      </w:r>
      <w:r w:rsidRPr="00FF50C3">
        <w:rPr>
          <w:i/>
          <w:spacing w:val="-2"/>
        </w:rPr>
        <w:fldChar w:fldCharType="begin">
          <w:fldData xml:space="preserve">PEVuZE5vdGU+PENpdGU+PEF1dGhvcj5NdWNobW9yZTwvQXV0aG9yPjxZZWFyPjE5OTY8L1llYXI+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TmF0dXJlPC9hYmJyLTE+PC9hbHQtcGVyaW9kaWNhbD48cGFnZXM+MzM1LTQxPC9wYWdlcz48dm9s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</w:fldData>
        </w:fldChar>
      </w:r>
      <w:r w:rsidRPr="00FF50C3">
        <w:rPr>
          <w:spacing w:val="-2"/>
        </w:rPr>
        <w:instrText xml:space="preserve"> ADDIN EN.CITE.DATA </w:instrText>
      </w:r>
      <w:r w:rsidRPr="00FF50C3">
        <w:rPr>
          <w:i/>
          <w:spacing w:val="-2"/>
        </w:rPr>
      </w:r>
      <w:r w:rsidRPr="00FF50C3">
        <w:rPr>
          <w:i/>
          <w:spacing w:val="-2"/>
        </w:rPr>
        <w:fldChar w:fldCharType="end"/>
      </w:r>
      <w:r w:rsidRPr="00FF50C3">
        <w:rPr>
          <w:i/>
          <w:spacing w:val="-2"/>
        </w:rPr>
      </w:r>
      <w:r w:rsidRPr="00FF50C3">
        <w:rPr>
          <w:i/>
          <w:spacing w:val="-2"/>
        </w:rPr>
        <w:fldChar w:fldCharType="separate"/>
      </w:r>
      <w:r w:rsidRPr="00FF50C3">
        <w:rPr>
          <w:spacing w:val="-2"/>
        </w:rPr>
        <w:t>[</w:t>
      </w:r>
      <w:hyperlink w:anchor="_ENREF_132" w:tooltip="Muchmore, 1996 #81" w:history="1">
        <w:r w:rsidRPr="00FF50C3">
          <w:rPr>
            <w:spacing w:val="-2"/>
          </w:rPr>
          <w:t>132</w:t>
        </w:r>
      </w:hyperlink>
      <w:r w:rsidRPr="00FF50C3">
        <w:rPr>
          <w:spacing w:val="-2"/>
        </w:rPr>
        <w:t>]</w:t>
      </w:r>
      <w:r w:rsidRPr="00FF50C3">
        <w:rPr>
          <w:i/>
          <w:spacing w:val="-2"/>
        </w:rPr>
        <w:fldChar w:fldCharType="end"/>
      </w:r>
      <w:r w:rsidRPr="00FF50C3">
        <w:rPr>
          <w:spacing w:val="-2"/>
        </w:rPr>
        <w:t xml:space="preserve">. Such examples also include proteases. For example, the conventional </w:t>
      </w:r>
      <w:r w:rsidR="00CA7E18" w:rsidRPr="00FF50C3">
        <w:rPr>
          <w:spacing w:val="-2"/>
        </w:rPr>
        <w:t xml:space="preserve">dengue </w:t>
      </w:r>
      <w:r w:rsidRPr="00FF50C3">
        <w:rPr>
          <w:spacing w:val="-2"/>
        </w:rPr>
        <w:t>virus protease construct</w:t>
      </w:r>
      <w:r w:rsidR="000B5FFE" w:rsidRPr="00FF50C3">
        <w:rPr>
          <w:spacing w:val="-2"/>
        </w:rPr>
        <w:t xml:space="preserve"> used for structural studies</w:t>
      </w:r>
      <w:r w:rsidRPr="00FF50C3">
        <w:rPr>
          <w:spacing w:val="-2"/>
        </w:rPr>
        <w:t xml:space="preserve"> consists of the cofactor region of NS2B and the N-terminal region of NS3 linked via a glycine-rich linker. The linked construct consists of more than 260 residues and exhibits a </w:t>
      </w:r>
      <w:r w:rsidRPr="00FF50C3">
        <w:rPr>
          <w:spacing w:val="-2"/>
          <w:vertAlign w:val="superscript"/>
        </w:rPr>
        <w:t>1</w:t>
      </w:r>
      <w:r w:rsidRPr="00FF50C3">
        <w:rPr>
          <w:spacing w:val="-2"/>
        </w:rPr>
        <w:t>H-</w:t>
      </w:r>
      <w:r w:rsidRPr="00FF50C3">
        <w:rPr>
          <w:spacing w:val="-2"/>
          <w:vertAlign w:val="superscript"/>
        </w:rPr>
        <w:t>15</w:t>
      </w:r>
      <w:r w:rsidRPr="00FF50C3">
        <w:rPr>
          <w:spacing w:val="-2"/>
        </w:rPr>
        <w:t>N-HSQC spectrum with crowded peaks</w:t>
      </w:r>
      <w:r w:rsidR="000B5FFE" w:rsidRPr="00FF50C3">
        <w:rPr>
          <w:spacing w:val="-2"/>
        </w:rPr>
        <w:t xml:space="preserve"> (Figure 3b)</w:t>
      </w:r>
      <w:r w:rsidRPr="00FF50C3">
        <w:rPr>
          <w:spacing w:val="-2"/>
        </w:rPr>
        <w:t xml:space="preserve">, which might be due to the </w:t>
      </w:r>
      <w:r w:rsidR="00CA7E18" w:rsidRPr="00FF50C3">
        <w:rPr>
          <w:spacing w:val="-2"/>
        </w:rPr>
        <w:t xml:space="preserve">existence </w:t>
      </w:r>
      <w:r w:rsidRPr="00FF50C3">
        <w:rPr>
          <w:spacing w:val="-2"/>
        </w:rPr>
        <w:t xml:space="preserve">of open and closed conformations </w:t>
      </w:r>
      <w:r w:rsidRPr="00FF50C3">
        <w:rPr>
          <w:i/>
          <w:spacing w:val="-2"/>
        </w:rPr>
        <w:fldChar w:fldCharType="begin"/>
      </w:r>
      <w:r w:rsidRPr="00FF50C3">
        <w:rPr>
          <w:spacing w:val="-2"/>
        </w:rPr>
        <w:instrText xml:space="preserve"> ADDIN EN.CITE &lt;EndNote&gt;&lt;Cite&gt;&lt;Author&gt;de la Cruz&lt;/Author&gt;&lt;Year&gt;2011&lt;/Year&gt;&lt;RecNum&gt;485&lt;/RecNum&gt;&lt;DisplayText&gt;[133]&lt;/DisplayText&gt;&lt;record&gt;&lt;rec-number&gt;485&lt;/rec-number&gt;&lt;foreign-keys&gt;&lt;key app="EN" db-id="x5s5ez5afxtz9zepdx9p9a9zvw2r0tfsvrt5"&gt;485&lt;/key&gt;&lt;/foreign-keys&gt;&lt;ref-type name="Journal Article"&gt;17&lt;/ref-type&gt;&lt;contributors&gt;&lt;authors&gt;&lt;author&gt;de la Cruz, L.&lt;/author&gt;&lt;author&gt;Nguyen, T. H.&lt;/author&gt;&lt;author&gt;Ozawa, K.&lt;/author&gt;&lt;author&gt;Shin, J.&lt;/author&gt;&lt;author&gt;Graham, B.&lt;/author&gt;&lt;author&gt;Huber, T.&lt;/author&gt;&lt;author&gt;Otting, G.&lt;/author&gt;&lt;/authors&gt;&lt;/contributors&gt;&lt;auth-address&gt;Research School of Chemistry, Australian National University, Canberra, ACT 0200, Australia.&lt;/auth-address&gt;&lt;titles&gt;&lt;title&gt;Binding of low molecular weight inhibitors promotes large conformational changes in the dengue virus NS2B-NS3 protease: fold analysis by pseudocontact shifts&lt;/title&gt;&lt;secondary-title&gt;J Am Chem Soc&lt;/secondary-title&gt;&lt;/titles&gt;&lt;periodical&gt;&lt;full-title&gt;J Am Chem Soc&lt;/full-title&gt;&lt;/periodical&gt;&lt;pages&gt;19205-15&lt;/pages&gt;&lt;volume&gt;133&lt;/volume&gt;&lt;number&gt;47&lt;/number&gt;&lt;edition&gt;2011/10/20&lt;/edition&gt;&lt;dates&gt;&lt;year&gt;2011&lt;/year&gt;&lt;pub-dates&gt;&lt;date&gt;Nov 30&lt;/date&gt;&lt;/pub-dates&gt;&lt;/dates&gt;&lt;isbn&gt;1520-5126 (Electronic)&amp;#xD;0002-7863 (Linking)&lt;/isbn&gt;&lt;accession-num&gt;22007671&lt;/accession-num&gt;&lt;urls&gt;&lt;related-urls&gt;&lt;url&gt;http://www.ncbi.nlm.nih.gov/pubmed/22007671&lt;/url&gt;&lt;/related-urls&gt;&lt;/urls&gt;&lt;electronic-resource-num&gt;10.1021/ja208435s&lt;/electronic-resource-num&gt;&lt;language&gt;eng&lt;/language&gt;&lt;/record&gt;&lt;/Cite&gt;&lt;/EndNote&gt;</w:instrText>
      </w:r>
      <w:r w:rsidRPr="00FF50C3">
        <w:rPr>
          <w:i/>
          <w:spacing w:val="-2"/>
        </w:rPr>
        <w:fldChar w:fldCharType="separate"/>
      </w:r>
      <w:r w:rsidRPr="00FF50C3">
        <w:rPr>
          <w:spacing w:val="-2"/>
        </w:rPr>
        <w:t>[</w:t>
      </w:r>
      <w:hyperlink w:anchor="_ENREF_133" w:tooltip="de la Cruz, 2011 #485" w:history="1">
        <w:r w:rsidRPr="00FF50C3">
          <w:rPr>
            <w:spacing w:val="-2"/>
          </w:rPr>
          <w:t>133</w:t>
        </w:r>
      </w:hyperlink>
      <w:r w:rsidRPr="00FF50C3">
        <w:rPr>
          <w:spacing w:val="-2"/>
        </w:rPr>
        <w:t>]</w:t>
      </w:r>
      <w:r w:rsidRPr="00FF50C3">
        <w:rPr>
          <w:i/>
          <w:spacing w:val="-2"/>
        </w:rPr>
        <w:fldChar w:fldCharType="end"/>
      </w:r>
      <w:r w:rsidRPr="00FF50C3">
        <w:rPr>
          <w:spacing w:val="-2"/>
        </w:rPr>
        <w:t xml:space="preserve">. It is challenging to use such </w:t>
      </w:r>
      <w:r w:rsidR="00CA7E18" w:rsidRPr="00FF50C3">
        <w:rPr>
          <w:spacing w:val="-2"/>
        </w:rPr>
        <w:t xml:space="preserve">a </w:t>
      </w:r>
      <w:r w:rsidRPr="00FF50C3">
        <w:rPr>
          <w:spacing w:val="-2"/>
        </w:rPr>
        <w:t xml:space="preserve">construct to map the inhibitor binding site by observing CSP because of the conformational exchanges </w:t>
      </w:r>
      <w:r w:rsidRPr="00FF50C3">
        <w:rPr>
          <w:i/>
          <w:spacing w:val="-2"/>
        </w:rPr>
        <w:fldChar w:fldCharType="begin"/>
      </w:r>
      <w:r w:rsidRPr="00FF50C3">
        <w:rPr>
          <w:spacing w:val="-2"/>
        </w:rPr>
        <w:instrText xml:space="preserve"> ADDIN EN.CITE &lt;EndNote&gt;&lt;Cite&gt;&lt;Author&gt;de la Cruz&lt;/Author&gt;&lt;Year&gt;2011&lt;/Year&gt;&lt;RecNum&gt;485&lt;/RecNum&gt;&lt;DisplayText&gt;[133]&lt;/DisplayText&gt;&lt;record&gt;&lt;rec-number&gt;485&lt;/rec-number&gt;&lt;foreign-keys&gt;&lt;key app="EN" db-id="x5s5ez5afxtz9zepdx9p9a9zvw2r0tfsvrt5"&gt;485&lt;/key&gt;&lt;/foreign-keys&gt;&lt;ref-type name="Journal Article"&gt;17&lt;/ref-type&gt;&lt;contributors&gt;&lt;authors&gt;&lt;author&gt;de la Cruz, L.&lt;/author&gt;&lt;author&gt;Nguyen, T. H.&lt;/author&gt;&lt;author&gt;Ozawa, K.&lt;/author&gt;&lt;author&gt;Shin, J.&lt;/author&gt;&lt;author&gt;Graham, B.&lt;/author&gt;&lt;author&gt;Huber, T.&lt;/author&gt;&lt;author&gt;Otting, G.&lt;/author&gt;&lt;/authors&gt;&lt;/contributors&gt;&lt;auth-address&gt;Research School of Chemistry, Australian National University, Canberra, ACT 0200, Australia.&lt;/auth-address&gt;&lt;titles&gt;&lt;title&gt;Binding of low molecular weight inhibitors promotes large conformational changes in the dengue virus NS2B-NS3 protease: fold analysis by pseudocontact shifts&lt;/title&gt;&lt;secondary-title&gt;J Am Chem Soc&lt;/secondary-title&gt;&lt;/titles&gt;&lt;periodical&gt;&lt;full-title&gt;J Am Chem Soc&lt;/full-title&gt;&lt;/periodical&gt;&lt;pages&gt;19205-15&lt;/pages&gt;&lt;volume&gt;133&lt;/volume&gt;&lt;number&gt;47&lt;/number&gt;&lt;edition&gt;2011/10/20&lt;/edition&gt;&lt;dates&gt;&lt;year&gt;2011&lt;/year&gt;&lt;pub-dates&gt;&lt;date&gt;Nov 30&lt;/date&gt;&lt;/pub-dates&gt;&lt;/dates&gt;&lt;isbn&gt;1520-5126 (Electronic)&amp;#xD;0002-7863 (Linking)&lt;/isbn&gt;&lt;accession-num&gt;22007671&lt;/accession-num&gt;&lt;urls&gt;&lt;related-urls&gt;&lt;url&gt;http://www.ncbi.nlm.nih.gov/pubmed/22007671&lt;/url&gt;&lt;/related-urls&gt;&lt;/urls&gt;&lt;electronic-resource-num&gt;10.1021/ja208435s&lt;/electronic-resource-num&gt;&lt;language&gt;eng&lt;/language&gt;&lt;/record&gt;&lt;/Cite&gt;&lt;/EndNote&gt;</w:instrText>
      </w:r>
      <w:r w:rsidRPr="00FF50C3">
        <w:rPr>
          <w:i/>
          <w:spacing w:val="-2"/>
        </w:rPr>
        <w:fldChar w:fldCharType="separate"/>
      </w:r>
      <w:r w:rsidRPr="00FF50C3">
        <w:rPr>
          <w:spacing w:val="-2"/>
        </w:rPr>
        <w:t>[</w:t>
      </w:r>
      <w:hyperlink w:anchor="_ENREF_133" w:tooltip="de la Cruz, 2011 #485" w:history="1">
        <w:r w:rsidRPr="00FF50C3">
          <w:rPr>
            <w:spacing w:val="-2"/>
          </w:rPr>
          <w:t>133</w:t>
        </w:r>
      </w:hyperlink>
      <w:r w:rsidRPr="00FF50C3">
        <w:rPr>
          <w:spacing w:val="-2"/>
        </w:rPr>
        <w:t>]</w:t>
      </w:r>
      <w:r w:rsidRPr="00FF50C3">
        <w:rPr>
          <w:i/>
          <w:spacing w:val="-2"/>
        </w:rPr>
        <w:fldChar w:fldCharType="end"/>
      </w:r>
      <w:r w:rsidRPr="00FF50C3">
        <w:rPr>
          <w:spacing w:val="-2"/>
        </w:rPr>
        <w:t xml:space="preserve">. When a new construct without the artificial linker is made using a co-expression system, the resulting protease construct exhibits resolved cross peaks in the </w:t>
      </w:r>
      <w:r w:rsidRPr="00FF50C3">
        <w:rPr>
          <w:spacing w:val="-2"/>
          <w:vertAlign w:val="superscript"/>
        </w:rPr>
        <w:t>1</w:t>
      </w:r>
      <w:r w:rsidRPr="00FF50C3">
        <w:rPr>
          <w:spacing w:val="-2"/>
        </w:rPr>
        <w:t>H-</w:t>
      </w:r>
      <w:r w:rsidRPr="00FF50C3">
        <w:rPr>
          <w:spacing w:val="-2"/>
          <w:vertAlign w:val="superscript"/>
        </w:rPr>
        <w:t>15</w:t>
      </w:r>
      <w:r w:rsidRPr="00FF50C3">
        <w:rPr>
          <w:spacing w:val="-2"/>
        </w:rPr>
        <w:t xml:space="preserve">N-HSQC spectrum. Such </w:t>
      </w:r>
      <w:r w:rsidR="00CA7E18" w:rsidRPr="00FF50C3">
        <w:rPr>
          <w:spacing w:val="-2"/>
        </w:rPr>
        <w:t xml:space="preserve">a </w:t>
      </w:r>
      <w:r w:rsidRPr="00FF50C3">
        <w:rPr>
          <w:spacing w:val="-2"/>
        </w:rPr>
        <w:t>construct is more suitable for mapping the inhibitor binding site (Figure 3</w:t>
      </w:r>
      <w:r w:rsidR="000B5FFE" w:rsidRPr="00FF50C3">
        <w:rPr>
          <w:spacing w:val="-2"/>
        </w:rPr>
        <w:t>c</w:t>
      </w:r>
      <w:r w:rsidRPr="00FF50C3">
        <w:rPr>
          <w:spacing w:val="-2"/>
        </w:rPr>
        <w:t xml:space="preserve">) </w:t>
      </w:r>
      <w:r w:rsidRPr="00FF50C3">
        <w:rPr>
          <w:i/>
          <w:spacing w:val="-2"/>
        </w:rPr>
        <w:fldChar w:fldCharType="begin"/>
      </w:r>
      <w:r w:rsidRPr="00FF50C3">
        <w:rPr>
          <w:spacing w:val="-2"/>
        </w:rPr>
        <w:instrText xml:space="preserve"> ADDIN EN.CITE &lt;EndNote&gt;&lt;Cite&gt;&lt;Author&gt;Kim&lt;/Author&gt;&lt;Year&gt;2013&lt;/Year&gt;&lt;RecNum&gt;565&lt;/RecNum&gt;&lt;DisplayText&gt;[125]&lt;/DisplayText&gt;&lt;record&gt;&lt;rec-number&gt;565&lt;/rec-number&gt;&lt;foreign-keys&gt;&lt;key app="EN" db-id="x5s5ez5afxtz9zepdx9p9a9zvw2r0tfsvrt5"&gt;565&lt;/key&gt;&lt;/foreign-keys&gt;&lt;ref-type name="Journal Article"&gt;17&lt;/ref-type&gt;&lt;contributors&gt;&lt;authors&gt;&lt;author&gt;Kim, Y. M.&lt;/author&gt;&lt;author&gt;Gayen, S.&lt;/author&gt;&lt;author&gt;Kang, C.&lt;/author&gt;&lt;author&gt;Joy, J.&lt;/author&gt;&lt;author&gt;Huang, Q.&lt;/author&gt;&lt;author&gt;Chen, A. S.&lt;/author&gt;&lt;author&gt;Wee, J. L.&lt;/author&gt;&lt;author&gt;Ang, M. J.&lt;/author&gt;&lt;author&gt;Lim, H. A.&lt;/author&gt;&lt;author&gt;Hung, A. W.&lt;/author&gt;&lt;author&gt;Li, R.&lt;/author&gt;&lt;author&gt;Noble, C. G.&lt;/author&gt;&lt;author&gt;Lee le, T.&lt;/author&gt;&lt;author&gt;Yip, A.&lt;/author&gt;&lt;author&gt;Wang, Q. Y.&lt;/author&gt;&lt;author&gt;Chia, C. S.&lt;/author&gt;&lt;author&gt;Hill, J.&lt;/author&gt;&lt;author&gt;Shi, P. Y.&lt;/author&gt;&lt;author&gt;Keller, T. H.&lt;/author&gt;&lt;/authors&gt;&lt;/contributors&gt;&lt;auth-address&gt;From the Experimental Therapeutics Centre, Agency for Science, Technology and Research (A*STAR), Singapore 138669 and.&lt;/auth-address&gt;&lt;titles&gt;&lt;title&gt;NMR Analysis of a Novel Enzymatically Active Unlinked Dengue NS2B-NS3 Protease Complex&lt;/title&gt;&lt;secondary-title&gt;J Biol Chem&lt;/secondary-title&gt;&lt;/titles&gt;&lt;periodical&gt;&lt;full-title&gt;J Biol Chem&lt;/full-title&gt;&lt;/periodical&gt;&lt;pages&gt;12891-900&lt;/pages&gt;&lt;volume&gt;288&lt;/volume&gt;&lt;number&gt;18&lt;/number&gt;&lt;edition&gt;2013/03/21&lt;/edition&gt;&lt;dates&gt;&lt;year&gt;2013&lt;/year&gt;&lt;pub-dates&gt;&lt;date&gt;May 3&lt;/date&gt;&lt;/pub-dates&gt;&lt;/dates&gt;&lt;isbn&gt;1083-351X (Electronic)&amp;#xD;0021-9258 (Linking)&lt;/isbn&gt;&lt;accession-num&gt;23511634&lt;/accession-num&gt;&lt;urls&gt;&lt;related-urls&gt;&lt;url&gt;http://www.ncbi.nlm.nih.gov/pubmed/23511634&lt;/url&gt;&lt;/related-urls&gt;&lt;/urls&gt;&lt;custom2&gt;3642332&lt;/custom2&gt;&lt;electronic-resource-num&gt;10.1074/jbc.M112.442723&amp;#xD;M112.442723 [pii]&lt;/electronic-resource-num&gt;&lt;language&gt;eng&lt;/language&gt;&lt;/record&gt;&lt;/Cite&gt;&lt;/EndNote&gt;</w:instrText>
      </w:r>
      <w:r w:rsidRPr="00FF50C3">
        <w:rPr>
          <w:i/>
          <w:spacing w:val="-2"/>
        </w:rPr>
        <w:fldChar w:fldCharType="separate"/>
      </w:r>
      <w:r w:rsidRPr="00FF50C3">
        <w:rPr>
          <w:spacing w:val="-2"/>
        </w:rPr>
        <w:t>[</w:t>
      </w:r>
      <w:hyperlink w:anchor="_ENREF_125" w:tooltip="Kim, 2013 #565" w:history="1">
        <w:r w:rsidRPr="00FF50C3">
          <w:rPr>
            <w:spacing w:val="-2"/>
          </w:rPr>
          <w:t>125</w:t>
        </w:r>
      </w:hyperlink>
      <w:r w:rsidRPr="00FF50C3">
        <w:rPr>
          <w:spacing w:val="-2"/>
        </w:rPr>
        <w:t>]</w:t>
      </w:r>
      <w:r w:rsidRPr="00FF50C3">
        <w:rPr>
          <w:i/>
          <w:spacing w:val="-2"/>
        </w:rPr>
        <w:fldChar w:fldCharType="end"/>
      </w:r>
      <w:r w:rsidRPr="00FF50C3">
        <w:rPr>
          <w:spacing w:val="-2"/>
        </w:rPr>
        <w:t>. Therefore, some exploratory studies on optimizing the construct</w:t>
      </w:r>
      <w:r w:rsidR="000B5FFE" w:rsidRPr="00FF50C3">
        <w:rPr>
          <w:spacing w:val="-2"/>
        </w:rPr>
        <w:t>s</w:t>
      </w:r>
      <w:r w:rsidRPr="00FF50C3">
        <w:rPr>
          <w:spacing w:val="-2"/>
        </w:rPr>
        <w:t xml:space="preserve"> that can be used for NMR studies should be carried out when the drug discovery project starts. </w:t>
      </w:r>
    </w:p>
    <w:p w14:paraId="4C07583A" w14:textId="77777777" w:rsidR="004067F0" w:rsidRPr="00FF50C3" w:rsidRDefault="004067F0" w:rsidP="003F0D62">
      <w:pPr>
        <w:pStyle w:val="MDPI23heading3"/>
      </w:pPr>
      <w:r w:rsidRPr="00FF50C3">
        <w:lastRenderedPageBreak/>
        <w:t xml:space="preserve">3.1.1. Differential </w:t>
      </w:r>
      <w:r w:rsidR="003F0D62" w:rsidRPr="00FF50C3">
        <w:t>Chemical Shift</w:t>
      </w:r>
    </w:p>
    <w:p w14:paraId="50D095CA" w14:textId="5F98E4F4" w:rsidR="004067F0" w:rsidRPr="00FF50C3" w:rsidRDefault="004067F0" w:rsidP="00ED2F4A">
      <w:pPr>
        <w:pStyle w:val="MDPI31text"/>
        <w:spacing w:after="240"/>
        <w:rPr>
          <w:spacing w:val="-2"/>
        </w:rPr>
      </w:pPr>
      <w:r w:rsidRPr="00FF50C3">
        <w:rPr>
          <w:spacing w:val="-2"/>
        </w:rPr>
        <w:t xml:space="preserve">CSP provides useful information to identify the ligand binding site, but this method does not provide the orientation information of the ligand </w:t>
      </w:r>
      <w:r w:rsidRPr="00FF50C3">
        <w:rPr>
          <w:spacing w:val="-2"/>
        </w:rPr>
        <w:fldChar w:fldCharType="begin"/>
      </w:r>
      <w:r w:rsidRPr="00FF50C3">
        <w:rPr>
          <w:spacing w:val="-2"/>
        </w:rPr>
        <w:instrText xml:space="preserve"> ADDIN EN.CITE &lt;EndNote&gt;&lt;Cite&gt;&lt;Author&gt;Medek&lt;/Author&gt;&lt;Year&gt;2000&lt;/Year&gt;&lt;RecNum&gt;89&lt;/RecNum&gt;&lt;DisplayText&gt;[79]&lt;/DisplayText&gt;&lt;record&gt;&lt;rec-number&gt;89&lt;/rec-number&gt;&lt;foreign-keys&gt;&lt;key app="EN" db-id="sxa9a0v250x0w6es0d9ptttkff2tt00tsptf"&gt;89&lt;/key&gt;&lt;/foreign-keys&gt;&lt;ref-type name="Journal Article"&gt;17&lt;/ref-type&gt;&lt;contributors&gt;&lt;authors&gt;&lt;author&gt;Ales Medek&lt;/author&gt;&lt;author&gt;Philip J. Hajduk&lt;/author&gt;&lt;author&gt;Jamey Mack&lt;/author&gt;&lt;author&gt; Stephen W. Fesik&lt;/author&gt;&lt;/authors&gt;&lt;/contributors&gt;&lt;titles&gt;&lt;title&gt;The use of differential chemical shifts for determining the binding site location and orientation of protein-bound ligands&lt;/title&gt;&lt;secondary-title&gt;J Am Chem Soc&lt;/secondary-title&gt;&lt;/titles&gt;&lt;periodical&gt;&lt;full-title&gt;J Am Chem Soc&lt;/full-title&gt;&lt;/periodical&gt;&lt;pages&gt;1241-1242&lt;/pages&gt;&lt;volume&gt;122&lt;/volume&gt;&lt;dates&gt;&lt;year&gt;2000&lt;/year&gt;&lt;/dates&gt;&lt;urls&gt;&lt;/urls&gt;&lt;/record&gt;&lt;/Cite&gt;&lt;/EndNote&gt;</w:instrText>
      </w:r>
      <w:r w:rsidRPr="00FF50C3">
        <w:rPr>
          <w:spacing w:val="-2"/>
        </w:rPr>
        <w:fldChar w:fldCharType="separate"/>
      </w:r>
      <w:r w:rsidRPr="00FF50C3">
        <w:rPr>
          <w:noProof/>
          <w:spacing w:val="-2"/>
        </w:rPr>
        <w:t>[</w:t>
      </w:r>
      <w:hyperlink w:anchor="_ENREF_79" w:tooltip="Medek, 2000 #89" w:history="1">
        <w:r w:rsidRPr="00FF50C3">
          <w:rPr>
            <w:noProof/>
            <w:spacing w:val="-2"/>
          </w:rPr>
          <w:t>79</w:t>
        </w:r>
      </w:hyperlink>
      <w:r w:rsidRPr="00FF50C3">
        <w:rPr>
          <w:noProof/>
          <w:spacing w:val="-2"/>
        </w:rPr>
        <w:t>]</w:t>
      </w:r>
      <w:r w:rsidRPr="00FF50C3">
        <w:rPr>
          <w:spacing w:val="-2"/>
        </w:rPr>
        <w:fldChar w:fldCharType="end"/>
      </w:r>
      <w:r w:rsidRPr="00FF50C3">
        <w:rPr>
          <w:spacing w:val="-2"/>
        </w:rPr>
        <w:t xml:space="preserve">. The information is sometimes challenging to be interpreted because the observed changes in chemical shift might also be driven by ligand-induced conformational changes </w:t>
      </w:r>
      <w:r w:rsidRPr="00FF50C3">
        <w:rPr>
          <w:spacing w:val="-2"/>
        </w:rPr>
        <w:fldChar w:fldCharType="begin"/>
      </w:r>
      <w:r w:rsidRPr="00FF50C3">
        <w:rPr>
          <w:spacing w:val="-2"/>
        </w:rPr>
        <w:instrText xml:space="preserve"> ADDIN EN.CITE &lt;EndNote&gt;&lt;Cite&gt;&lt;Author&gt;Medek&lt;/Author&gt;&lt;Year&gt;2000&lt;/Year&gt;&lt;RecNum&gt;89&lt;/RecNum&gt;&lt;DisplayText&gt;[79]&lt;/DisplayText&gt;&lt;record&gt;&lt;rec-number&gt;89&lt;/rec-number&gt;&lt;foreign-keys&gt;&lt;key app="EN" db-id="sxa9a0v250x0w6es0d9ptttkff2tt00tsptf"&gt;89&lt;/key&gt;&lt;/foreign-keys&gt;&lt;ref-type name="Journal Article"&gt;17&lt;/ref-type&gt;&lt;contributors&gt;&lt;authors&gt;&lt;author&gt;Ales Medek&lt;/author&gt;&lt;author&gt;Philip J. Hajduk&lt;/author&gt;&lt;author&gt;Jamey Mack&lt;/author&gt;&lt;author&gt; Stephen W. Fesik&lt;/author&gt;&lt;/authors&gt;&lt;/contributors&gt;&lt;titles&gt;&lt;title&gt;The use of differential chemical shifts for determining the binding site location and orientation of protein-bound ligands&lt;/title&gt;&lt;secondary-title&gt;J Am Chem Soc&lt;/secondary-title&gt;&lt;/titles&gt;&lt;periodical&gt;&lt;full-title&gt;J Am Chem Soc&lt;/full-title&gt;&lt;/periodical&gt;&lt;pages&gt;1241-1242&lt;/pages&gt;&lt;volume&gt;122&lt;/volume&gt;&lt;dates&gt;&lt;year&gt;2000&lt;/year&gt;&lt;/dates&gt;&lt;urls&gt;&lt;/urls&gt;&lt;/record&gt;&lt;/Cite&gt;&lt;/EndNote&gt;</w:instrText>
      </w:r>
      <w:r w:rsidRPr="00FF50C3">
        <w:rPr>
          <w:spacing w:val="-2"/>
        </w:rPr>
        <w:fldChar w:fldCharType="separate"/>
      </w:r>
      <w:r w:rsidRPr="00FF50C3">
        <w:rPr>
          <w:noProof/>
          <w:spacing w:val="-2"/>
        </w:rPr>
        <w:t>[</w:t>
      </w:r>
      <w:hyperlink w:anchor="_ENREF_79" w:tooltip="Medek, 2000 #89" w:history="1">
        <w:r w:rsidRPr="00FF50C3">
          <w:rPr>
            <w:noProof/>
            <w:spacing w:val="-2"/>
          </w:rPr>
          <w:t>79</w:t>
        </w:r>
      </w:hyperlink>
      <w:r w:rsidRPr="00FF50C3">
        <w:rPr>
          <w:noProof/>
          <w:spacing w:val="-2"/>
        </w:rPr>
        <w:t>]</w:t>
      </w:r>
      <w:r w:rsidRPr="00FF50C3">
        <w:rPr>
          <w:spacing w:val="-2"/>
        </w:rPr>
        <w:fldChar w:fldCharType="end"/>
      </w:r>
      <w:r w:rsidRPr="00FF50C3">
        <w:rPr>
          <w:spacing w:val="-2"/>
        </w:rPr>
        <w:t xml:space="preserve">. Of course, obtaining the structure of the complex gives accurate binding information, but structure determination of a complex by NMR is time-consuming and sometimes may not be achievable. It might also be difficult to obtain the crystal structure of the complex. Comparing the chemical shift changes induced by different ligands is a useful way to locate inhibitor binding site and obtain the orientation information of the ligand in its binding pocket. It is not uncommon that quite a few compounds with similar structures are synthesized in the hit-to-lead and lead optimization steps. Therefore, comparing chemical shift changes of a protein induced by several related ligands makes it possible to identify the critical residues for ligand binding and determine the orientation of the ligand in the binding pocket </w:t>
      </w:r>
      <w:r w:rsidRPr="00FF50C3">
        <w:rPr>
          <w:spacing w:val="-2"/>
        </w:rPr>
        <w:fldChar w:fldCharType="begin"/>
      </w:r>
      <w:r w:rsidRPr="00FF50C3">
        <w:rPr>
          <w:spacing w:val="-2"/>
        </w:rPr>
        <w:instrText xml:space="preserve"> ADDIN EN.CITE &lt;EndNote&gt;&lt;Cite&gt;&lt;Author&gt;Medek&lt;/Author&gt;&lt;Year&gt;2000&lt;/Year&gt;&lt;RecNum&gt;89&lt;/RecNum&gt;&lt;DisplayText&gt;[79]&lt;/DisplayText&gt;&lt;record&gt;&lt;rec-number&gt;89&lt;/rec-number&gt;&lt;foreign-keys&gt;&lt;key app="EN" db-id="sxa9a0v250x0w6es0d9ptttkff2tt00tsptf"&gt;89&lt;/key&gt;&lt;/foreign-keys&gt;&lt;ref-type name="Journal Article"&gt;17&lt;/ref-type&gt;&lt;contributors&gt;&lt;authors&gt;&lt;author&gt;Ales Medek&lt;/author&gt;&lt;author&gt;Philip J. Hajduk&lt;/author&gt;&lt;author&gt;Jamey Mack&lt;/author&gt;&lt;author&gt; Stephen W. Fesik&lt;/author&gt;&lt;/authors&gt;&lt;/contributors&gt;&lt;titles&gt;&lt;title&gt;The use of differential chemical shifts for determining the binding site location and orientation of protein-bound ligands&lt;/title&gt;&lt;secondary-title&gt;J Am Chem Soc&lt;/secondary-title&gt;&lt;/titles&gt;&lt;periodical&gt;&lt;full-title&gt;J Am Chem Soc&lt;/full-title&gt;&lt;/periodical&gt;&lt;pages&gt;1241-1242&lt;/pages&gt;&lt;volume&gt;122&lt;/volume&gt;&lt;dates&gt;&lt;year&gt;2000&lt;/year&gt;&lt;/dates&gt;&lt;urls&gt;&lt;/urls&gt;&lt;/record&gt;&lt;/Cite&gt;&lt;/EndNote&gt;</w:instrText>
      </w:r>
      <w:r w:rsidRPr="00FF50C3">
        <w:rPr>
          <w:spacing w:val="-2"/>
        </w:rPr>
        <w:fldChar w:fldCharType="separate"/>
      </w:r>
      <w:r w:rsidRPr="00FF50C3">
        <w:rPr>
          <w:noProof/>
          <w:spacing w:val="-2"/>
        </w:rPr>
        <w:t>[</w:t>
      </w:r>
      <w:hyperlink w:anchor="_ENREF_79" w:tooltip="Medek, 2000 #89" w:history="1">
        <w:r w:rsidRPr="00FF50C3">
          <w:rPr>
            <w:noProof/>
            <w:spacing w:val="-2"/>
          </w:rPr>
          <w:t>79</w:t>
        </w:r>
      </w:hyperlink>
      <w:r w:rsidRPr="00FF50C3">
        <w:rPr>
          <w:noProof/>
          <w:spacing w:val="-2"/>
        </w:rPr>
        <w:t>]</w:t>
      </w:r>
      <w:r w:rsidRPr="00FF50C3">
        <w:rPr>
          <w:spacing w:val="-2"/>
        </w:rPr>
        <w:fldChar w:fldCharType="end"/>
      </w:r>
      <w:r w:rsidRPr="00FF50C3">
        <w:rPr>
          <w:spacing w:val="-2"/>
        </w:rPr>
        <w:t xml:space="preserve">. Successful example was seen in the study of FKBP binding to its ligands. Using this method, the inhibitor binding site on FKBP was unambiguously identified </w:t>
      </w:r>
      <w:r w:rsidRPr="00FF50C3">
        <w:rPr>
          <w:spacing w:val="-2"/>
        </w:rPr>
        <w:fldChar w:fldCharType="begin"/>
      </w:r>
      <w:r w:rsidRPr="00FF50C3">
        <w:rPr>
          <w:spacing w:val="-2"/>
        </w:rPr>
        <w:instrText xml:space="preserve"> ADDIN EN.CITE &lt;EndNote&gt;&lt;Cite&gt;&lt;Author&gt;Medek&lt;/Author&gt;&lt;Year&gt;2000&lt;/Year&gt;&lt;RecNum&gt;89&lt;/RecNum&gt;&lt;DisplayText&gt;[79]&lt;/DisplayText&gt;&lt;record&gt;&lt;rec-number&gt;89&lt;/rec-number&gt;&lt;foreign-keys&gt;&lt;key app="EN" db-id="sxa9a0v250x0w6es0d9ptttkff2tt00tsptf"&gt;89&lt;/key&gt;&lt;/foreign-keys&gt;&lt;ref-type name="Journal Article"&gt;17&lt;/ref-type&gt;&lt;contributors&gt;&lt;authors&gt;&lt;author&gt;Ales Medek&lt;/author&gt;&lt;author&gt;Philip J. Hajduk&lt;/author&gt;&lt;author&gt;Jamey Mack&lt;/author&gt;&lt;author&gt; Stephen W. Fesik&lt;/author&gt;&lt;/authors&gt;&lt;/contributors&gt;&lt;titles&gt;&lt;title&gt;The use of differential chemical shifts for determining the binding site location and orientation of protein-bound ligands&lt;/title&gt;&lt;secondary-title&gt;J Am Chem Soc&lt;/secondary-title&gt;&lt;/titles&gt;&lt;periodical&gt;&lt;full-title&gt;J Am Chem Soc&lt;/full-title&gt;&lt;/periodical&gt;&lt;pages&gt;1241-1242&lt;/pages&gt;&lt;volume&gt;122&lt;/volume&gt;&lt;dates&gt;&lt;year&gt;2000&lt;/year&gt;&lt;/dates&gt;&lt;urls&gt;&lt;/urls&gt;&lt;/record&gt;&lt;/Cite&gt;&lt;/EndNote&gt;</w:instrText>
      </w:r>
      <w:r w:rsidRPr="00FF50C3">
        <w:rPr>
          <w:spacing w:val="-2"/>
        </w:rPr>
        <w:fldChar w:fldCharType="separate"/>
      </w:r>
      <w:r w:rsidRPr="00FF50C3">
        <w:rPr>
          <w:noProof/>
          <w:spacing w:val="-2"/>
        </w:rPr>
        <w:t>[</w:t>
      </w:r>
      <w:hyperlink w:anchor="_ENREF_79" w:tooltip="Medek, 2000 #89" w:history="1">
        <w:r w:rsidRPr="00FF50C3">
          <w:rPr>
            <w:noProof/>
            <w:spacing w:val="-2"/>
          </w:rPr>
          <w:t>79</w:t>
        </w:r>
      </w:hyperlink>
      <w:r w:rsidRPr="00FF50C3">
        <w:rPr>
          <w:noProof/>
          <w:spacing w:val="-2"/>
        </w:rPr>
        <w:t>]</w:t>
      </w:r>
      <w:r w:rsidRPr="00FF50C3">
        <w:rPr>
          <w:spacing w:val="-2"/>
        </w:rPr>
        <w:fldChar w:fldCharType="end"/>
      </w:r>
      <w:r w:rsidRPr="00FF50C3">
        <w:rPr>
          <w:spacing w:val="-2"/>
        </w:rPr>
        <w:t xml:space="preserve">. This strategy was also shown to be very useful for probing the interactions between the West Nile virus protease and the </w:t>
      </w:r>
      <w:proofErr w:type="spellStart"/>
      <w:r w:rsidRPr="00FF50C3">
        <w:rPr>
          <w:spacing w:val="-2"/>
        </w:rPr>
        <w:t>peptidic</w:t>
      </w:r>
      <w:proofErr w:type="spellEnd"/>
      <w:r w:rsidRPr="00FF50C3">
        <w:rPr>
          <w:spacing w:val="-2"/>
        </w:rPr>
        <w:t xml:space="preserve"> inhibitors. West Nile virus (WNV) protease is a validated target for developing antivirals. The recombinant protease exhibits a </w:t>
      </w:r>
      <w:r w:rsidRPr="00FF50C3">
        <w:rPr>
          <w:spacing w:val="-2"/>
          <w:vertAlign w:val="superscript"/>
        </w:rPr>
        <w:t>1</w:t>
      </w:r>
      <w:r w:rsidRPr="00FF50C3">
        <w:rPr>
          <w:spacing w:val="-2"/>
        </w:rPr>
        <w:t>H-</w:t>
      </w:r>
      <w:r w:rsidRPr="00FF50C3">
        <w:rPr>
          <w:spacing w:val="-2"/>
          <w:vertAlign w:val="superscript"/>
        </w:rPr>
        <w:t>15</w:t>
      </w:r>
      <w:r w:rsidRPr="00FF50C3">
        <w:rPr>
          <w:spacing w:val="-2"/>
        </w:rPr>
        <w:t xml:space="preserve">N-HSQC spectrum with well dispersed cross peaks, but not all the residues exhibit detectable peaks due to the conformational exchanges </w:t>
      </w:r>
      <w:r w:rsidRPr="00FF50C3">
        <w:rPr>
          <w:spacing w:val="-2"/>
        </w:rPr>
        <w:fldChar w:fldCharType="begin"/>
      </w:r>
      <w:r w:rsidRPr="00FF50C3">
        <w:rPr>
          <w:spacing w:val="-2"/>
        </w:rPr>
        <w:instrText xml:space="preserve"> ADDIN EN.CITE &lt;EndNote&gt;&lt;Cite&gt;&lt;Author&gt;Su&lt;/Author&gt;&lt;Year&gt;2009&lt;/Year&gt;&lt;RecNum&gt;96&lt;/RecNum&gt;&lt;DisplayText&gt;[134]&lt;/DisplayText&gt;&lt;record&gt;&lt;rec-number&gt;96&lt;/rec-number&gt;&lt;foreign-keys&gt;&lt;key app="EN" db-id="sxa9a0v250x0w6es0d9ptttkff2tt00tsptf"&gt;96&lt;/key&gt;&lt;/foreign-keys&gt;&lt;ref-type name="Journal Article"&gt;17&lt;/ref-type&gt;&lt;contributors&gt;&lt;authors&gt;&lt;author&gt;Su, X. C.&lt;/author&gt;&lt;author&gt;Ozawa, K.&lt;/author&gt;&lt;author&gt;Qi, R.&lt;/author&gt;&lt;author&gt;Vasudevan, S. G.&lt;/author&gt;&lt;author&gt;Lim, S. P.&lt;/author&gt;&lt;author&gt;Otting, G.&lt;/author&gt;&lt;/authors&gt;&lt;/contributors&gt;&lt;auth-address&gt;Australian National University, Research School of Chemistry, Canberra, Australia.&lt;/auth-address&gt;&lt;titles&gt;&lt;title&gt;NMR analysis of the dynamic exchange of the NS2B cofactor between open and closed conformations of the West Nile virus NS2B-NS3 protease&lt;/title&gt;&lt;secondary-title&gt;PLoS Negl Trop Dis&lt;/secondary-title&gt;&lt;/titles&gt;&lt;periodical&gt;&lt;full-title&gt;PLoS Negl Trop Dis&lt;/full-title&gt;&lt;/periodical&gt;&lt;pages&gt;e561&lt;/pages&gt;&lt;volume&gt;3&lt;/volume&gt;&lt;number&gt;12&lt;/number&gt;&lt;edition&gt;2009/12/10&lt;/edition&gt;&lt;keywords&gt;&lt;keyword&gt;Binding Sites&lt;/keyword&gt;&lt;keyword&gt;Coenzymes/*chemistry/genetics/metabolism&lt;/keyword&gt;&lt;keyword&gt;Magnetic Resonance Spectroscopy&lt;/keyword&gt;&lt;keyword&gt;Molecular Conformation&lt;/keyword&gt;&lt;keyword&gt;Protein Conformation&lt;/keyword&gt;&lt;keyword&gt;Serine Endopeptidases/*chemistry/genetics/metabolism&lt;/keyword&gt;&lt;keyword&gt;Viral Nonstructural Proteins/*chemistry/genetics/metabolism&lt;/keyword&gt;&lt;keyword&gt;West Nile virus/chemistry/*enzymology/genetics&lt;/keyword&gt;&lt;/keywords&gt;&lt;dates&gt;&lt;year&gt;2009&lt;/year&gt;&lt;/dates&gt;&lt;isbn&gt;1935-2735 (Electronic)&amp;#xD;1935-2727 (Linking)&lt;/isbn&gt;&lt;accession-num&gt;19997625&lt;/accession-num&gt;&lt;urls&gt;&lt;related-urls&gt;&lt;url&gt;http://www.ncbi.nlm.nih.gov/entrez/query.fcgi?cmd=Retrieve&amp;amp;db=PubMed&amp;amp;dopt=Citation&amp;amp;list_uids=19997625&lt;/url&gt;&lt;/related-urls&gt;&lt;/urls&gt;&lt;custom2&gt;2780355&lt;/custom2&gt;&lt;electronic-resource-num&gt;10.1371/journal.pntd.0000561&lt;/electronic-resource-num&gt;&lt;language&gt;eng&lt;/language&gt;&lt;/record&gt;&lt;/Cite&gt;&lt;/EndNote&gt;</w:instrText>
      </w:r>
      <w:r w:rsidRPr="00FF50C3">
        <w:rPr>
          <w:spacing w:val="-2"/>
        </w:rPr>
        <w:fldChar w:fldCharType="separate"/>
      </w:r>
      <w:r w:rsidRPr="00FF50C3">
        <w:rPr>
          <w:noProof/>
          <w:spacing w:val="-2"/>
        </w:rPr>
        <w:t>[</w:t>
      </w:r>
      <w:hyperlink w:anchor="_ENREF_134" w:tooltip="Su, 2009 #96" w:history="1">
        <w:r w:rsidRPr="00FF50C3">
          <w:rPr>
            <w:noProof/>
            <w:spacing w:val="-2"/>
          </w:rPr>
          <w:t>134</w:t>
        </w:r>
      </w:hyperlink>
      <w:r w:rsidRPr="00FF50C3">
        <w:rPr>
          <w:noProof/>
          <w:spacing w:val="-2"/>
        </w:rPr>
        <w:t>]</w:t>
      </w:r>
      <w:r w:rsidRPr="00FF50C3">
        <w:rPr>
          <w:spacing w:val="-2"/>
        </w:rPr>
        <w:fldChar w:fldCharType="end"/>
      </w:r>
      <w:r w:rsidRPr="00FF50C3">
        <w:rPr>
          <w:spacing w:val="-2"/>
        </w:rPr>
        <w:t xml:space="preserve">. Protease binding to inhibitor causes significant changes for most of the cross peaks in the </w:t>
      </w:r>
      <w:r w:rsidRPr="00FF50C3">
        <w:rPr>
          <w:spacing w:val="-2"/>
          <w:vertAlign w:val="superscript"/>
        </w:rPr>
        <w:t>1</w:t>
      </w:r>
      <w:r w:rsidRPr="00FF50C3">
        <w:rPr>
          <w:spacing w:val="-2"/>
        </w:rPr>
        <w:t>H-</w:t>
      </w:r>
      <w:r w:rsidRPr="00FF50C3">
        <w:rPr>
          <w:spacing w:val="-2"/>
          <w:vertAlign w:val="superscript"/>
        </w:rPr>
        <w:t>15</w:t>
      </w:r>
      <w:r w:rsidRPr="00FF50C3">
        <w:rPr>
          <w:spacing w:val="-2"/>
        </w:rPr>
        <w:t>N-HSQC spectrum, making it difficult to identify the binding site (Figure 4a). In addition, the chemical shift changes induced by inhibitor binding are difficult to be interpreted because ligand can also stabilize the closed conformation of the protease</w:t>
      </w:r>
      <w:r w:rsidR="007E698D" w:rsidRPr="00FF50C3">
        <w:rPr>
          <w:spacing w:val="-2"/>
        </w:rPr>
        <w:t>,</w:t>
      </w:r>
      <w:r w:rsidRPr="00FF50C3">
        <w:rPr>
          <w:spacing w:val="-2"/>
        </w:rPr>
        <w:t xml:space="preserve"> giving rise to appearance of new cross peaks in the spectrum </w:t>
      </w:r>
      <w:r w:rsidRPr="00FF50C3">
        <w:rPr>
          <w:spacing w:val="-2"/>
        </w:rPr>
        <w:fldChar w:fldCharType="begin">
          <w:fldData xml:space="preserve">PEVuZE5vdGU+PENpdGU+PEF1dGhvcj5Fa29ub21pdWs8L0F1dGhvcj48WWVhcj4yMDA5PC9ZZWFy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</w:fldData>
        </w:fldChar>
      </w:r>
      <w:r w:rsidRPr="00FF50C3">
        <w:rPr>
          <w:spacing w:val="-2"/>
        </w:rPr>
        <w:instrText xml:space="preserve"> ADDIN EN.CITE </w:instrText>
      </w:r>
      <w:r w:rsidRPr="00FF50C3">
        <w:rPr>
          <w:spacing w:val="-2"/>
        </w:rPr>
        <w:fldChar w:fldCharType="begin">
          <w:fldData xml:space="preserve">PEVuZE5vdGU+PENpdGU+PEF1dGhvcj5Fa29ub21pdWs8L0F1dGhvcj48WWVhcj4yMDA5PC9ZZWFy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</w:fldData>
        </w:fldChar>
      </w:r>
      <w:r w:rsidRPr="00FF50C3">
        <w:rPr>
          <w:spacing w:val="-2"/>
        </w:rPr>
        <w:instrText xml:space="preserve"> ADDIN EN.CITE.DATA </w:instrText>
      </w:r>
      <w:r w:rsidRPr="00FF50C3">
        <w:rPr>
          <w:spacing w:val="-2"/>
        </w:rPr>
      </w:r>
      <w:r w:rsidRPr="00FF50C3">
        <w:rPr>
          <w:spacing w:val="-2"/>
        </w:rPr>
        <w:fldChar w:fldCharType="end"/>
      </w:r>
      <w:r w:rsidRPr="00FF50C3">
        <w:rPr>
          <w:spacing w:val="-2"/>
        </w:rPr>
      </w:r>
      <w:r w:rsidRPr="00FF50C3">
        <w:rPr>
          <w:spacing w:val="-2"/>
        </w:rPr>
        <w:fldChar w:fldCharType="separate"/>
      </w:r>
      <w:r w:rsidRPr="00FF50C3">
        <w:rPr>
          <w:noProof/>
          <w:spacing w:val="-2"/>
        </w:rPr>
        <w:t>[</w:t>
      </w:r>
      <w:hyperlink w:anchor="_ENREF_135" w:tooltip="Ekonomiuk, 2009 #97" w:history="1">
        <w:r w:rsidRPr="00FF50C3">
          <w:rPr>
            <w:noProof/>
            <w:spacing w:val="-2"/>
          </w:rPr>
          <w:t>135</w:t>
        </w:r>
      </w:hyperlink>
      <w:r w:rsidRPr="00FF50C3">
        <w:rPr>
          <w:noProof/>
          <w:spacing w:val="-2"/>
        </w:rPr>
        <w:t>]</w:t>
      </w:r>
      <w:r w:rsidRPr="00FF50C3">
        <w:rPr>
          <w:spacing w:val="-2"/>
        </w:rPr>
        <w:fldChar w:fldCharType="end"/>
      </w:r>
      <w:r w:rsidRPr="00FF50C3">
        <w:rPr>
          <w:spacing w:val="-2"/>
        </w:rPr>
        <w:t xml:space="preserve">. For example, obvious CSPs were observed for most residues when compound </w:t>
      </w:r>
      <w:r w:rsidRPr="00FF50C3">
        <w:rPr>
          <w:b/>
          <w:spacing w:val="-2"/>
        </w:rPr>
        <w:t>2</w:t>
      </w:r>
      <w:r w:rsidRPr="00FF50C3">
        <w:rPr>
          <w:spacing w:val="-2"/>
        </w:rPr>
        <w:t xml:space="preserve"> was present (Figure 4a). Similar result was observed when protease bound to compound </w:t>
      </w:r>
      <w:r w:rsidRPr="00FF50C3">
        <w:rPr>
          <w:b/>
          <w:spacing w:val="-2"/>
        </w:rPr>
        <w:t>10</w:t>
      </w:r>
      <w:r w:rsidRPr="00FF50C3">
        <w:rPr>
          <w:spacing w:val="-2"/>
        </w:rPr>
        <w:t xml:space="preserve">. Almost complete assignment was achieved for the protease-compound </w:t>
      </w:r>
      <w:r w:rsidRPr="00FF50C3">
        <w:rPr>
          <w:b/>
          <w:spacing w:val="-2"/>
        </w:rPr>
        <w:t>2</w:t>
      </w:r>
      <w:r w:rsidRPr="00FF50C3">
        <w:rPr>
          <w:spacing w:val="-2"/>
        </w:rPr>
        <w:t xml:space="preserve"> complex, but it is difficult to map the binding site as most residues are affected upon ligand binding. To understand the structure activity relationship (SAR) of the inhibitors and locate the inhibitor binding site, the </w:t>
      </w:r>
      <w:r w:rsidRPr="00FF50C3">
        <w:rPr>
          <w:spacing w:val="-2"/>
          <w:vertAlign w:val="superscript"/>
        </w:rPr>
        <w:t>1</w:t>
      </w:r>
      <w:r w:rsidRPr="00FF50C3">
        <w:rPr>
          <w:spacing w:val="-2"/>
        </w:rPr>
        <w:t>H-</w:t>
      </w:r>
      <w:r w:rsidRPr="00FF50C3">
        <w:rPr>
          <w:spacing w:val="-2"/>
          <w:vertAlign w:val="superscript"/>
        </w:rPr>
        <w:t>15</w:t>
      </w:r>
      <w:r w:rsidRPr="00FF50C3">
        <w:rPr>
          <w:spacing w:val="-2"/>
        </w:rPr>
        <w:t xml:space="preserve">N-HSQC spectra of WNV protease in complexes with several inhibitors with similar structures were compared. Overlapping the </w:t>
      </w:r>
      <w:r w:rsidRPr="00FF50C3">
        <w:rPr>
          <w:spacing w:val="-2"/>
          <w:vertAlign w:val="superscript"/>
        </w:rPr>
        <w:t>1</w:t>
      </w:r>
      <w:r w:rsidRPr="00FF50C3">
        <w:rPr>
          <w:spacing w:val="-2"/>
        </w:rPr>
        <w:t>H-</w:t>
      </w:r>
      <w:r w:rsidRPr="00FF50C3">
        <w:rPr>
          <w:spacing w:val="-2"/>
          <w:vertAlign w:val="superscript"/>
        </w:rPr>
        <w:t>15</w:t>
      </w:r>
      <w:r w:rsidRPr="00FF50C3">
        <w:rPr>
          <w:spacing w:val="-2"/>
        </w:rPr>
        <w:t>N-HSQC spectra of protease in the presence of compound</w:t>
      </w:r>
      <w:r w:rsidR="00ED2F4A" w:rsidRPr="00FF50C3">
        <w:rPr>
          <w:spacing w:val="-2"/>
        </w:rPr>
        <w:t>s</w:t>
      </w:r>
      <w:r w:rsidRPr="00FF50C3">
        <w:rPr>
          <w:spacing w:val="-2"/>
        </w:rPr>
        <w:t xml:space="preserve"> </w:t>
      </w:r>
      <w:r w:rsidRPr="00FF50C3">
        <w:rPr>
          <w:b/>
          <w:spacing w:val="-2"/>
        </w:rPr>
        <w:t>2</w:t>
      </w:r>
      <w:r w:rsidRPr="00FF50C3">
        <w:rPr>
          <w:spacing w:val="-2"/>
        </w:rPr>
        <w:t xml:space="preserve"> and </w:t>
      </w:r>
      <w:r w:rsidRPr="00FF50C3">
        <w:rPr>
          <w:b/>
          <w:color w:val="auto"/>
          <w:spacing w:val="-2"/>
        </w:rPr>
        <w:t>10</w:t>
      </w:r>
      <w:r w:rsidRPr="00FF50C3">
        <w:rPr>
          <w:spacing w:val="-2"/>
        </w:rPr>
        <w:t xml:space="preserve"> demonstrates that only few residues exhibited different chemical shifts (Figure 4b</w:t>
      </w:r>
      <w:r w:rsidR="003F0D62" w:rsidRPr="00FF50C3">
        <w:rPr>
          <w:spacing w:val="-2"/>
        </w:rPr>
        <w:t>–</w:t>
      </w:r>
      <w:r w:rsidRPr="00FF50C3">
        <w:rPr>
          <w:spacing w:val="-2"/>
        </w:rPr>
        <w:t xml:space="preserve">e). In this case, the inhibitor binding site and the orientation of the inhibitor in the binding pocket can be unambiguously identified. The difference between these two compounds is that compound </w:t>
      </w:r>
      <w:r w:rsidRPr="00FF50C3">
        <w:rPr>
          <w:b/>
          <w:spacing w:val="-2"/>
        </w:rPr>
        <w:t>10</w:t>
      </w:r>
      <w:r w:rsidRPr="00FF50C3">
        <w:rPr>
          <w:spacing w:val="-2"/>
        </w:rPr>
        <w:t xml:space="preserve"> contains an imidazole moiety. The residues exhibited different chemical shifts should be induced by their interactions with the imidazole in compound </w:t>
      </w:r>
      <w:r w:rsidRPr="00FF50C3">
        <w:rPr>
          <w:b/>
          <w:spacing w:val="-2"/>
        </w:rPr>
        <w:t>10</w:t>
      </w:r>
      <w:r w:rsidRPr="00FF50C3">
        <w:rPr>
          <w:spacing w:val="-2"/>
        </w:rPr>
        <w:t xml:space="preserve"> (Figure 4c) </w:t>
      </w:r>
      <w:r w:rsidRPr="00FF50C3">
        <w:rPr>
          <w:spacing w:val="-2"/>
        </w:rPr>
        <w:fldChar w:fldCharType="begin"/>
      </w:r>
      <w:r w:rsidRPr="00FF50C3">
        <w:rPr>
          <w:spacing w:val="-2"/>
        </w:rPr>
        <w:instrText xml:space="preserve"> ADDIN EN.CITE &lt;EndNote&gt;&lt;Cite&gt;&lt;Author&gt;Kang&lt;/Author&gt;&lt;Year&gt;2013&lt;/Year&gt;&lt;RecNum&gt;98&lt;/RecNum&gt;&lt;DisplayText&gt;[136]&lt;/DisplayText&gt;&lt;record&gt;&lt;rec-number&gt;98&lt;/rec-number&gt;&lt;foreign-keys&gt;&lt;key app="EN" db-id="sxa9a0v250x0w6es0d9ptttkff2tt00tsptf"&gt;98&lt;/key&gt;&lt;/foreign-keys&gt;&lt;ref-type name="Journal Article"&gt;17&lt;/ref-type&gt;&lt;contributors&gt;&lt;authors&gt;&lt;author&gt;Kang, C.&lt;/author&gt;&lt;author&gt;Gayen, S.&lt;/author&gt;&lt;author&gt;Wang, W.&lt;/author&gt;&lt;author&gt;Severin, R.&lt;/author&gt;&lt;author&gt;Chen, A. S.&lt;/author&gt;&lt;author&gt;Lim, H. A.&lt;/author&gt;&lt;author&gt;Chia, C. S.&lt;/author&gt;&lt;author&gt;Schuller, A.&lt;/author&gt;&lt;author&gt;Doan, D. N.&lt;/author&gt;&lt;author&gt;Poulsen, A.&lt;/author&gt;&lt;author&gt;Hill, J.&lt;/author&gt;&lt;author&gt;Vasudevan, S. G.&lt;/author&gt;&lt;author&gt;Keller, T. H.&lt;/author&gt;&lt;/authors&gt;&lt;/contributors&gt;&lt;auth-address&gt;Experimental Therapeutics Center, 31 Biopolis Way, #03-01 Nanos, Singapore 138669, Singapore.&lt;/auth-address&gt;&lt;titles&gt;&lt;title&gt;Exploring the binding of peptidic West Nile virus NS2B-NS3 protease inhibitors by NMR&lt;/title&gt;&lt;secondary-title&gt;Antiviral Res&lt;/secondary-title&gt;&lt;/titles&gt;&lt;periodical&gt;&lt;full-title&gt;Antiviral Res&lt;/full-title&gt;&lt;abbr-1&gt;Antiviral research&lt;/abbr-1&gt;&lt;/periodical&gt;&lt;pages&gt;137-44&lt;/pages&gt;&lt;volume&gt;97&lt;/volume&gt;&lt;number&gt;2&lt;/number&gt;&lt;edition&gt;2012/12/06&lt;/edition&gt;&lt;dates&gt;&lt;year&gt;2013&lt;/year&gt;&lt;pub-dates&gt;&lt;date&gt;Feb&lt;/date&gt;&lt;/pub-dates&gt;&lt;/dates&gt;&lt;isbn&gt;1872-9096 (Electronic)&amp;#xD;0166-3542 (Linking)&lt;/isbn&gt;&lt;accession-num&gt;23211132&lt;/accession-num&gt;&lt;urls&gt;&lt;related-urls&gt;&lt;url&gt;http://www.ncbi.nlm.nih.gov/pubmed/23211132&lt;/url&gt;&lt;/related-urls&gt;&lt;/urls&gt;&lt;electronic-resource-num&gt;10.1016/j.antiviral.2012.11.008&amp;#xD;S0166-3542(12)00278-1 [pii]&lt;/electronic-resource-num&gt;&lt;language&gt;eng&lt;/language&gt;&lt;/record&gt;&lt;/Cite&gt;&lt;/EndNote&gt;</w:instrText>
      </w:r>
      <w:r w:rsidRPr="00FF50C3">
        <w:rPr>
          <w:spacing w:val="-2"/>
        </w:rPr>
        <w:fldChar w:fldCharType="separate"/>
      </w:r>
      <w:r w:rsidRPr="00FF50C3">
        <w:rPr>
          <w:noProof/>
          <w:spacing w:val="-2"/>
        </w:rPr>
        <w:t>[</w:t>
      </w:r>
      <w:hyperlink w:anchor="_ENREF_136" w:tooltip="Kang, 2013 #98" w:history="1">
        <w:r w:rsidRPr="00FF50C3">
          <w:rPr>
            <w:noProof/>
            <w:spacing w:val="-2"/>
          </w:rPr>
          <w:t>136</w:t>
        </w:r>
      </w:hyperlink>
      <w:r w:rsidRPr="00FF50C3">
        <w:rPr>
          <w:noProof/>
          <w:spacing w:val="-2"/>
        </w:rPr>
        <w:t>]</w:t>
      </w:r>
      <w:r w:rsidRPr="00FF50C3">
        <w:rPr>
          <w:spacing w:val="-2"/>
        </w:rPr>
        <w:fldChar w:fldCharType="end"/>
      </w:r>
      <w:r w:rsidRPr="00FF50C3">
        <w:rPr>
          <w:spacing w:val="-2"/>
        </w:rPr>
        <w:t xml:space="preserve">. Using this approach, the model of the protease and inhibitor complex can be proposed. Although no structure of WNV protease-compound </w:t>
      </w:r>
      <w:r w:rsidRPr="00FF50C3">
        <w:rPr>
          <w:b/>
          <w:spacing w:val="-2"/>
        </w:rPr>
        <w:t>2</w:t>
      </w:r>
      <w:r w:rsidRPr="00FF50C3">
        <w:rPr>
          <w:spacing w:val="-2"/>
        </w:rPr>
        <w:t xml:space="preserve"> is available, the model was proven by our later structural studies on Zika protease </w:t>
      </w:r>
      <w:r w:rsidRPr="00FF50C3">
        <w:rPr>
          <w:spacing w:val="-2"/>
        </w:rPr>
        <w:fldChar w:fldCharType="begin"/>
      </w:r>
      <w:r w:rsidRPr="00FF50C3">
        <w:rPr>
          <w:spacing w:val="-2"/>
        </w:rPr>
        <w:instrText xml:space="preserve"> ADDIN EN.CITE &lt;EndNote&gt;&lt;Cite&gt;&lt;Author&gt;Li&lt;/Author&gt;&lt;RecNum&gt;1121&lt;/RecNum&gt;&lt;DisplayText&gt;[137]&lt;/DisplayText&gt;&lt;record&gt;&lt;rec-number&gt;1121&lt;/rec-number&gt;&lt;foreign-keys&gt;&lt;key app="EN" db-id="psp5s0f9ppezxperaawpf09s02w05zvppxw5"&gt;1121&lt;/key&gt;&lt;/foreign-keys&gt;&lt;ref-type name="Journal Article"&gt;17&lt;/ref-type&gt;&lt;contributors&gt;&lt;authors&gt;&lt;author&gt;Li, Yan&lt;/author&gt;&lt;author&gt;Zhang, Zhenzhen&lt;/author&gt;&lt;author&gt;Phoo, Wint Wint&lt;/author&gt;&lt;author&gt;Loh, Ying Ru&lt;/author&gt;&lt;author&gt;Wang, Weiling&lt;/author&gt;&lt;author&gt;Liu, Shuang&lt;/author&gt;&lt;author&gt;Chen, Ming Wei&lt;/author&gt;&lt;author&gt;Hung, Alvin W.&lt;/author&gt;&lt;author&gt;Keller, Thomas H.&lt;/author&gt;&lt;author&gt;Luo, Dahai&lt;/author&gt;&lt;author&gt;Kang, CongBao&lt;/author&gt;&lt;/authors&gt;&lt;/contributors&gt;&lt;titles&gt;&lt;title&gt;Structural Dynamics of Zika Virus NS2B-NS3 Protease Binding to Dipeptide Inhibitors&lt;/title&gt;&lt;secondary-title&gt;Structure&lt;/secondary-title&gt;&lt;/titles&gt;&lt;periodical&gt;&lt;full-title&gt;Structure&lt;/full-title&gt;&lt;/periodical&gt;&lt;dates&gt;&lt;/dates&gt;&lt;publisher&gt;Elsevier&lt;/publisher&gt;&lt;isbn&gt;0969-2126&lt;/isbn&gt;&lt;urls&gt;&lt;related-urls&gt;&lt;url&gt;http://dx.doi.org/10.1016/j.str.2017.06.006&lt;/url&gt;&lt;/related-urls&gt;&lt;/urls&gt;&lt;electronic-resource-num&gt;10.1016/j.str.2017.06.006&lt;/electronic-resource-num&gt;&lt;access-date&gt;2017/07/23&lt;/access-date&gt;&lt;/record&gt;&lt;/Cite&gt;&lt;/EndNote&gt;</w:instrText>
      </w:r>
      <w:r w:rsidRPr="00FF50C3">
        <w:rPr>
          <w:spacing w:val="-2"/>
        </w:rPr>
        <w:fldChar w:fldCharType="separate"/>
      </w:r>
      <w:r w:rsidRPr="00FF50C3">
        <w:rPr>
          <w:noProof/>
          <w:spacing w:val="-2"/>
        </w:rPr>
        <w:t>[</w:t>
      </w:r>
      <w:hyperlink w:anchor="_ENREF_137" w:tooltip="Li,  #1121" w:history="1">
        <w:r w:rsidRPr="00FF50C3">
          <w:rPr>
            <w:noProof/>
            <w:spacing w:val="-2"/>
          </w:rPr>
          <w:t>137</w:t>
        </w:r>
      </w:hyperlink>
      <w:r w:rsidRPr="00FF50C3">
        <w:rPr>
          <w:noProof/>
          <w:spacing w:val="-2"/>
        </w:rPr>
        <w:t>]</w:t>
      </w:r>
      <w:r w:rsidRPr="00FF50C3">
        <w:rPr>
          <w:spacing w:val="-2"/>
        </w:rPr>
        <w:fldChar w:fldCharType="end"/>
      </w:r>
      <w:r w:rsidRPr="00FF50C3">
        <w:rPr>
          <w:spacing w:val="-2"/>
        </w:rPr>
        <w:t>. In addition, this method is very useful for some proteins exhibiting poor spectra in the absence of a ligand. The ligand binding information can be obtained by comparing the spectra of several complexes without referring to that of the free protein. When possible, this method should be applied in drug discovery.</w:t>
      </w:r>
    </w:p>
    <w:p w14:paraId="6D0F55B9" w14:textId="77777777" w:rsidR="003D34E1" w:rsidRPr="00FF50C3" w:rsidRDefault="003D34E1" w:rsidP="00ED2F4A">
      <w:pPr>
        <w:pStyle w:val="MDPI52figure"/>
      </w:pPr>
      <w:r w:rsidRPr="00FF50C3">
        <w:rPr>
          <w:noProof/>
          <w:snapToGrid/>
          <w:lang w:eastAsia="zh-CN" w:bidi="ar-SA"/>
        </w:rPr>
        <w:lastRenderedPageBreak/>
        <w:drawing>
          <wp:inline distT="0" distB="0" distL="0" distR="0" wp14:anchorId="673328E1" wp14:editId="4D88EA83">
            <wp:extent cx="5544000" cy="331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37"/>
                    <a:stretch/>
                  </pic:blipFill>
                  <pic:spPr bwMode="auto">
                    <a:xfrm>
                      <a:off x="0" y="0"/>
                      <a:ext cx="5544000" cy="3315100"/>
                    </a:xfrm>
                    <a:prstGeom prst="rect">
                      <a:avLst/>
                    </a:prstGeom>
                    <a:noFill/>
                    <a:ln>
                      <a:noFill/>
                    </a:ln>
                    <a:extLst>
                      <a:ext uri="{53640926-AAD7-44D8-BBD7-CCE9431645EC}">
                        <a14:shadowObscured xmlns:a14="http://schemas.microsoft.com/office/drawing/2010/main"/>
                      </a:ext>
                    </a:extLst>
                  </pic:spPr>
                </pic:pic>
              </a:graphicData>
            </a:graphic>
          </wp:inline>
        </w:drawing>
      </w:r>
    </w:p>
    <w:p w14:paraId="00589744" w14:textId="77777777" w:rsidR="004067F0" w:rsidRPr="00FF50C3" w:rsidRDefault="004067F0" w:rsidP="003F0D62">
      <w:pPr>
        <w:pStyle w:val="MDPI51figurecaption"/>
        <w:rPr>
          <w:spacing w:val="-2"/>
        </w:rPr>
      </w:pPr>
      <w:r w:rsidRPr="00FF50C3">
        <w:rPr>
          <w:b/>
          <w:spacing w:val="-2"/>
        </w:rPr>
        <w:t xml:space="preserve">Figure 4. </w:t>
      </w:r>
      <w:r w:rsidRPr="00FF50C3">
        <w:rPr>
          <w:spacing w:val="-2"/>
        </w:rPr>
        <w:t>West Nile virus protease and inhibitor interactions. (</w:t>
      </w:r>
      <w:r w:rsidRPr="00FF50C3">
        <w:rPr>
          <w:b/>
          <w:spacing w:val="-2"/>
        </w:rPr>
        <w:t>a</w:t>
      </w:r>
      <w:r w:rsidRPr="00FF50C3">
        <w:rPr>
          <w:spacing w:val="-2"/>
        </w:rPr>
        <w:t xml:space="preserve">) Superimposed </w:t>
      </w:r>
      <w:r w:rsidRPr="00FF50C3">
        <w:rPr>
          <w:spacing w:val="-2"/>
          <w:vertAlign w:val="superscript"/>
        </w:rPr>
        <w:t>1</w:t>
      </w:r>
      <w:r w:rsidRPr="00FF50C3">
        <w:rPr>
          <w:spacing w:val="-2"/>
        </w:rPr>
        <w:t>H-</w:t>
      </w:r>
      <w:r w:rsidRPr="00FF50C3">
        <w:rPr>
          <w:spacing w:val="-2"/>
          <w:vertAlign w:val="superscript"/>
        </w:rPr>
        <w:t>15</w:t>
      </w:r>
      <w:r w:rsidRPr="00FF50C3">
        <w:rPr>
          <w:spacing w:val="-2"/>
        </w:rPr>
        <w:t xml:space="preserve">N-HSQC spectra of protease in the absence (red) and presence (black) of compound </w:t>
      </w:r>
      <w:r w:rsidRPr="00FF50C3">
        <w:rPr>
          <w:b/>
          <w:spacing w:val="-2"/>
        </w:rPr>
        <w:t>2</w:t>
      </w:r>
      <w:r w:rsidRPr="00FF50C3">
        <w:rPr>
          <w:spacing w:val="-2"/>
        </w:rPr>
        <w:t>. (</w:t>
      </w:r>
      <w:r w:rsidRPr="00FF50C3">
        <w:rPr>
          <w:b/>
          <w:spacing w:val="-2"/>
        </w:rPr>
        <w:t>b</w:t>
      </w:r>
      <w:r w:rsidRPr="00FF50C3">
        <w:rPr>
          <w:spacing w:val="-2"/>
        </w:rPr>
        <w:t xml:space="preserve">) Superimposed </w:t>
      </w:r>
      <w:r w:rsidRPr="00FF50C3">
        <w:rPr>
          <w:spacing w:val="-2"/>
          <w:vertAlign w:val="superscript"/>
        </w:rPr>
        <w:t>1</w:t>
      </w:r>
      <w:r w:rsidRPr="00FF50C3">
        <w:rPr>
          <w:spacing w:val="-2"/>
        </w:rPr>
        <w:t>H-</w:t>
      </w:r>
      <w:r w:rsidRPr="00FF50C3">
        <w:rPr>
          <w:spacing w:val="-2"/>
          <w:vertAlign w:val="superscript"/>
        </w:rPr>
        <w:t>15</w:t>
      </w:r>
      <w:r w:rsidRPr="00FF50C3">
        <w:rPr>
          <w:spacing w:val="-2"/>
        </w:rPr>
        <w:t xml:space="preserve">N-HSQC spectra of protease in the presence of compound </w:t>
      </w:r>
      <w:r w:rsidRPr="00FF50C3">
        <w:rPr>
          <w:b/>
          <w:spacing w:val="-2"/>
        </w:rPr>
        <w:t xml:space="preserve">2 </w:t>
      </w:r>
      <w:r w:rsidRPr="00FF50C3">
        <w:rPr>
          <w:spacing w:val="-2"/>
        </w:rPr>
        <w:t>(black)</w:t>
      </w:r>
      <w:r w:rsidRPr="00FF50C3">
        <w:rPr>
          <w:b/>
          <w:spacing w:val="-2"/>
        </w:rPr>
        <w:t xml:space="preserve"> </w:t>
      </w:r>
      <w:r w:rsidRPr="00FF50C3">
        <w:rPr>
          <w:spacing w:val="-2"/>
        </w:rPr>
        <w:t xml:space="preserve">and compound </w:t>
      </w:r>
      <w:r w:rsidRPr="00FF50C3">
        <w:rPr>
          <w:b/>
          <w:spacing w:val="-2"/>
        </w:rPr>
        <w:t xml:space="preserve">10 </w:t>
      </w:r>
      <w:r w:rsidRPr="00FF50C3">
        <w:rPr>
          <w:spacing w:val="-2"/>
        </w:rPr>
        <w:t>(red). (</w:t>
      </w:r>
      <w:r w:rsidRPr="00FF50C3">
        <w:rPr>
          <w:b/>
          <w:spacing w:val="-2"/>
        </w:rPr>
        <w:t>c</w:t>
      </w:r>
      <w:r w:rsidRPr="00FF50C3">
        <w:rPr>
          <w:spacing w:val="-2"/>
        </w:rPr>
        <w:t xml:space="preserve">) Chemical shift difference of protease in the presence of </w:t>
      </w:r>
      <w:r w:rsidRPr="00FF50C3">
        <w:rPr>
          <w:b/>
          <w:spacing w:val="-2"/>
        </w:rPr>
        <w:t>2</w:t>
      </w:r>
      <w:r w:rsidRPr="00FF50C3">
        <w:rPr>
          <w:spacing w:val="-2"/>
        </w:rPr>
        <w:t xml:space="preserve"> and </w:t>
      </w:r>
      <w:r w:rsidRPr="00FF50C3">
        <w:rPr>
          <w:b/>
          <w:spacing w:val="-2"/>
        </w:rPr>
        <w:t>10</w:t>
      </w:r>
      <w:r w:rsidRPr="00FF50C3">
        <w:rPr>
          <w:spacing w:val="-2"/>
        </w:rPr>
        <w:t>. (</w:t>
      </w:r>
      <w:r w:rsidRPr="00FF50C3">
        <w:rPr>
          <w:b/>
          <w:spacing w:val="-2"/>
        </w:rPr>
        <w:t>d</w:t>
      </w:r>
      <w:r w:rsidRPr="00FF50C3">
        <w:rPr>
          <w:spacing w:val="-2"/>
        </w:rPr>
        <w:t xml:space="preserve">) Structures of compound </w:t>
      </w:r>
      <w:r w:rsidRPr="00FF50C3">
        <w:rPr>
          <w:b/>
          <w:spacing w:val="-2"/>
        </w:rPr>
        <w:t>2</w:t>
      </w:r>
      <w:r w:rsidRPr="00FF50C3">
        <w:rPr>
          <w:spacing w:val="-2"/>
        </w:rPr>
        <w:t xml:space="preserve"> and compound </w:t>
      </w:r>
      <w:r w:rsidRPr="00FF50C3">
        <w:rPr>
          <w:b/>
          <w:spacing w:val="-2"/>
        </w:rPr>
        <w:t>10</w:t>
      </w:r>
      <w:r w:rsidRPr="00FF50C3">
        <w:rPr>
          <w:spacing w:val="-2"/>
        </w:rPr>
        <w:t>. (</w:t>
      </w:r>
      <w:r w:rsidRPr="00FF50C3">
        <w:rPr>
          <w:b/>
          <w:spacing w:val="-2"/>
        </w:rPr>
        <w:t>e</w:t>
      </w:r>
      <w:r w:rsidRPr="00FF50C3">
        <w:rPr>
          <w:spacing w:val="-2"/>
        </w:rPr>
        <w:t xml:space="preserve">) Structural model of West Nile virus protease in complex with </w:t>
      </w:r>
      <w:r w:rsidRPr="00FF50C3">
        <w:rPr>
          <w:b/>
          <w:spacing w:val="-2"/>
        </w:rPr>
        <w:t>2</w:t>
      </w:r>
      <w:r w:rsidRPr="00FF50C3">
        <w:rPr>
          <w:spacing w:val="-2"/>
        </w:rPr>
        <w:t xml:space="preserve">. The inhibitor is shown in sticks. The residues exhibit obvious different chemical shifts are shown in red spheres. NS2B and NS3 poly-peptides are shown in cyan and orange, respectively. This figure is obtained from the reference </w:t>
      </w:r>
      <w:r w:rsidRPr="00FF50C3">
        <w:rPr>
          <w:spacing w:val="-2"/>
        </w:rPr>
        <w:fldChar w:fldCharType="begin"/>
      </w:r>
      <w:r w:rsidRPr="00FF50C3">
        <w:rPr>
          <w:spacing w:val="-2"/>
        </w:rPr>
        <w:instrText xml:space="preserve"> ADDIN EN.CITE &lt;EndNote&gt;&lt;Cite&gt;&lt;Author&gt;Kang&lt;/Author&gt;&lt;Year&gt;2013&lt;/Year&gt;&lt;RecNum&gt;98&lt;/RecNum&gt;&lt;DisplayText&gt;[136]&lt;/DisplayText&gt;&lt;record&gt;&lt;rec-number&gt;98&lt;/rec-number&gt;&lt;foreign-keys&gt;&lt;key app="EN" db-id="sxa9a0v250x0w6es0d9ptttkff2tt00tsptf"&gt;98&lt;/key&gt;&lt;/foreign-keys&gt;&lt;ref-type name="Journal Article"&gt;17&lt;/ref-type&gt;&lt;contributors&gt;&lt;authors&gt;&lt;author&gt;Kang, C.&lt;/author&gt;&lt;author&gt;Gayen, S.&lt;/author&gt;&lt;author&gt;Wang, W.&lt;/author&gt;&lt;author&gt;Severin, R.&lt;/author&gt;&lt;author&gt;Chen, A. S.&lt;/author&gt;&lt;author&gt;Lim, H. A.&lt;/author&gt;&lt;author&gt;Chia, C. S.&lt;/author&gt;&lt;author&gt;Schuller, A.&lt;/author&gt;&lt;author&gt;Doan, D. N.&lt;/author&gt;&lt;author&gt;Poulsen, A.&lt;/author&gt;&lt;author&gt;Hill, J.&lt;/author&gt;&lt;author&gt;Vasudevan, S. G.&lt;/author&gt;&lt;author&gt;Keller, T. H.&lt;/author&gt;&lt;/authors&gt;&lt;/contributors&gt;&lt;auth-address&gt;Experimental Therapeutics Center, 31 Biopolis Way, #03-01 Nanos, Singapore 138669, Singapore.&lt;/auth-address&gt;&lt;titles&gt;&lt;title&gt;Exploring the binding of peptidic West Nile virus NS2B-NS3 protease inhibitors by NMR&lt;/title&gt;&lt;secondary-title&gt;Antiviral Res&lt;/secondary-title&gt;&lt;/titles&gt;&lt;periodical&gt;&lt;full-title&gt;Antiviral Res&lt;/full-title&gt;&lt;abbr-1&gt;Antiviral research&lt;/abbr-1&gt;&lt;/periodical&gt;&lt;pages&gt;137-44&lt;/pages&gt;&lt;volume&gt;97&lt;/volume&gt;&lt;number&gt;2&lt;/number&gt;&lt;edition&gt;2012/12/06&lt;/edition&gt;&lt;dates&gt;&lt;year&gt;2013&lt;/year&gt;&lt;pub-dates&gt;&lt;date&gt;Feb&lt;/date&gt;&lt;/pub-dates&gt;&lt;/dates&gt;&lt;isbn&gt;1872-9096 (Electronic)&amp;#xD;0166-3542 (Linking)&lt;/isbn&gt;&lt;accession-num&gt;23211132&lt;/accession-num&gt;&lt;urls&gt;&lt;related-urls&gt;&lt;url&gt;http://www.ncbi.nlm.nih.gov/pubmed/23211132&lt;/url&gt;&lt;/related-urls&gt;&lt;/urls&gt;&lt;electronic-resource-num&gt;10.1016/j.antiviral.2012.11.008&amp;#xD;S0166-3542(12)00278-1 [pii]&lt;/electronic-resource-num&gt;&lt;language&gt;eng&lt;/language&gt;&lt;/record&gt;&lt;/Cite&gt;&lt;/EndNote&gt;</w:instrText>
      </w:r>
      <w:r w:rsidRPr="00FF50C3">
        <w:rPr>
          <w:spacing w:val="-2"/>
        </w:rPr>
        <w:fldChar w:fldCharType="separate"/>
      </w:r>
      <w:r w:rsidRPr="00FF50C3">
        <w:rPr>
          <w:noProof/>
          <w:spacing w:val="-2"/>
        </w:rPr>
        <w:t>[</w:t>
      </w:r>
      <w:hyperlink w:anchor="_ENREF_136" w:tooltip="Kang, 2013 #98" w:history="1">
        <w:r w:rsidRPr="00FF50C3">
          <w:rPr>
            <w:noProof/>
            <w:spacing w:val="-2"/>
          </w:rPr>
          <w:t>136</w:t>
        </w:r>
      </w:hyperlink>
      <w:r w:rsidRPr="00FF50C3">
        <w:rPr>
          <w:noProof/>
          <w:spacing w:val="-2"/>
        </w:rPr>
        <w:t>]</w:t>
      </w:r>
      <w:r w:rsidRPr="00FF50C3">
        <w:rPr>
          <w:spacing w:val="-2"/>
        </w:rPr>
        <w:fldChar w:fldCharType="end"/>
      </w:r>
      <w:r w:rsidRPr="00FF50C3">
        <w:rPr>
          <w:spacing w:val="-2"/>
        </w:rPr>
        <w:t xml:space="preserve"> with slight modifications.</w:t>
      </w:r>
      <w:r w:rsidR="003F0D62" w:rsidRPr="00FF50C3">
        <w:rPr>
          <w:spacing w:val="-2"/>
        </w:rPr>
        <w:t xml:space="preserve"> </w:t>
      </w:r>
    </w:p>
    <w:p w14:paraId="61AFC552" w14:textId="77777777" w:rsidR="004067F0" w:rsidRPr="00FF50C3" w:rsidRDefault="004067F0" w:rsidP="003F0D62">
      <w:pPr>
        <w:pStyle w:val="MDPI23heading3"/>
      </w:pPr>
      <w:r w:rsidRPr="00FF50C3">
        <w:t xml:space="preserve">3.1.2. Determining the </w:t>
      </w:r>
      <w:r w:rsidR="003F0D62" w:rsidRPr="00FF50C3">
        <w:t>Binding Affinity</w:t>
      </w:r>
    </w:p>
    <w:p w14:paraId="2F31CEC8" w14:textId="2FECB5CE" w:rsidR="004067F0" w:rsidRPr="00FF50C3" w:rsidRDefault="004067F0" w:rsidP="003F0D62">
      <w:pPr>
        <w:pStyle w:val="MDPI31text"/>
      </w:pPr>
      <w:r w:rsidRPr="00FF50C3">
        <w:t xml:space="preserve">In addition to confirm protein-ligand interactions, 2D-HSQC experiment can also be used to characterize the strength of the ligand binding. </w:t>
      </w:r>
      <w:r w:rsidR="00420DE3" w:rsidRPr="00FF50C3">
        <w:t xml:space="preserve">The position </w:t>
      </w:r>
      <w:r w:rsidRPr="00FF50C3">
        <w:t xml:space="preserve">and intensity of the cross peaks behave differently when the ligand binding is </w:t>
      </w:r>
      <w:r w:rsidR="002622DD" w:rsidRPr="00FF50C3">
        <w:t>in</w:t>
      </w:r>
      <w:r w:rsidR="00420DE3" w:rsidRPr="00FF50C3">
        <w:t xml:space="preserve"> </w:t>
      </w:r>
      <w:r w:rsidRPr="00FF50C3">
        <w:t>different time scale</w:t>
      </w:r>
      <w:r w:rsidR="002622DD" w:rsidRPr="00FF50C3">
        <w:t>s</w:t>
      </w:r>
      <w:r w:rsidRPr="00FF50C3">
        <w:t>. If the ligand binds to the target protein strongly, the binding is undergoing slow exchange. The peak intensity of the free protein reduces; the peak of the complex state appears at a different position and the peak intensity will increase when more ligand is added (Figure 5a, H51). If the ligand binds to the target protein weakly, the binding is undergoing fast exchange. As the ligand dissociate</w:t>
      </w:r>
      <w:r w:rsidR="00420DE3" w:rsidRPr="00FF50C3">
        <w:t>s</w:t>
      </w:r>
      <w:r w:rsidRPr="00FF50C3">
        <w:t xml:space="preserve"> from the protein quickly, only the averaged peaks of the free and the bound forms can be observed (Figure 5a, K84 and L149). The peak position will change gradually when the ligand concentration increases. If the binding is undergoing intermediate exchange, both the peak intensity and the peak position would change accordingly.</w:t>
      </w:r>
    </w:p>
    <w:p w14:paraId="24D6976A" w14:textId="5387894F" w:rsidR="004067F0" w:rsidRPr="00FF50C3" w:rsidRDefault="004067F0">
      <w:pPr>
        <w:pStyle w:val="MDPI31text"/>
      </w:pPr>
      <w:r w:rsidRPr="00FF50C3">
        <w:t xml:space="preserve">For binding undergoing slow and intermediate exchanges, it is challenging to obtain the dissociation constant </w:t>
      </w:r>
      <w:r w:rsidR="00420DE3" w:rsidRPr="00FF50C3">
        <w:t>(</w:t>
      </w:r>
      <w:proofErr w:type="spellStart"/>
      <w:r w:rsidRPr="00FF50C3">
        <w:t>Kd</w:t>
      </w:r>
      <w:proofErr w:type="spellEnd"/>
      <w:r w:rsidR="00420DE3" w:rsidRPr="00FF50C3">
        <w:t>)</w:t>
      </w:r>
      <w:r w:rsidRPr="00FF50C3">
        <w:t xml:space="preserve"> value, but the values can be obtained by line shape analysis </w:t>
      </w:r>
      <w:r w:rsidRPr="00FF50C3">
        <w:fldChar w:fldCharType="begin"/>
      </w:r>
      <w:r w:rsidRPr="00FF50C3">
        <w:instrText xml:space="preserve"> ADDIN EN.CITE &lt;EndNote&gt;&lt;Cite&gt;&lt;Author&gt;Waudby&lt;/Author&gt;&lt;Year&gt;2016&lt;/Year&gt;&lt;RecNum&gt;156&lt;/RecNum&gt;&lt;DisplayText&gt;[138]&lt;/DisplayText&gt;&lt;record&gt;&lt;rec-number&gt;156&lt;/rec-number&gt;&lt;foreign-keys&gt;&lt;key app="EN" db-id="9t0zzt2pn9ap2xeva2oxdvzxef5tvrrfrr5t"&gt;156&lt;/key&gt;&lt;/foreign-keys&gt;&lt;ref-type name="Journal Article"&gt;17&lt;/ref-type&gt;&lt;contributors&gt;&lt;authors&gt;&lt;author&gt;Waudby, Christopher A.&lt;/author&gt;&lt;author&gt;Ramos, Andres&lt;/author&gt;&lt;author&gt;Cabrita, Lisa D.&lt;/author&gt;&lt;author&gt;Christodoulou, John&lt;/author&gt;&lt;/authors&gt;&lt;/contributors&gt;&lt;titles&gt;&lt;title&gt;Two-Dimensional NMR Lineshape Analysis&lt;/title&gt;&lt;/titles&gt;&lt;pages&gt;24826&lt;/pages&gt;&lt;volume&gt;6&lt;/volume&gt;&lt;dates&gt;&lt;year&gt;2016&lt;/year&gt;&lt;pub-dates&gt;&lt;date&gt;04/25/online&lt;/date&gt;&lt;/pub-dates&gt;&lt;/dates&gt;&lt;publisher&gt;The Author(s)&lt;/publisher&gt;&lt;work-type&gt;Article&lt;/work-type&gt;&lt;urls&gt;&lt;related-urls&gt;&lt;url&gt;http://dx.doi.org/10.1038/srep24826&lt;/url&gt;&lt;/related-urls&gt;&lt;/urls&gt;&lt;electronic-resource-num&gt;10.1038/srep24826&amp;#xD;https://www.nature.com/articles/srep24826#supplementary-information&lt;/electronic-resource-num&gt;&lt;/record&gt;&lt;/Cite&gt;&lt;/EndNote&gt;</w:instrText>
      </w:r>
      <w:r w:rsidRPr="00FF50C3">
        <w:fldChar w:fldCharType="separate"/>
      </w:r>
      <w:r w:rsidRPr="00FF50C3">
        <w:rPr>
          <w:noProof/>
        </w:rPr>
        <w:t>[</w:t>
      </w:r>
      <w:hyperlink w:anchor="_ENREF_138" w:tooltip="Waudby, 2016 #156" w:history="1">
        <w:r w:rsidRPr="00FF50C3">
          <w:rPr>
            <w:noProof/>
          </w:rPr>
          <w:t>138</w:t>
        </w:r>
      </w:hyperlink>
      <w:r w:rsidRPr="00FF50C3">
        <w:rPr>
          <w:noProof/>
        </w:rPr>
        <w:t>]</w:t>
      </w:r>
      <w:r w:rsidRPr="00FF50C3">
        <w:fldChar w:fldCharType="end"/>
      </w:r>
      <w:r w:rsidRPr="00FF50C3">
        <w:t xml:space="preserve">. The </w:t>
      </w:r>
      <w:proofErr w:type="spellStart"/>
      <w:r w:rsidRPr="00FF50C3">
        <w:t>Kd</w:t>
      </w:r>
      <w:proofErr w:type="spellEnd"/>
      <w:r w:rsidRPr="00FF50C3">
        <w:t xml:space="preserve"> can be calculated based on a series of titration experiments in which an unlabeled ligand is titrated to a labeled protein </w:t>
      </w:r>
      <w:r w:rsidRPr="00FF50C3">
        <w:fldChar w:fldCharType="begin"/>
      </w:r>
      <w:r w:rsidRPr="00FF50C3">
        <w:instrText xml:space="preserve"> ADDIN EN.CITE &lt;EndNote&gt;&lt;Cite&gt;&lt;Author&gt;Kang&lt;/Author&gt;&lt;Year&gt;2012&lt;/Year&gt;&lt;RecNum&gt;99&lt;/RecNum&gt;&lt;DisplayText&gt;[139]&lt;/DisplayText&gt;&lt;record&gt;&lt;rec-number&gt;99&lt;/rec-number&gt;&lt;foreign-keys&gt;&lt;key app="EN" db-id="sxa9a0v250x0w6es0d9ptttkff2tt00tsptf"&gt;99&lt;/key&gt;&lt;/foreign-keys&gt;&lt;ref-type name="Journal Article"&gt;17&lt;/ref-type&gt;&lt;contributors&gt;&lt;authors&gt;&lt;author&gt;Kang, C.&lt;/author&gt;&lt;author&gt;Bharatham, N.&lt;/author&gt;&lt;author&gt;Chia, J.&lt;/author&gt;&lt;author&gt;Mu, Y.&lt;/author&gt;&lt;author&gt;Baek, K.&lt;/author&gt;&lt;author&gt;Yoon, H. S.&lt;/author&gt;&lt;/authors&gt;&lt;/contributors&gt;&lt;auth-address&gt;Division of Structural and Computational Biology, School of Biological Sciences, Nanyang Technological University, Singapore, Singapore. cbkang@etc.a-star.edu.sg&lt;/auth-address&gt;&lt;titles&gt;&lt;title&gt;The natively disordered loop of Bcl-2 undergoes phosphorylation-dependent conformational change and interacts with Pin1&lt;/title&gt;&lt;secondary-title&gt;PLoS One&lt;/secondary-title&gt;&lt;/titles&gt;&lt;periodical&gt;&lt;full-title&gt;PLoS One&lt;/full-title&gt;&lt;/periodical&gt;&lt;pages&gt;e52047&lt;/pages&gt;&lt;volume&gt;7&lt;/volume&gt;&lt;number&gt;12&lt;/number&gt;&lt;edition&gt;2012/12/29&lt;/edition&gt;&lt;dates&gt;&lt;year&gt;2012&lt;/year&gt;&lt;/dates&gt;&lt;isbn&gt;1932-6203 (Electronic)&amp;#xD;1932-6203 (Linking)&lt;/isbn&gt;&lt;accession-num&gt;23272207&lt;/accession-num&gt;&lt;urls&gt;&lt;related-urls&gt;&lt;url&gt;http://www.ncbi.nlm.nih.gov/pubmed/23272207&lt;/url&gt;&lt;/related-urls&gt;&lt;/urls&gt;&lt;custom2&gt;3525568&lt;/custom2&gt;&lt;electronic-resource-num&gt;10.1371/journal.pone.0052047&amp;#xD;PONE-D-12-27733 [pii]&lt;/electronic-resource-num&gt;&lt;language&gt;eng&lt;/language&gt;&lt;/record&gt;&lt;/Cite&gt;&lt;/EndNote&gt;</w:instrText>
      </w:r>
      <w:r w:rsidRPr="00FF50C3">
        <w:fldChar w:fldCharType="separate"/>
      </w:r>
      <w:r w:rsidRPr="00FF50C3">
        <w:rPr>
          <w:noProof/>
        </w:rPr>
        <w:t>[</w:t>
      </w:r>
      <w:hyperlink w:anchor="_ENREF_139" w:tooltip="Kang, 2012 #99" w:history="1">
        <w:r w:rsidRPr="00FF50C3">
          <w:rPr>
            <w:noProof/>
          </w:rPr>
          <w:t>139</w:t>
        </w:r>
      </w:hyperlink>
      <w:r w:rsidRPr="00FF50C3">
        <w:rPr>
          <w:noProof/>
        </w:rPr>
        <w:t>]</w:t>
      </w:r>
      <w:r w:rsidRPr="00FF50C3">
        <w:fldChar w:fldCharType="end"/>
      </w:r>
      <w:r w:rsidRPr="00FF50C3">
        <w:t xml:space="preserve">. This method has been widely used for probing protein-protein, protein-peptide, and protein-ligand interactions which are undergoing fast exchanges. In the titration experiment, additional binding sites can also be identified </w:t>
      </w:r>
      <w:r w:rsidRPr="00FF50C3">
        <w:fldChar w:fldCharType="begin"/>
      </w:r>
      <w:r w:rsidRPr="00FF50C3">
        <w:instrText xml:space="preserve"> ADDIN EN.CITE &lt;EndNote&gt;&lt;Cite&gt;&lt;Author&gt;Arai&lt;/Author&gt;&lt;Year&gt;2012&lt;/Year&gt;&lt;RecNum&gt;712&lt;/RecNum&gt;&lt;DisplayText&gt;[140]&lt;/DisplayText&gt;&lt;record&gt;&lt;rec-number&gt;712&lt;/rec-number&gt;&lt;foreign-keys&gt;&lt;key app="EN" db-id="55ve205rsw2d2pedtso5t5vb0ae99setvrde"&gt;712&lt;/key&gt;&lt;/foreign-keys&gt;&lt;ref-type name="Journal Article"&gt;17&lt;/ref-type&gt;&lt;contributors&gt;&lt;authors&gt;&lt;author&gt;Arai, Munehito&lt;/author&gt;&lt;author&gt;Ferreon, Josephine C.&lt;/author&gt;&lt;author&gt;Wright, Peter E.&lt;/author&gt;&lt;/authors&gt;&lt;/contributors&gt;&lt;titles&gt;&lt;title&gt;Quantitative Analysis of Multisite Protein–Ligand Interactions by NMR: Binding of Intrinsically Disordered p53 Transactivation Subdomains with the TAZ2 Domain of CBP&lt;/title&gt;&lt;secondary-title&gt;Journal of the American Chemical Society&lt;/secondary-title&gt;&lt;/titles&gt;&lt;periodical&gt;&lt;full-title&gt;Journal of the American Chemical Society&lt;/full-title&gt;&lt;/periodical&gt;&lt;pages&gt;3792-3803&lt;/pages&gt;&lt;volume&gt;134&lt;/volume&gt;&lt;number&gt;8&lt;/number&gt;&lt;dates&gt;&lt;year&gt;2012&lt;/year&gt;&lt;pub-dates&gt;&lt;date&gt;2012/02/29&lt;/date&gt;&lt;/pub-dates&gt;&lt;/dates&gt;&lt;publisher&gt;American Chemical Society&lt;/publisher&gt;&lt;isbn&gt;0002-7863&lt;/isbn&gt;&lt;urls&gt;&lt;related-urls&gt;&lt;url&gt;http://dx.doi.org/10.1021/ja209936u&lt;/url&gt;&lt;/related-urls&gt;&lt;/urls&gt;&lt;electronic-resource-num&gt;10.1021/ja209936u&lt;/electronic-resource-num&gt;&lt;/record&gt;&lt;/Cite&gt;&lt;/EndNote&gt;</w:instrText>
      </w:r>
      <w:r w:rsidRPr="00FF50C3">
        <w:fldChar w:fldCharType="separate"/>
      </w:r>
      <w:r w:rsidRPr="00FF50C3">
        <w:rPr>
          <w:noProof/>
        </w:rPr>
        <w:t>[</w:t>
      </w:r>
      <w:hyperlink w:anchor="_ENREF_140" w:tooltip="Arai, 2012 #712" w:history="1">
        <w:r w:rsidRPr="00FF50C3">
          <w:rPr>
            <w:noProof/>
          </w:rPr>
          <w:t>140</w:t>
        </w:r>
      </w:hyperlink>
      <w:r w:rsidRPr="00FF50C3">
        <w:rPr>
          <w:noProof/>
        </w:rPr>
        <w:t>]</w:t>
      </w:r>
      <w:r w:rsidRPr="00FF50C3">
        <w:fldChar w:fldCharType="end"/>
      </w:r>
      <w:r w:rsidRPr="00FF50C3">
        <w:t xml:space="preserve">. To obtain a more accurate </w:t>
      </w:r>
      <w:proofErr w:type="spellStart"/>
      <w:r w:rsidRPr="00FF50C3">
        <w:t>Kd</w:t>
      </w:r>
      <w:proofErr w:type="spellEnd"/>
      <w:r w:rsidRPr="00FF50C3">
        <w:t xml:space="preserve"> value, several residues will be analyzed. Given the fact that the chemical shift of a nucleus such as </w:t>
      </w:r>
      <w:r w:rsidRPr="00FF50C3">
        <w:rPr>
          <w:vertAlign w:val="superscript"/>
        </w:rPr>
        <w:t>15</w:t>
      </w:r>
      <w:r w:rsidRPr="00FF50C3">
        <w:t xml:space="preserve">N can be affected by many factors such as protein conformations, the </w:t>
      </w:r>
      <w:proofErr w:type="spellStart"/>
      <w:r w:rsidRPr="00FF50C3">
        <w:t>Kd</w:t>
      </w:r>
      <w:proofErr w:type="spellEnd"/>
      <w:r w:rsidRPr="00FF50C3">
        <w:t xml:space="preserve"> values </w:t>
      </w:r>
      <w:r w:rsidR="00420DE3" w:rsidRPr="00FF50C3">
        <w:t xml:space="preserve">determined </w:t>
      </w:r>
      <w:r w:rsidRPr="00FF50C3">
        <w:t xml:space="preserve">using 2D-type experiments may be slightly different from those obtained from other biophysical assays. Nonetheless, such </w:t>
      </w:r>
      <w:r w:rsidR="00420DE3" w:rsidRPr="00FF50C3">
        <w:t xml:space="preserve">a </w:t>
      </w:r>
      <w:r w:rsidRPr="00FF50C3">
        <w:t xml:space="preserve">method </w:t>
      </w:r>
      <w:r w:rsidR="00420DE3" w:rsidRPr="00FF50C3">
        <w:t xml:space="preserve">is </w:t>
      </w:r>
      <w:r w:rsidRPr="00FF50C3">
        <w:t xml:space="preserve">still useful for ranking the binding affinities of different ligands. For example, a dipeptide without the aldehyde group exhibits no inhibitory activity on Zika virus protease in </w:t>
      </w:r>
      <w:r w:rsidR="00420DE3" w:rsidRPr="00FF50C3">
        <w:t xml:space="preserve">the appropriate </w:t>
      </w:r>
      <w:r w:rsidRPr="00FF50C3">
        <w:t>biochemical assay. Thermal shift assay</w:t>
      </w:r>
      <w:r w:rsidR="00420DE3" w:rsidRPr="00FF50C3">
        <w:t>s</w:t>
      </w:r>
      <w:r w:rsidRPr="00FF50C3">
        <w:t xml:space="preserve"> reveal that such peptide does not </w:t>
      </w:r>
      <w:r w:rsidRPr="00FF50C3">
        <w:lastRenderedPageBreak/>
        <w:t xml:space="preserve">change the thermal stability of the protease </w:t>
      </w:r>
      <w:r w:rsidRPr="00FF50C3">
        <w:fldChar w:fldCharType="begin">
          <w:fldData xml:space="preserve">PEVuZE5vdGU+PENpdGU+PEF1dGhvcj5aaGFuZzwvQXV0aG9yPjxZZWFyPjIwMTY8L1llYXI+PFJl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</w:fldData>
        </w:fldChar>
      </w:r>
      <w:r w:rsidRPr="00FF50C3">
        <w:instrText xml:space="preserve"> ADDIN EN.CITE </w:instrText>
      </w:r>
      <w:r w:rsidRPr="00FF50C3">
        <w:fldChar w:fldCharType="begin">
          <w:fldData xml:space="preserve">PEVuZE5vdGU+PENpdGU+PEF1dGhvcj5aaGFuZzwvQXV0aG9yPjxZZWFyPjIwMTY8L1llYXI+PFJl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</w:fldData>
        </w:fldChar>
      </w:r>
      <w:r w:rsidRPr="00FF50C3">
        <w:instrText xml:space="preserve"> ADDIN EN.CITE.DATA </w:instrText>
      </w:r>
      <w:r w:rsidRPr="00FF50C3">
        <w:fldChar w:fldCharType="end"/>
      </w:r>
      <w:r w:rsidRPr="00FF50C3">
        <w:fldChar w:fldCharType="separate"/>
      </w:r>
      <w:r w:rsidRPr="00FF50C3">
        <w:rPr>
          <w:noProof/>
        </w:rPr>
        <w:t>[</w:t>
      </w:r>
      <w:hyperlink w:anchor="_ENREF_141" w:tooltip="Zhang, 2016 #101" w:history="1">
        <w:r w:rsidRPr="00FF50C3">
          <w:rPr>
            <w:noProof/>
          </w:rPr>
          <w:t>141</w:t>
        </w:r>
      </w:hyperlink>
      <w:r w:rsidRPr="00FF50C3">
        <w:rPr>
          <w:noProof/>
        </w:rPr>
        <w:t>]</w:t>
      </w:r>
      <w:r w:rsidRPr="00FF50C3">
        <w:fldChar w:fldCharType="end"/>
      </w:r>
      <w:r w:rsidRPr="00FF50C3">
        <w:t xml:space="preserve">. The </w:t>
      </w:r>
      <w:proofErr w:type="spellStart"/>
      <w:r w:rsidRPr="00FF50C3">
        <w:t>Kd</w:t>
      </w:r>
      <w:proofErr w:type="spellEnd"/>
      <w:r w:rsidRPr="00FF50C3">
        <w:t xml:space="preserve"> was then demonstrated to be in mM to </w:t>
      </w:r>
      <w:proofErr w:type="spellStart"/>
      <w:r w:rsidR="005E5027" w:rsidRPr="00FF50C3">
        <w:t>μ</w:t>
      </w:r>
      <w:r w:rsidRPr="00FF50C3">
        <w:t>M</w:t>
      </w:r>
      <w:proofErr w:type="spellEnd"/>
      <w:r w:rsidRPr="00FF50C3">
        <w:t xml:space="preserve"> range using NMR spectroscopy (Figure 5). Although the molecular interactions between protease and the peptide involve multiple events such as conformational changes, the available binding information provided by NMR spectroscopy is helpful for understanding the roles of different functional groups of </w:t>
      </w:r>
      <w:r w:rsidR="00420DE3" w:rsidRPr="00FF50C3">
        <w:t>an</w:t>
      </w:r>
      <w:r w:rsidRPr="00FF50C3">
        <w:t xml:space="preserve"> inhibitor in protease binding. </w:t>
      </w:r>
    </w:p>
    <w:p w14:paraId="577B7F4B" w14:textId="77777777" w:rsidR="003D34E1" w:rsidRPr="00FF50C3" w:rsidRDefault="003D34E1" w:rsidP="005E5027">
      <w:pPr>
        <w:pStyle w:val="MDPI52figure"/>
        <w:spacing w:before="240"/>
      </w:pPr>
      <w:r w:rsidRPr="00FF50C3">
        <w:rPr>
          <w:noProof/>
          <w:snapToGrid/>
          <w:lang w:eastAsia="zh-CN" w:bidi="ar-SA"/>
        </w:rPr>
        <w:drawing>
          <wp:inline distT="0" distB="0" distL="0" distR="0" wp14:anchorId="42DD85BE" wp14:editId="348D4BAA">
            <wp:extent cx="5580000" cy="1856372"/>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43" r="5335"/>
                    <a:stretch/>
                  </pic:blipFill>
                  <pic:spPr bwMode="auto">
                    <a:xfrm>
                      <a:off x="0" y="0"/>
                      <a:ext cx="5580000" cy="1856372"/>
                    </a:xfrm>
                    <a:prstGeom prst="rect">
                      <a:avLst/>
                    </a:prstGeom>
                    <a:noFill/>
                    <a:ln>
                      <a:noFill/>
                    </a:ln>
                    <a:extLst>
                      <a:ext uri="{53640926-AAD7-44D8-BBD7-CCE9431645EC}">
                        <a14:shadowObscured xmlns:a14="http://schemas.microsoft.com/office/drawing/2010/main"/>
                      </a:ext>
                    </a:extLst>
                  </pic:spPr>
                </pic:pic>
              </a:graphicData>
            </a:graphic>
          </wp:inline>
        </w:drawing>
      </w:r>
    </w:p>
    <w:p w14:paraId="37CF4C85" w14:textId="77777777" w:rsidR="004067F0" w:rsidRPr="00FF50C3" w:rsidRDefault="004067F0" w:rsidP="003F0D62">
      <w:pPr>
        <w:pStyle w:val="MDPI51figurecaption"/>
      </w:pPr>
      <w:r w:rsidRPr="00FF50C3">
        <w:rPr>
          <w:b/>
        </w:rPr>
        <w:t>Figure 5.</w:t>
      </w:r>
      <w:r w:rsidRPr="00FF50C3">
        <w:t xml:space="preserve"> </w:t>
      </w:r>
      <w:proofErr w:type="spellStart"/>
      <w:r w:rsidRPr="00FF50C3">
        <w:t>Kd</w:t>
      </w:r>
      <w:proofErr w:type="spellEnd"/>
      <w:r w:rsidRPr="00FF50C3">
        <w:t xml:space="preserve"> determination using 2D-HSQC-type of experiment. (</w:t>
      </w:r>
      <w:r w:rsidRPr="00FF50C3">
        <w:rPr>
          <w:b/>
        </w:rPr>
        <w:t>a</w:t>
      </w:r>
      <w:r w:rsidRPr="00FF50C3">
        <w:t xml:space="preserve">) </w:t>
      </w:r>
      <w:r w:rsidRPr="00FF50C3">
        <w:rPr>
          <w:vertAlign w:val="superscript"/>
        </w:rPr>
        <w:t>1</w:t>
      </w:r>
      <w:r w:rsidRPr="00FF50C3">
        <w:t>H-</w:t>
      </w:r>
      <w:r w:rsidRPr="00FF50C3">
        <w:rPr>
          <w:vertAlign w:val="superscript"/>
        </w:rPr>
        <w:t>15</w:t>
      </w:r>
      <w:r w:rsidRPr="00FF50C3">
        <w:t>N-HSQC spectra of Zika virus protease in the absence and presence of different amounts of dipeptide. Inset is the structure of the peptide used in the experiments</w:t>
      </w:r>
      <w:r w:rsidR="005E5027" w:rsidRPr="00FF50C3">
        <w:t>;</w:t>
      </w:r>
      <w:r w:rsidRPr="00FF50C3">
        <w:t xml:space="preserve"> (</w:t>
      </w:r>
      <w:r w:rsidRPr="00FF50C3">
        <w:rPr>
          <w:b/>
        </w:rPr>
        <w:t>b</w:t>
      </w:r>
      <w:r w:rsidRPr="00FF50C3">
        <w:t>) Chemical shift changes of several residues. The binding is a complicated process. H51 is undergoing slow or intermediate exchange. Some other residues are undergoing intermediate exchanges and their resonances appeared in the presence of the peptide. Peptide concentration dependent CSP are also observed for several residues close to the protease active site</w:t>
      </w:r>
      <w:r w:rsidR="005E5027" w:rsidRPr="00FF50C3">
        <w:t>;</w:t>
      </w:r>
      <w:r w:rsidRPr="00FF50C3">
        <w:t xml:space="preserve"> (</w:t>
      </w:r>
      <w:r w:rsidRPr="00FF50C3">
        <w:rPr>
          <w:b/>
        </w:rPr>
        <w:t>c</w:t>
      </w:r>
      <w:r w:rsidRPr="00FF50C3">
        <w:t xml:space="preserve">) The CSP caused by peptide binding is plotted against peptide concentration. The </w:t>
      </w:r>
      <w:proofErr w:type="spellStart"/>
      <w:r w:rsidRPr="00FF50C3">
        <w:t>Kd</w:t>
      </w:r>
      <w:proofErr w:type="spellEnd"/>
      <w:r w:rsidRPr="00FF50C3">
        <w:t xml:space="preserve"> value for several residues (T53, L149, K84) which are undergoing fast exchange are determined. This figure is obtained from the reference </w:t>
      </w:r>
      <w:r w:rsidRPr="00FF50C3">
        <w:fldChar w:fldCharType="begin">
          <w:fldData xml:space="preserve">PEVuZE5vdGU+PENpdGU+PEF1dGhvcj5aaGFuZzwvQXV0aG9yPjxZZWFyPjIwMTY8L1llYXI+PFJl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</w:fldData>
        </w:fldChar>
      </w:r>
      <w:r w:rsidRPr="00FF50C3">
        <w:instrText xml:space="preserve"> ADDIN EN.CITE </w:instrText>
      </w:r>
      <w:r w:rsidRPr="00FF50C3">
        <w:fldChar w:fldCharType="begin">
          <w:fldData xml:space="preserve">PEVuZE5vdGU+PENpdGU+PEF1dGhvcj5aaGFuZzwvQXV0aG9yPjxZZWFyPjIwMTY8L1llYXI+PFJl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</w:fldData>
        </w:fldChar>
      </w:r>
      <w:r w:rsidRPr="00FF50C3">
        <w:instrText xml:space="preserve"> ADDIN EN.CITE.DATA </w:instrText>
      </w:r>
      <w:r w:rsidRPr="00FF50C3">
        <w:fldChar w:fldCharType="end"/>
      </w:r>
      <w:r w:rsidRPr="00FF50C3">
        <w:fldChar w:fldCharType="separate"/>
      </w:r>
      <w:r w:rsidRPr="00FF50C3">
        <w:rPr>
          <w:noProof/>
        </w:rPr>
        <w:t>[</w:t>
      </w:r>
      <w:hyperlink w:anchor="_ENREF_141" w:tooltip="Zhang, 2016 #101" w:history="1">
        <w:r w:rsidRPr="00FF50C3">
          <w:rPr>
            <w:noProof/>
          </w:rPr>
          <w:t>141</w:t>
        </w:r>
      </w:hyperlink>
      <w:r w:rsidRPr="00FF50C3">
        <w:rPr>
          <w:noProof/>
        </w:rPr>
        <w:t>]</w:t>
      </w:r>
      <w:r w:rsidRPr="00FF50C3">
        <w:fldChar w:fldCharType="end"/>
      </w:r>
      <w:r w:rsidRPr="00FF50C3">
        <w:t xml:space="preserve"> with slight modifications. </w:t>
      </w:r>
    </w:p>
    <w:p w14:paraId="26B74FDA" w14:textId="32C06474" w:rsidR="004067F0" w:rsidRPr="00FF50C3" w:rsidRDefault="004067F0" w:rsidP="003F0D62">
      <w:pPr>
        <w:pStyle w:val="MDPI31text"/>
      </w:pPr>
      <w:r w:rsidRPr="00FF50C3">
        <w:t>Although 2D type experiments can provide amino acid</w:t>
      </w:r>
      <w:r w:rsidR="00420DE3" w:rsidRPr="00FF50C3">
        <w:t xml:space="preserve"> </w:t>
      </w:r>
      <w:r w:rsidRPr="00FF50C3">
        <w:t>specific binding information</w:t>
      </w:r>
      <w:r w:rsidRPr="00FF50C3">
        <w:rPr>
          <w:rFonts w:eastAsiaTheme="minorEastAsia"/>
          <w:lang w:eastAsia="zh-CN"/>
        </w:rPr>
        <w:t xml:space="preserve">, it is a time-consuming procedure and a large amount of labeled protein samples are required. </w:t>
      </w:r>
      <w:r w:rsidR="00420DE3" w:rsidRPr="00FF50C3">
        <w:rPr>
          <w:rFonts w:eastAsiaTheme="minorEastAsia"/>
          <w:lang w:eastAsia="zh-CN"/>
        </w:rPr>
        <w:t xml:space="preserve">These </w:t>
      </w:r>
      <w:r w:rsidRPr="00FF50C3">
        <w:rPr>
          <w:rFonts w:eastAsiaTheme="minorEastAsia"/>
          <w:lang w:eastAsia="zh-CN"/>
        </w:rPr>
        <w:t>experiment</w:t>
      </w:r>
      <w:r w:rsidR="00420DE3" w:rsidRPr="00FF50C3">
        <w:rPr>
          <w:rFonts w:eastAsiaTheme="minorEastAsia"/>
          <w:lang w:eastAsia="zh-CN"/>
        </w:rPr>
        <w:t>s</w:t>
      </w:r>
      <w:r w:rsidRPr="00FF50C3">
        <w:rPr>
          <w:rFonts w:eastAsiaTheme="minorEastAsia"/>
          <w:lang w:eastAsia="zh-CN"/>
        </w:rPr>
        <w:t xml:space="preserve"> </w:t>
      </w:r>
      <w:r w:rsidR="00420DE3" w:rsidRPr="00FF50C3">
        <w:rPr>
          <w:rFonts w:eastAsiaTheme="minorEastAsia"/>
          <w:lang w:eastAsia="zh-CN"/>
        </w:rPr>
        <w:t xml:space="preserve">are more </w:t>
      </w:r>
      <w:r w:rsidRPr="00FF50C3">
        <w:rPr>
          <w:rFonts w:eastAsiaTheme="minorEastAsia"/>
          <w:lang w:eastAsia="zh-CN"/>
        </w:rPr>
        <w:t xml:space="preserve">suitable for low-throughput </w:t>
      </w:r>
      <w:r w:rsidR="00420DE3" w:rsidRPr="00FF50C3">
        <w:rPr>
          <w:rFonts w:eastAsiaTheme="minorEastAsia"/>
          <w:lang w:eastAsia="zh-CN"/>
        </w:rPr>
        <w:t xml:space="preserve">tasks </w:t>
      </w:r>
      <w:r w:rsidRPr="00FF50C3">
        <w:rPr>
          <w:rFonts w:eastAsiaTheme="minorEastAsia"/>
          <w:lang w:eastAsia="zh-CN"/>
        </w:rPr>
        <w:t xml:space="preserve">such as fragment screening and hit confirmation. It has been noted that samples can be reused for this type of experiments when the test ligands bind weakly to the target protein. This approach is not practical for high-throughput screening of large compound libraries. </w:t>
      </w:r>
      <w:r w:rsidRPr="00FF50C3">
        <w:t>In addition to confirm</w:t>
      </w:r>
      <w:r w:rsidR="004A5F75" w:rsidRPr="00FF50C3">
        <w:t>ing</w:t>
      </w:r>
      <w:r w:rsidRPr="00FF50C3">
        <w:t xml:space="preserve"> the binding, locat</w:t>
      </w:r>
      <w:r w:rsidR="004A5F75" w:rsidRPr="00FF50C3">
        <w:t>ing</w:t>
      </w:r>
      <w:r w:rsidRPr="00FF50C3">
        <w:t xml:space="preserve"> binding site, and determin</w:t>
      </w:r>
      <w:r w:rsidR="004A5F75" w:rsidRPr="00FF50C3">
        <w:t>ing</w:t>
      </w:r>
      <w:r w:rsidRPr="00FF50C3">
        <w:t xml:space="preserve"> binding affinity, 2D type experiment</w:t>
      </w:r>
      <w:r w:rsidR="00420DE3" w:rsidRPr="00FF50C3">
        <w:t>s</w:t>
      </w:r>
      <w:r w:rsidRPr="00FF50C3">
        <w:t xml:space="preserve"> </w:t>
      </w:r>
      <w:r w:rsidR="00420DE3" w:rsidRPr="00FF50C3">
        <w:t xml:space="preserve">are </w:t>
      </w:r>
      <w:r w:rsidRPr="00FF50C3">
        <w:t xml:space="preserve">very useful for identifying inhibitors that can break protein-protein interactions by observing the signals from </w:t>
      </w:r>
      <w:r w:rsidR="00420DE3" w:rsidRPr="00FF50C3">
        <w:t xml:space="preserve">a </w:t>
      </w:r>
      <w:r w:rsidRPr="00FF50C3">
        <w:rPr>
          <w:vertAlign w:val="superscript"/>
        </w:rPr>
        <w:t>15</w:t>
      </w:r>
      <w:r w:rsidRPr="00FF50C3">
        <w:t xml:space="preserve">N-labeled protein </w:t>
      </w:r>
      <w:r w:rsidRPr="00FF50C3">
        <w:fldChar w:fldCharType="begin"/>
      </w:r>
      <w:r w:rsidRPr="00FF50C3">
        <w:instrText xml:space="preserve"> ADDIN EN.CITE &lt;EndNote&gt;&lt;Cite&gt;&lt;Author&gt;D&amp;apos;Silva&lt;/Author&gt;&lt;Year&gt;2005&lt;/Year&gt;&lt;RecNum&gt;102&lt;/RecNum&gt;&lt;DisplayText&gt;[142]&lt;/DisplayText&gt;&lt;record&gt;&lt;rec-number&gt;102&lt;/rec-number&gt;&lt;foreign-keys&gt;&lt;key app="EN" db-id="sxa9a0v250x0w6es0d9ptttkff2tt00tsptf"&gt;102&lt;/key&gt;&lt;/foreign-keys&gt;&lt;ref-type name="Journal Article"&gt;17&lt;/ref-type&gt;&lt;contributors&gt;&lt;authors&gt;&lt;author&gt;D&amp;apos;Silva, Loyola&lt;/author&gt;&lt;author&gt;Ozdowy, Przemyslaw&lt;/author&gt;&lt;author&gt;Krajewski, Marcin&lt;/author&gt;&lt;author&gt;Rothweiler, Ulli&lt;/author&gt;&lt;author&gt;Singh, Mahavir&lt;/author&gt;&lt;author&gt;Holak, Tad A.&lt;/author&gt;&lt;/authors&gt;&lt;/contributors&gt;&lt;titles&gt;&lt;title&gt;Monitoring the Effects of Antagonists on Protein−Protein Interactions with NMR Spectroscopy&lt;/title&gt;&lt;secondary-title&gt;Journal of the American Chemical Society&lt;/secondary-title&gt;&lt;/titles&gt;&lt;periodical&gt;&lt;full-title&gt;Journal of the American Chemical Society&lt;/full-title&gt;&lt;/periodical&gt;&lt;pages&gt;13220-13226&lt;/pages&gt;&lt;volume&gt;127&lt;/volume&gt;&lt;number&gt;38&lt;/number&gt;&lt;dates&gt;&lt;year&gt;2005&lt;/year&gt;&lt;pub-dates&gt;&lt;date&gt;2005/09/28&lt;/date&gt;&lt;/pub-dates&gt;&lt;/dates&gt;&lt;publisher&gt;American Chemical Society&lt;/publisher&gt;&lt;isbn&gt;0002-7863&lt;/isbn&gt;&lt;urls&gt;&lt;related-urls&gt;&lt;url&gt;http://dx.doi.org/10.1021/ja052143x&lt;/url&gt;&lt;/related-urls&gt;&lt;/urls&gt;&lt;electronic-resource-num&gt;10.1021/ja052143x&lt;/electronic-resource-num&gt;&lt;/record&gt;&lt;/Cite&gt;&lt;/EndNote&gt;</w:instrText>
      </w:r>
      <w:r w:rsidRPr="00FF50C3">
        <w:fldChar w:fldCharType="separate"/>
      </w:r>
      <w:r w:rsidRPr="00FF50C3">
        <w:rPr>
          <w:noProof/>
        </w:rPr>
        <w:t>[</w:t>
      </w:r>
      <w:hyperlink w:anchor="_ENREF_142" w:tooltip="D'Silva, 2005 #102" w:history="1">
        <w:r w:rsidRPr="00FF50C3">
          <w:rPr>
            <w:noProof/>
          </w:rPr>
          <w:t>142</w:t>
        </w:r>
      </w:hyperlink>
      <w:r w:rsidRPr="00FF50C3">
        <w:rPr>
          <w:noProof/>
        </w:rPr>
        <w:t>]</w:t>
      </w:r>
      <w:r w:rsidRPr="00FF50C3">
        <w:fldChar w:fldCharType="end"/>
      </w:r>
      <w:r w:rsidRPr="00FF50C3">
        <w:t xml:space="preserve">. </w:t>
      </w:r>
    </w:p>
    <w:p w14:paraId="617F2740" w14:textId="649DA4B3" w:rsidR="004067F0" w:rsidRPr="00FF50C3" w:rsidRDefault="004067F0" w:rsidP="003F0D62">
      <w:pPr>
        <w:pStyle w:val="MDPI31text"/>
      </w:pPr>
      <w:r w:rsidRPr="00FF50C3">
        <w:t xml:space="preserve">Ligand-observed NMR experiments have many advantages over the protein-observed experiments </w:t>
      </w:r>
      <w:r w:rsidRPr="00FF50C3">
        <w:fldChar w:fldCharType="begin"/>
      </w:r>
      <w:r w:rsidRPr="00FF50C3">
        <w:instrText xml:space="preserve"> ADDIN EN.CITE &lt;EndNote&gt;&lt;Cite&gt;&lt;Author&gt;Śledź&lt;/Author&gt;&lt;Year&gt;2012&lt;/Year&gt;&lt;RecNum&gt;103&lt;/RecNum&gt;&lt;DisplayText&gt;[143]&lt;/DisplayText&gt;&lt;record&gt;&lt;rec-number&gt;103&lt;/rec-number&gt;&lt;foreign-keys&gt;&lt;key app="EN" db-id="sxa9a0v250x0w6es0d9ptttkff2tt00tsptf"&gt;103&lt;/key&gt;&lt;/foreign-keys&gt;&lt;ref-type name="Book Section"&gt;5&lt;/ref-type&gt;&lt;contributors&gt;&lt;authors&gt;&lt;author&gt;Śledź, Paweł&lt;/author&gt;&lt;author&gt;Abell, Chris&lt;/author&gt;&lt;author&gt;Ciulli, Alessio&lt;/author&gt;&lt;/authors&gt;&lt;/contributors&gt;&lt;titles&gt;&lt;title&gt;Ligand-Observed NMR in Fragment-Based Approaches&lt;/title&gt;&lt;secondary-title&gt;NMR of Biomolecules&lt;/secondary-title&gt;&lt;/titles&gt;&lt;pages&gt;264-280&lt;/pages&gt;&lt;keywords&gt;&lt;keyword&gt;ligand-observed NMR&lt;/keyword&gt;&lt;keyword&gt;fragment-based design&lt;/keyword&gt;&lt;keyword&gt;relative affinity&lt;/keyword&gt;&lt;keyword&gt;binding mode&lt;/keyword&gt;&lt;keyword&gt;relaxation-edited filter&lt;/keyword&gt;&lt;keyword&gt;saturation transfer difference&lt;/keyword&gt;&lt;keyword&gt;WaterLOGSY&lt;/keyword&gt;&lt;keyword&gt;interligand Overhauser effect&lt;/keyword&gt;&lt;/keywords&gt;&lt;dates&gt;&lt;year&gt;2012&lt;/year&gt;&lt;/dates&gt;&lt;publisher&gt;Wiley-VCH Verlag GmbH &amp;amp; Co. KGaA&lt;/publisher&gt;&lt;isbn&gt;9783527644506&lt;/isbn&gt;&lt;urls&gt;&lt;related-urls&gt;&lt;url&gt;http://dx.doi.org/10.1002/9783527644506.ch15&lt;/url&gt;&lt;/related-urls&gt;&lt;/urls&gt;&lt;electronic-resource-num&gt;10.1002/9783527644506.ch15&lt;/electronic-resource-num&gt;&lt;/record&gt;&lt;/Cite&gt;&lt;/EndNote&gt;</w:instrText>
      </w:r>
      <w:r w:rsidRPr="00FF50C3">
        <w:fldChar w:fldCharType="separate"/>
      </w:r>
      <w:r w:rsidRPr="00FF50C3">
        <w:rPr>
          <w:noProof/>
        </w:rPr>
        <w:t>[</w:t>
      </w:r>
      <w:hyperlink w:anchor="_ENREF_143" w:tooltip="Śledź, 2012 #103" w:history="1">
        <w:r w:rsidRPr="00FF50C3">
          <w:rPr>
            <w:noProof/>
          </w:rPr>
          <w:t>143</w:t>
        </w:r>
      </w:hyperlink>
      <w:r w:rsidRPr="00FF50C3">
        <w:rPr>
          <w:noProof/>
        </w:rPr>
        <w:t>]</w:t>
      </w:r>
      <w:r w:rsidRPr="00FF50C3">
        <w:fldChar w:fldCharType="end"/>
      </w:r>
      <w:r w:rsidRPr="00FF50C3">
        <w:t>. As this type of experiments observe signals from ligands, no isotope-labeling is required for the target protein. These experiments require less acquisition time and can also be used to determine dissociation constant</w:t>
      </w:r>
      <w:r w:rsidR="00420DE3" w:rsidRPr="00FF50C3">
        <w:t>s</w:t>
      </w:r>
      <w:r w:rsidRPr="00FF50C3">
        <w:t xml:space="preserve"> using either titration experiments or by observing changes of the line width of a ligand induced by protein binding. Ligand-observed experiments are very useful for identifying weak-affinity ligand with </w:t>
      </w:r>
      <w:proofErr w:type="spellStart"/>
      <w:r w:rsidRPr="00FF50C3">
        <w:t>Kd</w:t>
      </w:r>
      <w:proofErr w:type="spellEnd"/>
      <w:r w:rsidRPr="00FF50C3">
        <w:t xml:space="preserve"> in the range of </w:t>
      </w:r>
      <w:proofErr w:type="spellStart"/>
      <w:r w:rsidR="005E5027" w:rsidRPr="00FF50C3">
        <w:t>μ</w:t>
      </w:r>
      <w:r w:rsidRPr="00FF50C3">
        <w:t>M</w:t>
      </w:r>
      <w:proofErr w:type="spellEnd"/>
      <w:r w:rsidRPr="00FF50C3">
        <w:t xml:space="preserve"> to mM quantities. For example, Saturation Transfer Difference (STD) </w:t>
      </w:r>
      <w:r w:rsidRPr="00FF50C3">
        <w:fldChar w:fldCharType="begin">
          <w:fldData xml:space="preserve">PEVuZE5vdGU+PENpdGU+PEF1dGhvcj5NYXllcjwvQXV0aG9yPjxZZWFyPjE5OTk8L1llYXI+PFJl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</w:fldData>
        </w:fldChar>
      </w:r>
      <w:r w:rsidRPr="00FF50C3">
        <w:instrText xml:space="preserve"> ADDIN EN.CITE </w:instrText>
      </w:r>
      <w:r w:rsidRPr="00FF50C3">
        <w:fldChar w:fldCharType="begin">
          <w:fldData xml:space="preserve">PEVuZE5vdGU+PENpdGU+PEF1dGhvcj5NYXllcjwvQXV0aG9yPjxZZWFyPjE5OTk8L1llYXI+PFJl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</w:fldData>
        </w:fldChar>
      </w:r>
      <w:r w:rsidRPr="00FF50C3">
        <w:instrText xml:space="preserve"> ADDIN EN.CITE.DATA </w:instrText>
      </w:r>
      <w:r w:rsidRPr="00FF50C3">
        <w:fldChar w:fldCharType="end"/>
      </w:r>
      <w:r w:rsidRPr="00FF50C3">
        <w:fldChar w:fldCharType="separate"/>
      </w:r>
      <w:r w:rsidR="003F0D62" w:rsidRPr="00FF50C3">
        <w:rPr>
          <w:noProof/>
        </w:rPr>
        <w:t>[82–84</w:t>
      </w:r>
      <w:r w:rsidRPr="00FF50C3">
        <w:rPr>
          <w:noProof/>
        </w:rPr>
        <w:t>]</w:t>
      </w:r>
      <w:r w:rsidRPr="00FF50C3">
        <w:fldChar w:fldCharType="end"/>
      </w:r>
      <w:r w:rsidRPr="00FF50C3">
        <w:t>,</w:t>
      </w:r>
      <w:r w:rsidR="005E5027" w:rsidRPr="00FF50C3">
        <w:t xml:space="preserve"> </w:t>
      </w:r>
      <w:proofErr w:type="spellStart"/>
      <w:r w:rsidRPr="00FF50C3">
        <w:t>WaterLOGSY</w:t>
      </w:r>
      <w:proofErr w:type="spellEnd"/>
      <w:r w:rsidRPr="00FF50C3">
        <w:t xml:space="preserve"> experiments </w:t>
      </w:r>
      <w:r w:rsidRPr="00FF50C3">
        <w:fldChar w:fldCharType="begin">
          <w:fldData xml:space="preserve">PEVuZE5vdGU+PENpdGU+PEF1dGhvcj5EYWx2aXQ8L0F1dGhvcj48WWVhcj4yMDAwPC9ZZWFyPjxS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</w:fldData>
        </w:fldChar>
      </w:r>
      <w:r w:rsidRPr="00FF50C3">
        <w:instrText xml:space="preserve"> ADDIN EN.CITE </w:instrText>
      </w:r>
      <w:r w:rsidRPr="00FF50C3">
        <w:fldChar w:fldCharType="begin">
          <w:fldData xml:space="preserve">PEVuZE5vdGU+PENpdGU+PEF1dGhvcj5EYWx2aXQ8L0F1dGhvcj48WWVhcj4yMDAwPC9ZZWFyPjxS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</w:fldData>
        </w:fldChar>
      </w:r>
      <w:r w:rsidRPr="00FF50C3">
        <w:instrText xml:space="preserve"> ADDIN EN.CITE.DATA </w:instrText>
      </w:r>
      <w:r w:rsidRPr="00FF50C3">
        <w:fldChar w:fldCharType="end"/>
      </w:r>
      <w:r w:rsidRPr="00FF50C3">
        <w:fldChar w:fldCharType="separate"/>
      </w:r>
      <w:r w:rsidR="003F0D62" w:rsidRPr="00FF50C3">
        <w:rPr>
          <w:noProof/>
        </w:rPr>
        <w:t>[85,86</w:t>
      </w:r>
      <w:r w:rsidRPr="00FF50C3">
        <w:rPr>
          <w:noProof/>
        </w:rPr>
        <w:t>]</w:t>
      </w:r>
      <w:r w:rsidRPr="00FF50C3">
        <w:fldChar w:fldCharType="end"/>
      </w:r>
      <w:r w:rsidRPr="00FF50C3">
        <w:t xml:space="preserve"> and </w:t>
      </w:r>
      <w:proofErr w:type="spellStart"/>
      <w:r w:rsidRPr="00FF50C3">
        <w:t>Carr</w:t>
      </w:r>
      <w:proofErr w:type="spellEnd"/>
      <w:r w:rsidRPr="00FF50C3">
        <w:t>-Purcell-</w:t>
      </w:r>
      <w:proofErr w:type="spellStart"/>
      <w:r w:rsidRPr="00FF50C3">
        <w:t>Meiboom</w:t>
      </w:r>
      <w:proofErr w:type="spellEnd"/>
      <w:r w:rsidRPr="00FF50C3">
        <w:t>-Gill (CPMG) sequence</w:t>
      </w:r>
      <w:r w:rsidR="00420DE3" w:rsidRPr="00FF50C3">
        <w:t>s</w:t>
      </w:r>
      <w:r w:rsidRPr="00FF50C3">
        <w:t xml:space="preserve"> </w:t>
      </w:r>
      <w:r w:rsidRPr="00FF50C3">
        <w:fldChar w:fldCharType="begin">
          <w:fldData xml:space="preserve">PEVuZE5vdGU+PENpdGU+PEF1dGhvcj5NYXNoYWxpZGlzPC9BdXRob3I+PFllYXI+MjAxMzwvWWVh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</w:fldData>
        </w:fldChar>
      </w:r>
      <w:r w:rsidRPr="00FF50C3">
        <w:instrText xml:space="preserve"> ADDIN EN.CITE </w:instrText>
      </w:r>
      <w:r w:rsidRPr="00FF50C3">
        <w:fldChar w:fldCharType="begin">
          <w:fldData xml:space="preserve">PEVuZE5vdGU+PENpdGU+PEF1dGhvcj5NYXNoYWxpZGlzPC9BdXRob3I+PFllYXI+MjAxMzwvWWVh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</w:fldData>
        </w:fldChar>
      </w:r>
      <w:r w:rsidRPr="00FF50C3">
        <w:instrText xml:space="preserve"> ADDIN EN.CITE.DATA </w:instrText>
      </w:r>
      <w:r w:rsidRPr="00FF50C3">
        <w:fldChar w:fldCharType="end"/>
      </w:r>
      <w:r w:rsidRPr="00FF50C3">
        <w:fldChar w:fldCharType="separate"/>
      </w:r>
      <w:r w:rsidR="003F0D62" w:rsidRPr="00FF50C3">
        <w:rPr>
          <w:noProof/>
        </w:rPr>
        <w:t>[144,145</w:t>
      </w:r>
      <w:r w:rsidRPr="00FF50C3">
        <w:rPr>
          <w:noProof/>
        </w:rPr>
        <w:t>]</w:t>
      </w:r>
      <w:r w:rsidRPr="00FF50C3">
        <w:fldChar w:fldCharType="end"/>
      </w:r>
      <w:r w:rsidRPr="00FF50C3">
        <w:t xml:space="preserve"> have been widely used and </w:t>
      </w:r>
      <w:r w:rsidR="00420DE3" w:rsidRPr="00FF50C3">
        <w:t xml:space="preserve">are </w:t>
      </w:r>
      <w:r w:rsidRPr="00FF50C3">
        <w:t>well documented</w:t>
      </w:r>
      <w:r w:rsidR="00420DE3" w:rsidRPr="00FF50C3">
        <w:t xml:space="preserve"> in screening</w:t>
      </w:r>
      <w:r w:rsidRPr="00FF50C3">
        <w:t xml:space="preserve">. There is no limitation for the size of the target protein. </w:t>
      </w:r>
      <w:r w:rsidR="00420DE3" w:rsidRPr="00FF50C3">
        <w:t xml:space="preserve">However, </w:t>
      </w:r>
      <w:r w:rsidRPr="00FF50C3">
        <w:t>ligand-observed experiment</w:t>
      </w:r>
      <w:r w:rsidR="00420DE3" w:rsidRPr="00FF50C3">
        <w:t>s</w:t>
      </w:r>
      <w:r w:rsidRPr="00FF50C3">
        <w:t xml:space="preserve"> </w:t>
      </w:r>
      <w:r w:rsidR="00420DE3" w:rsidRPr="00FF50C3">
        <w:t xml:space="preserve">are </w:t>
      </w:r>
      <w:r w:rsidRPr="00FF50C3">
        <w:t>prone to produce false positive results due to nonspecific interaction and aggregation</w:t>
      </w:r>
      <w:r w:rsidR="00420DE3" w:rsidRPr="00FF50C3">
        <w:t xml:space="preserve"> effects </w:t>
      </w:r>
      <w:r w:rsidRPr="00FF50C3">
        <w:fldChar w:fldCharType="begin"/>
      </w:r>
      <w:r w:rsidRPr="00FF50C3">
        <w:instrText xml:space="preserve"> ADDIN EN.CITE &lt;EndNote&gt;&lt;Cite&gt;&lt;Author&gt;Zega&lt;/Author&gt;&lt;Year&gt;2017&lt;/Year&gt;&lt;RecNum&gt;174&lt;/RecNum&gt;&lt;DisplayText&gt;[18]&lt;/DisplayText&gt;&lt;record&gt;&lt;rec-number&gt;174&lt;/rec-number&gt;&lt;foreign-keys&gt;&lt;key app="EN" db-id="sxa9a0v250x0w6es0d9ptttkff2tt00tsptf"&gt;174&lt;/key&gt;&lt;/foreign-keys&gt;&lt;ref-type name="Journal Article"&gt;17&lt;/ref-type&gt;&lt;contributors&gt;&lt;authors&gt;&lt;author&gt;Zega, Anamarija&lt;/author&gt;&lt;/authors&gt;&lt;/contributors&gt;&lt;titles&gt;&lt;title&gt;NMR Methods for Identification of False Positives in Biochemical Screens&lt;/title&gt;&lt;secondary-title&gt;Journal of Medicinal Chemistry&lt;/secondary-title&gt;&lt;/titles&gt;&lt;periodical&gt;&lt;full-title&gt;J Med Chem&lt;/full-title&gt;&lt;abbr-1&gt;Journal of medicinal chemistry&lt;/abbr-1&gt;&lt;/periodical&gt;&lt;dates&gt;&lt;year&gt;2017&lt;/year&gt;&lt;pub-dates&gt;&lt;date&gt;2017/06/28&lt;/date&gt;&lt;/pub-dates&gt;&lt;/dates&gt;&lt;publisher&gt;American Chemical Society&lt;/publisher&gt;&lt;isbn&gt;0022-2623&lt;/isbn&gt;&lt;urls&gt;&lt;related-urls&gt;&lt;url&gt;http://dx.doi.org/10.1021/acs.jmedchem.6b01520&lt;/url&gt;&lt;/related-urls&gt;&lt;/urls&gt;&lt;electronic-resource-num&gt;10.1021/acs.jmedchem.6b01520&lt;/electronic-resource-num&gt;&lt;/record&gt;&lt;/Cite&gt;&lt;/EndNote&gt;</w:instrText>
      </w:r>
      <w:r w:rsidRPr="00FF50C3">
        <w:fldChar w:fldCharType="separate"/>
      </w:r>
      <w:r w:rsidRPr="00FF50C3">
        <w:rPr>
          <w:noProof/>
        </w:rPr>
        <w:t>[</w:t>
      </w:r>
      <w:hyperlink w:anchor="_ENREF_18" w:tooltip="Zega, 2017 #174" w:history="1">
        <w:r w:rsidRPr="00FF50C3">
          <w:rPr>
            <w:noProof/>
          </w:rPr>
          <w:t>18</w:t>
        </w:r>
      </w:hyperlink>
      <w:r w:rsidRPr="00FF50C3">
        <w:rPr>
          <w:noProof/>
        </w:rPr>
        <w:t>]</w:t>
      </w:r>
      <w:r w:rsidRPr="00FF50C3">
        <w:fldChar w:fldCharType="end"/>
      </w:r>
      <w:r w:rsidRPr="00FF50C3">
        <w:t xml:space="preserve">. By observing </w:t>
      </w:r>
      <w:r w:rsidR="00420DE3" w:rsidRPr="00FF50C3">
        <w:t xml:space="preserve">line width </w:t>
      </w:r>
      <w:r w:rsidRPr="00FF50C3">
        <w:t xml:space="preserve">changes of a ligand in the absence and presence of a target protein, the binding affinity can be estimated. This approach has been shown to be suitable for HTS </w:t>
      </w:r>
      <w:r w:rsidRPr="00FF50C3">
        <w:fldChar w:fldCharType="begin"/>
      </w:r>
      <w:r w:rsidRPr="00FF50C3">
        <w:instrText xml:space="preserve"> ADDIN EN.CITE &lt;EndNote&gt;&lt;Cite&gt;&lt;Author&gt;Shortridge&lt;/Author&gt;&lt;Year&gt;2008&lt;/Year&gt;&lt;RecNum&gt;104&lt;/RecNum&gt;&lt;DisplayText&gt;[115]&lt;/DisplayText&gt;&lt;record&gt;&lt;rec-number&gt;104&lt;/rec-number&gt;&lt;foreign-keys&gt;&lt;key app="EN" db-id="sxa9a0v250x0w6es0d9ptttkff2tt00tsptf"&gt;104&lt;/key&gt;&lt;/foreign-keys&gt;&lt;ref-type name="Journal Article"&gt;17&lt;/ref-type&gt;&lt;contributors&gt;&lt;authors&gt;&lt;author&gt;Shortridge, M. D.&lt;/author&gt;&lt;author&gt;Hage, D. S.&lt;/author&gt;&lt;author&gt;Harbison, G. S.&lt;/author&gt;&lt;author&gt;Powers, R.&lt;/author&gt;&lt;/authors&gt;&lt;/contributors&gt;&lt;auth-address&gt;Department of Chemistry, University of Nebraska, Lincoln, Nebraska 68588, USA.&lt;/auth-address&gt;&lt;titles&gt;&lt;title&gt;Estimating protein-ligand binding affinity using high-throughput screening by NMR&lt;/title&gt;&lt;secondary-title&gt;J Comb Chem&lt;/secondary-title&gt;&lt;/titles&gt;&lt;periodical&gt;&lt;full-title&gt;J Comb Chem&lt;/full-title&gt;&lt;/periodical&gt;&lt;pages&gt;948-58&lt;/pages&gt;&lt;volume&gt;10&lt;/volume&gt;&lt;number&gt;6&lt;/number&gt;&lt;edition&gt;2008/10/04&lt;/edition&gt;&lt;keywords&gt;&lt;keyword&gt;Drug Discovery/*methods&lt;/keyword&gt;&lt;keyword&gt;Drug Evaluation, Preclinical/methods&lt;/keyword&gt;&lt;keyword&gt;Humans&lt;/keyword&gt;&lt;keyword&gt;Ligands&lt;/keyword&gt;&lt;keyword&gt;Magnetic Resonance Spectroscopy/*methods&lt;/keyword&gt;&lt;keyword&gt;Protein Binding&lt;/keyword&gt;&lt;keyword&gt;Proteins/*chemistry&lt;/keyword&gt;&lt;keyword&gt;Serum Albumin/chemistry&lt;/keyword&gt;&lt;keyword&gt;Thermodynamics&lt;/keyword&gt;&lt;/keywords&gt;&lt;dates&gt;&lt;year&gt;2008&lt;/year&gt;&lt;pub-dates&gt;&lt;date&gt;Nov-Dec&lt;/date&gt;&lt;/pub-dates&gt;&lt;/dates&gt;&lt;isbn&gt;1520-4774 (Electronic)&amp;#xD;1520-4766 (Linking)&lt;/isbn&gt;&lt;accession-num&gt;18831571&lt;/accession-num&gt;&lt;urls&gt;&lt;related-urls&gt;&lt;url&gt;http://www.ncbi.nlm.nih.gov/pubmed/18831571&lt;/url&gt;&lt;/related-urls&gt;&lt;/urls&gt;&lt;custom2&gt;2631241&lt;/custom2&gt;&lt;electronic-resource-num&gt;10.1021/cc800122m&lt;/electronic-resource-num&gt;&lt;language&gt;eng&lt;/language&gt;&lt;/record&gt;&lt;/Cite&gt;&lt;/EndNote&gt;</w:instrText>
      </w:r>
      <w:r w:rsidRPr="00FF50C3">
        <w:fldChar w:fldCharType="separate"/>
      </w:r>
      <w:r w:rsidRPr="00FF50C3">
        <w:rPr>
          <w:noProof/>
        </w:rPr>
        <w:t>[</w:t>
      </w:r>
      <w:hyperlink w:anchor="_ENREF_115" w:tooltip="Shortridge, 2008 #104" w:history="1">
        <w:r w:rsidRPr="00FF50C3">
          <w:rPr>
            <w:noProof/>
          </w:rPr>
          <w:t>115</w:t>
        </w:r>
      </w:hyperlink>
      <w:r w:rsidRPr="00FF50C3">
        <w:rPr>
          <w:noProof/>
        </w:rPr>
        <w:t>]</w:t>
      </w:r>
      <w:r w:rsidRPr="00FF50C3">
        <w:fldChar w:fldCharType="end"/>
      </w:r>
      <w:r w:rsidRPr="00FF50C3">
        <w:t xml:space="preserve">. Several reviews and research articles have described the applications of these types of experiments </w:t>
      </w:r>
      <w:r w:rsidRPr="00FF50C3">
        <w:fldChar w:fldCharType="begin">
          <w:fldData xml:space="preserve">PEVuZE5vdGU+PENpdGU+PEF1dGhvcj5NYXNoYWxpZGlzPC9BdXRob3I+PFllYXI+MjAxMzwvWWVh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==
</w:fldData>
        </w:fldChar>
      </w:r>
      <w:r w:rsidRPr="00FF50C3">
        <w:instrText xml:space="preserve"> ADDIN EN.CITE </w:instrText>
      </w:r>
      <w:r w:rsidRPr="00FF50C3">
        <w:fldChar w:fldCharType="begin">
          <w:fldData xml:space="preserve">PEVuZE5vdGU+PENpdGU+PEF1dGhvcj5NYXNoYWxpZGlzPC9BdXRob3I+PFllYXI+MjAxMzwvWWVh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==
</w:fldData>
        </w:fldChar>
      </w:r>
      <w:r w:rsidRPr="00FF50C3">
        <w:instrText xml:space="preserve"> ADDIN EN.CITE.DATA </w:instrText>
      </w:r>
      <w:r w:rsidRPr="00FF50C3">
        <w:fldChar w:fldCharType="end"/>
      </w:r>
      <w:r w:rsidRPr="00FF50C3">
        <w:fldChar w:fldCharType="separate"/>
      </w:r>
      <w:r w:rsidR="003F0D62" w:rsidRPr="00FF50C3">
        <w:rPr>
          <w:noProof/>
        </w:rPr>
        <w:t>[26,144,145</w:t>
      </w:r>
      <w:r w:rsidRPr="00FF50C3">
        <w:rPr>
          <w:noProof/>
        </w:rPr>
        <w:t>]</w:t>
      </w:r>
      <w:r w:rsidRPr="00FF50C3">
        <w:fldChar w:fldCharType="end"/>
      </w:r>
      <w:r w:rsidRPr="00FF50C3">
        <w:t>.</w:t>
      </w:r>
      <w:r w:rsidR="003F0D62" w:rsidRPr="00FF50C3">
        <w:t xml:space="preserve"> </w:t>
      </w:r>
    </w:p>
    <w:p w14:paraId="52E0DCF8" w14:textId="77777777" w:rsidR="00F3614E" w:rsidRPr="00FF50C3" w:rsidRDefault="00F3614E">
      <w:pPr>
        <w:spacing w:line="240" w:lineRule="auto"/>
        <w:jc w:val="left"/>
        <w:rPr>
          <w:rFonts w:ascii="Palatino Linotype" w:hAnsi="Palatino Linotype"/>
          <w:i/>
          <w:noProof/>
          <w:snapToGrid w:val="0"/>
          <w:sz w:val="20"/>
          <w:szCs w:val="22"/>
          <w:lang w:bidi="en-US"/>
        </w:rPr>
      </w:pPr>
      <w:r w:rsidRPr="00FF50C3">
        <w:br w:type="page"/>
      </w:r>
    </w:p>
    <w:p w14:paraId="66119FE9" w14:textId="189979C3" w:rsidR="004067F0" w:rsidRPr="00FF50C3" w:rsidRDefault="004067F0" w:rsidP="003F0D62">
      <w:pPr>
        <w:pStyle w:val="MDPI22heading2"/>
      </w:pPr>
      <w:r w:rsidRPr="00FF50C3">
        <w:lastRenderedPageBreak/>
        <w:t xml:space="preserve">3.2. </w:t>
      </w:r>
      <w:r w:rsidRPr="00FF50C3">
        <w:rPr>
          <w:vertAlign w:val="superscript"/>
        </w:rPr>
        <w:t>19</w:t>
      </w:r>
      <w:r w:rsidRPr="00FF50C3">
        <w:t>F-</w:t>
      </w:r>
      <w:r w:rsidR="003F0D62" w:rsidRPr="00FF50C3">
        <w:t xml:space="preserve">Based </w:t>
      </w:r>
      <w:r w:rsidRPr="00FF50C3">
        <w:t xml:space="preserve">NMR </w:t>
      </w:r>
      <w:r w:rsidR="003F0D62" w:rsidRPr="00FF50C3">
        <w:t>Experiment</w:t>
      </w:r>
    </w:p>
    <w:p w14:paraId="4D30896E" w14:textId="2311E965" w:rsidR="004067F0" w:rsidRPr="00FF50C3" w:rsidRDefault="004067F0" w:rsidP="003F0D62">
      <w:pPr>
        <w:pStyle w:val="MDPI31text"/>
        <w:rPr>
          <w:i/>
        </w:rPr>
      </w:pPr>
      <w:r w:rsidRPr="00FF50C3">
        <w:rPr>
          <w:vertAlign w:val="superscript"/>
        </w:rPr>
        <w:t>19</w:t>
      </w:r>
      <w:r w:rsidRPr="00FF50C3">
        <w:t>F</w:t>
      </w:r>
      <w:r w:rsidR="00F925EA" w:rsidRPr="00FF50C3">
        <w:t>-</w:t>
      </w:r>
      <w:r w:rsidRPr="00FF50C3">
        <w:t>NMR exper</w:t>
      </w:r>
      <w:r w:rsidR="00F925EA" w:rsidRPr="00FF50C3">
        <w:t>i</w:t>
      </w:r>
      <w:r w:rsidRPr="00FF50C3">
        <w:t xml:space="preserve">ments for fluorinated organic compounds were carried out in early days </w:t>
      </w:r>
      <w:r w:rsidRPr="00FF50C3">
        <w:rPr>
          <w:i/>
        </w:rPr>
        <w:fldChar w:fldCharType="begin"/>
      </w:r>
      <w:r w:rsidRPr="00FF50C3">
        <w:instrText xml:space="preserve"> ADDIN EN.CITE &lt;EndNote&gt;&lt;Cite&gt;&lt;Author&gt;Schaumburg&lt;/Author&gt;&lt;Year&gt;1968&lt;/Year&gt;&lt;RecNum&gt;105&lt;/RecNum&gt;&lt;DisplayText&gt;[146]&lt;/DisplayText&gt;&lt;record&gt;&lt;rec-number&gt;105&lt;/rec-number&gt;&lt;foreign-keys&gt;&lt;key app="EN" db-id="sxa9a0v250x0w6es0d9ptttkff2tt00tsptf"&gt;105&lt;/key&gt;&lt;/foreign-keys&gt;&lt;ref-type name="Journal Article"&gt;17&lt;/ref-type&gt;&lt;contributors&gt;&lt;authors&gt;&lt;author&gt;Schaumburg, Kjeld&lt;/author&gt;&lt;author&gt;Deverell, Christopher&lt;/author&gt;&lt;/authors&gt;&lt;/contributors&gt;&lt;titles&gt;&lt;title&gt;Fluorine-19 nuclear magnetic resonance chemical shift of hydrofluoric acid in normal water and heavy water solutions&lt;/title&gt;&lt;secondary-title&gt;Journal of the American Chemical Society&lt;/secondary-title&gt;&lt;/titles&gt;&lt;periodical&gt;&lt;full-title&gt;Journal of the American Chemical Society&lt;/full-title&gt;&lt;/periodical&gt;&lt;pages&gt;2495-2499&lt;/pages&gt;&lt;volume&gt;90&lt;/volume&gt;&lt;number&gt;10&lt;/number&gt;&lt;dates&gt;&lt;year&gt;1968&lt;/year&gt;&lt;pub-dates&gt;&lt;date&gt;1968/05/01&lt;/date&gt;&lt;/pub-dates&gt;&lt;/dates&gt;&lt;publisher&gt;American Chemical Society&lt;/publisher&gt;&lt;isbn&gt;0002-7863&lt;/isbn&gt;&lt;urls&gt;&lt;related-urls&gt;&lt;url&gt;http://dx.doi.org/10.1021/ja01012a009&lt;/url&gt;&lt;/related-urls&gt;&lt;/urls&gt;&lt;electronic-resource-num&gt;10.1021/ja01012a009&lt;/electronic-resource-num&gt;&lt;/record&gt;&lt;/Cite&gt;&lt;/EndNote&gt;</w:instrText>
      </w:r>
      <w:r w:rsidRPr="00FF50C3">
        <w:rPr>
          <w:i/>
        </w:rPr>
        <w:fldChar w:fldCharType="separate"/>
      </w:r>
      <w:r w:rsidRPr="00FF50C3">
        <w:t>[</w:t>
      </w:r>
      <w:hyperlink w:anchor="_ENREF_146" w:tooltip="Schaumburg, 1968 #105" w:history="1">
        <w:r w:rsidRPr="00FF50C3">
          <w:t>146</w:t>
        </w:r>
      </w:hyperlink>
      <w:r w:rsidRPr="00FF50C3">
        <w:t>]</w:t>
      </w:r>
      <w:r w:rsidRPr="00FF50C3">
        <w:rPr>
          <w:i/>
        </w:rPr>
        <w:fldChar w:fldCharType="end"/>
      </w:r>
      <w:r w:rsidRPr="00FF50C3">
        <w:t xml:space="preserve">. This type of experiment was then used on proteins </w:t>
      </w:r>
      <w:r w:rsidRPr="00FF50C3">
        <w:rPr>
          <w:i/>
        </w:rPr>
        <w:fldChar w:fldCharType="begin"/>
      </w:r>
      <w:r w:rsidRPr="00FF50C3">
        <w:instrText xml:space="preserve"> ADDIN EN.CITE &lt;EndNote&gt;&lt;Cite&gt;&lt;Author&gt;Gerig&lt;/Author&gt;&lt;Year&gt;1994&lt;/Year&gt;&lt;RecNum&gt;106&lt;/RecNum&gt;&lt;DisplayText&gt;[147]&lt;/DisplayText&gt;&lt;record&gt;&lt;rec-number&gt;106&lt;/rec-number&gt;&lt;foreign-keys&gt;&lt;key app="EN" db-id="sxa9a0v250x0w6es0d9ptttkff2tt00tsptf"&gt;106&lt;/key&gt;&lt;/foreign-keys&gt;&lt;ref-type name="Journal Article"&gt;17&lt;/ref-type&gt;&lt;contributors&gt;&lt;authors&gt;&lt;author&gt;Gerig, J. T.&lt;/author&gt;&lt;/authors&gt;&lt;/contributors&gt;&lt;titles&gt;&lt;title&gt;Fluorine NMR of proteins&lt;/title&gt;&lt;secondary-title&gt;Progress in Nuclear Magnetic Resonance Spectroscopy&lt;/secondary-title&gt;&lt;/titles&gt;&lt;periodical&gt;&lt;full-title&gt;Progress in Nuclear Magnetic Resonance Spectroscopy&lt;/full-title&gt;&lt;/periodical&gt;&lt;pages&gt;293-370&lt;/pages&gt;&lt;volume&gt;26&lt;/volume&gt;&lt;dates&gt;&lt;year&gt;1994&lt;/year&gt;&lt;pub-dates&gt;&lt;date&gt;1994/01/01/&lt;/date&gt;&lt;/pub-dates&gt;&lt;/dates&gt;&lt;isbn&gt;0079-6565&lt;/isbn&gt;&lt;urls&gt;&lt;related-urls&gt;&lt;url&gt;http://www.sciencedirect.com/science/article/pii/007965659480009X&lt;/url&gt;&lt;/related-urls&gt;&lt;/urls&gt;&lt;electronic-resource-num&gt;http://dx.doi.org/10.1016/0079-6565(94)80009-X&lt;/electronic-resource-num&gt;&lt;/record&gt;&lt;/Cite&gt;&lt;/EndNote&gt;</w:instrText>
      </w:r>
      <w:r w:rsidRPr="00FF50C3">
        <w:rPr>
          <w:i/>
        </w:rPr>
        <w:fldChar w:fldCharType="separate"/>
      </w:r>
      <w:r w:rsidRPr="00FF50C3">
        <w:t>[</w:t>
      </w:r>
      <w:hyperlink w:anchor="_ENREF_147" w:tooltip="Gerig, 1994 #106" w:history="1">
        <w:r w:rsidRPr="00FF50C3">
          <w:t>147</w:t>
        </w:r>
      </w:hyperlink>
      <w:r w:rsidRPr="00FF50C3">
        <w:t>]</w:t>
      </w:r>
      <w:r w:rsidRPr="00FF50C3">
        <w:rPr>
          <w:i/>
        </w:rPr>
        <w:fldChar w:fldCharType="end"/>
      </w:r>
      <w:r w:rsidRPr="00FF50C3">
        <w:t xml:space="preserve">. </w:t>
      </w:r>
      <w:r w:rsidRPr="00FF50C3">
        <w:rPr>
          <w:vertAlign w:val="superscript"/>
        </w:rPr>
        <w:t>19</w:t>
      </w:r>
      <w:r w:rsidRPr="00FF50C3">
        <w:t>F-based NMR experiment</w:t>
      </w:r>
      <w:r w:rsidR="00F925EA" w:rsidRPr="00FF50C3">
        <w:t>s</w:t>
      </w:r>
      <w:r w:rsidRPr="00FF50C3">
        <w:t xml:space="preserve"> </w:t>
      </w:r>
      <w:r w:rsidR="00F925EA" w:rsidRPr="00FF50C3">
        <w:t xml:space="preserve">have </w:t>
      </w:r>
      <w:r w:rsidRPr="00FF50C3">
        <w:t xml:space="preserve">been widely used in observing protein-ligand interactions, protein conformational changes, or membrane topology of a membrane protein </w:t>
      </w:r>
      <w:r w:rsidRPr="00FF50C3">
        <w:rPr>
          <w:i/>
        </w:rPr>
        <w:fldChar w:fldCharType="begin">
          <w:fldData xml:space="preserve">PEVuZE5vdGU+PENpdGU+PEF1dGhvcj5EaWRlbmtvPC9BdXRob3I+PFllYXI+MjAxMzwvWWVhcj48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</w:fldData>
        </w:fldChar>
      </w:r>
      <w:r w:rsidRPr="00FF50C3">
        <w:instrText xml:space="preserve"> ADDIN EN.CITE </w:instrText>
      </w:r>
      <w:r w:rsidRPr="00FF50C3">
        <w:rPr>
          <w:i/>
        </w:rPr>
        <w:fldChar w:fldCharType="begin">
          <w:fldData xml:space="preserve">PEVuZE5vdGU+PENpdGU+PEF1dGhvcj5EaWRlbmtvPC9BdXRob3I+PFllYXI+MjAxMzwvWWVhcj48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</w:fldData>
        </w:fldChar>
      </w:r>
      <w:r w:rsidRPr="00FF50C3">
        <w:instrText xml:space="preserve"> ADDIN EN.CITE.DATA </w:instrText>
      </w:r>
      <w:r w:rsidRPr="00FF50C3">
        <w:rPr>
          <w:i/>
        </w:rPr>
      </w:r>
      <w:r w:rsidRPr="00FF50C3">
        <w:rPr>
          <w:i/>
        </w:rPr>
        <w:fldChar w:fldCharType="end"/>
      </w:r>
      <w:r w:rsidRPr="00FF50C3">
        <w:rPr>
          <w:i/>
        </w:rPr>
      </w:r>
      <w:r w:rsidRPr="00FF50C3">
        <w:rPr>
          <w:i/>
        </w:rPr>
        <w:fldChar w:fldCharType="separate"/>
      </w:r>
      <w:r w:rsidR="003F0D62" w:rsidRPr="00FF50C3">
        <w:t>[105,148–151</w:t>
      </w:r>
      <w:r w:rsidRPr="00FF50C3">
        <w:t>]</w:t>
      </w:r>
      <w:r w:rsidRPr="00FF50C3">
        <w:rPr>
          <w:i/>
        </w:rPr>
        <w:fldChar w:fldCharType="end"/>
      </w:r>
      <w:r w:rsidRPr="00FF50C3">
        <w:t xml:space="preserve">. </w:t>
      </w:r>
      <w:r w:rsidRPr="00FF50C3">
        <w:rPr>
          <w:vertAlign w:val="superscript"/>
        </w:rPr>
        <w:t>19</w:t>
      </w:r>
      <w:r w:rsidRPr="00FF50C3">
        <w:t xml:space="preserve">F-NMR is an attractive approach for probing protein-ligand interactions in drug discovery such as fragment screening because </w:t>
      </w:r>
      <w:r w:rsidR="00F925EA" w:rsidRPr="00FF50C3">
        <w:t xml:space="preserve">the </w:t>
      </w:r>
      <w:r w:rsidRPr="00FF50C3">
        <w:rPr>
          <w:vertAlign w:val="superscript"/>
        </w:rPr>
        <w:t>19</w:t>
      </w:r>
      <w:r w:rsidRPr="00FF50C3">
        <w:t xml:space="preserve">F nucleus has a natural abundance of 100% (83% of </w:t>
      </w:r>
      <w:r w:rsidR="00F925EA" w:rsidRPr="00FF50C3">
        <w:t>the</w:t>
      </w:r>
      <w:r w:rsidRPr="00FF50C3">
        <w:t xml:space="preserve"> sensitivity</w:t>
      </w:r>
      <w:r w:rsidR="00F925EA" w:rsidRPr="00FF50C3">
        <w:t xml:space="preserve"> of </w:t>
      </w:r>
      <w:r w:rsidR="00F925EA" w:rsidRPr="00FF50C3">
        <w:rPr>
          <w:vertAlign w:val="superscript"/>
        </w:rPr>
        <w:t>1</w:t>
      </w:r>
      <w:r w:rsidR="00F925EA" w:rsidRPr="00FF50C3">
        <w:t>H</w:t>
      </w:r>
      <w:r w:rsidRPr="00FF50C3">
        <w:t xml:space="preserve">) and large chemical shift dispersion </w:t>
      </w:r>
      <w:r w:rsidRPr="00FF50C3">
        <w:rPr>
          <w:i/>
        </w:rPr>
        <w:fldChar w:fldCharType="begin"/>
      </w:r>
      <w:r w:rsidRPr="00FF50C3">
        <w:instrText xml:space="preserve"> ADDIN EN.CITE &lt;EndNote&gt;&lt;Cite&gt;&lt;Author&gt;Didenko&lt;/Author&gt;&lt;Year&gt;2013&lt;/Year&gt;&lt;RecNum&gt;391&lt;/RecNum&gt;&lt;DisplayText&gt;[148]&lt;/DisplayText&gt;&lt;record&gt;&lt;rec-number&gt;391&lt;/rec-number&gt;&lt;foreign-keys&gt;&lt;key app="EN" db-id="0zawztavjvpta8e2x22vzs93xdv29trrprrp"&gt;391&lt;/key&gt;&lt;/foreign-keys&gt;&lt;ref-type name="Journal Article"&gt;17&lt;/ref-type&gt;&lt;contributors&gt;&lt;authors&gt;&lt;author&gt;Didenko, T.&lt;/author&gt;&lt;author&gt;Liu, J. J.&lt;/author&gt;&lt;author&gt;Horst, R.&lt;/author&gt;&lt;author&gt;Stevens, R. C.&lt;/author&gt;&lt;author&gt;Wuthrich, K.&lt;/author&gt;&lt;/authors&gt;&lt;/contributors&gt;&lt;auth-address&gt;Department of Integrative Structural and Computational Biology, The Scripps Research Institute, 10550 North Torrey Pines Road, La Jolla, CA 92037, USA.&lt;/auth-address&gt;&lt;titles&gt;&lt;title&gt;Fluorine-19 NMR of integral membrane proteins illustrated with studies of GPCRs&lt;/title&gt;&lt;secondary-title&gt;Curr Opin Struct Biol&lt;/secondary-title&gt;&lt;/titles&gt;&lt;periodical&gt;&lt;full-title&gt;Curr Opin Struct Biol&lt;/full-title&gt;&lt;/periodical&gt;&lt;pages&gt;740-747&lt;/pages&gt;&lt;volume&gt;23&lt;/volume&gt;&lt;number&gt;5&lt;/number&gt;&lt;edition&gt;2013/08/13&lt;/edition&gt;&lt;section&gt;740&lt;/section&gt;&lt;dates&gt;&lt;year&gt;2013&lt;/year&gt;&lt;pub-dates&gt;&lt;date&gt;Aug 7&lt;/date&gt;&lt;/pub-dates&gt;&lt;/dates&gt;&lt;isbn&gt;1879-033X (Electronic)&amp;#xD;0959-440X (Linking)&lt;/isbn&gt;&lt;accession-num&gt;23932201&lt;/accession-num&gt;&lt;urls&gt;&lt;related-urls&gt;&lt;url&gt;http://www.ncbi.nlm.nih.gov/pubmed/23932201&lt;/url&gt;&lt;/related-urls&gt;&lt;/urls&gt;&lt;electronic-resource-num&gt;S0959-440X(13)00144-9 [pii]&amp;#xD;10.1016/j.sbi.2013.07.011&lt;/electronic-resource-num&gt;&lt;language&gt;Eng&lt;/language&gt;&lt;/record&gt;&lt;/Cite&gt;&lt;/EndNote&gt;</w:instrText>
      </w:r>
      <w:r w:rsidRPr="00FF50C3">
        <w:rPr>
          <w:i/>
        </w:rPr>
        <w:fldChar w:fldCharType="separate"/>
      </w:r>
      <w:r w:rsidRPr="00FF50C3">
        <w:t>[</w:t>
      </w:r>
      <w:hyperlink w:anchor="_ENREF_148" w:tooltip="Didenko, 2013 #391" w:history="1">
        <w:r w:rsidRPr="00FF50C3">
          <w:t>148</w:t>
        </w:r>
      </w:hyperlink>
      <w:r w:rsidRPr="00FF50C3">
        <w:t>]</w:t>
      </w:r>
      <w:r w:rsidRPr="00FF50C3">
        <w:rPr>
          <w:i/>
        </w:rPr>
        <w:fldChar w:fldCharType="end"/>
      </w:r>
      <w:r w:rsidRPr="00FF50C3">
        <w:t xml:space="preserve">. </w:t>
      </w:r>
      <w:r w:rsidR="00F925EA" w:rsidRPr="00FF50C3">
        <w:t xml:space="preserve">The </w:t>
      </w:r>
      <w:r w:rsidRPr="00FF50C3">
        <w:rPr>
          <w:vertAlign w:val="superscript"/>
        </w:rPr>
        <w:t>19</w:t>
      </w:r>
      <w:r w:rsidRPr="00FF50C3">
        <w:t xml:space="preserve">F atom is not present in biological systems, indicating </w:t>
      </w:r>
      <w:r w:rsidR="00595FAE" w:rsidRPr="00FF50C3">
        <w:t xml:space="preserve">that </w:t>
      </w:r>
      <w:r w:rsidRPr="00FF50C3">
        <w:t>no backgrou</w:t>
      </w:r>
      <w:r w:rsidR="00F925EA" w:rsidRPr="00FF50C3">
        <w:t>n</w:t>
      </w:r>
      <w:r w:rsidRPr="00FF50C3">
        <w:t xml:space="preserve">d signal </w:t>
      </w:r>
      <w:r w:rsidR="00F925EA" w:rsidRPr="00FF50C3">
        <w:t xml:space="preserve">will be </w:t>
      </w:r>
      <w:r w:rsidRPr="00FF50C3">
        <w:t xml:space="preserve">present in an assay system </w:t>
      </w:r>
      <w:r w:rsidRPr="00FF50C3">
        <w:rPr>
          <w:i/>
        </w:rPr>
        <w:fldChar w:fldCharType="begin">
          <w:fldData xml:space="preserve">PEVuZE5vdGU+PENpdGU+PEF1dGhvcj5Ib3JzdDwvQXV0aG9yPjxZZWFyPjIwMTM8L1llYXI+PFJl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</w:fldData>
        </w:fldChar>
      </w:r>
      <w:r w:rsidRPr="00FF50C3">
        <w:instrText xml:space="preserve"> ADDIN EN.CITE </w:instrText>
      </w:r>
      <w:r w:rsidRPr="00FF50C3">
        <w:rPr>
          <w:i/>
        </w:rPr>
        <w:fldChar w:fldCharType="begin">
          <w:fldData xml:space="preserve">PEVuZE5vdGU+PENpdGU+PEF1dGhvcj5Ib3JzdDwvQXV0aG9yPjxZZWFyPjIwMTM8L1llYXI+PFJl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</w:fldData>
        </w:fldChar>
      </w:r>
      <w:r w:rsidRPr="00FF50C3">
        <w:instrText xml:space="preserve"> ADDIN EN.CITE.DATA </w:instrText>
      </w:r>
      <w:r w:rsidRPr="00FF50C3">
        <w:rPr>
          <w:i/>
        </w:rPr>
      </w:r>
      <w:r w:rsidRPr="00FF50C3">
        <w:rPr>
          <w:i/>
        </w:rPr>
        <w:fldChar w:fldCharType="end"/>
      </w:r>
      <w:r w:rsidRPr="00FF50C3">
        <w:rPr>
          <w:i/>
        </w:rPr>
      </w:r>
      <w:r w:rsidRPr="00FF50C3">
        <w:rPr>
          <w:i/>
        </w:rPr>
        <w:fldChar w:fldCharType="separate"/>
      </w:r>
      <w:r w:rsidR="003F0D62" w:rsidRPr="00FF50C3">
        <w:t>[105,151</w:t>
      </w:r>
      <w:r w:rsidRPr="00FF50C3">
        <w:t>]</w:t>
      </w:r>
      <w:r w:rsidRPr="00FF50C3">
        <w:rPr>
          <w:i/>
        </w:rPr>
        <w:fldChar w:fldCharType="end"/>
      </w:r>
      <w:r w:rsidRPr="00FF50C3">
        <w:t xml:space="preserve">. To conduct a protein-observed </w:t>
      </w:r>
      <w:r w:rsidRPr="00FF50C3">
        <w:rPr>
          <w:vertAlign w:val="superscript"/>
        </w:rPr>
        <w:t>19</w:t>
      </w:r>
      <w:r w:rsidRPr="00FF50C3">
        <w:t xml:space="preserve">F-NMR experiment, a target protein should be labeled with a </w:t>
      </w:r>
      <w:r w:rsidRPr="00FF50C3">
        <w:rPr>
          <w:vertAlign w:val="superscript"/>
        </w:rPr>
        <w:t>19</w:t>
      </w:r>
      <w:r w:rsidRPr="00FF50C3">
        <w:t xml:space="preserve">F atom, which can be achieved using different approaches </w:t>
      </w:r>
      <w:r w:rsidRPr="00FF50C3">
        <w:rPr>
          <w:i/>
        </w:rPr>
        <w:fldChar w:fldCharType="begin">
          <w:fldData xml:space="preserve">PEVuZE5vdGU+PENpdGU+PEF1dGhvcj5KYWNrc29uPC9BdXRob3I+PFllYXI+MjAwNzwvWWVhcj48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</w:fldData>
        </w:fldChar>
      </w:r>
      <w:r w:rsidRPr="00FF50C3">
        <w:instrText xml:space="preserve"> ADDIN EN.CITE </w:instrText>
      </w:r>
      <w:r w:rsidRPr="00FF50C3">
        <w:rPr>
          <w:i/>
        </w:rPr>
        <w:fldChar w:fldCharType="begin">
          <w:fldData xml:space="preserve">PEVuZE5vdGU+PENpdGU+PEF1dGhvcj5KYWNrc29uPC9BdXRob3I+PFllYXI+MjAwNzwvWWVhcj48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</w:fldData>
        </w:fldChar>
      </w:r>
      <w:r w:rsidRPr="00FF50C3">
        <w:instrText xml:space="preserve"> ADDIN EN.CITE.DATA </w:instrText>
      </w:r>
      <w:r w:rsidRPr="00FF50C3">
        <w:rPr>
          <w:i/>
        </w:rPr>
      </w:r>
      <w:r w:rsidRPr="00FF50C3">
        <w:rPr>
          <w:i/>
        </w:rPr>
        <w:fldChar w:fldCharType="end"/>
      </w:r>
      <w:r w:rsidRPr="00FF50C3">
        <w:rPr>
          <w:i/>
        </w:rPr>
      </w:r>
      <w:r w:rsidRPr="00FF50C3">
        <w:rPr>
          <w:i/>
        </w:rPr>
        <w:fldChar w:fldCharType="separate"/>
      </w:r>
      <w:r w:rsidR="003F0D62" w:rsidRPr="00FF50C3">
        <w:t>[152,153</w:t>
      </w:r>
      <w:r w:rsidRPr="00FF50C3">
        <w:t>]</w:t>
      </w:r>
      <w:r w:rsidRPr="00FF50C3">
        <w:rPr>
          <w:i/>
        </w:rPr>
        <w:fldChar w:fldCharType="end"/>
      </w:r>
      <w:r w:rsidRPr="00FF50C3">
        <w:t xml:space="preserve">. Several fluorinated amino acids such as </w:t>
      </w:r>
      <w:r w:rsidR="00F925EA" w:rsidRPr="00FF50C3">
        <w:t xml:space="preserve">the </w:t>
      </w:r>
      <w:r w:rsidRPr="00FF50C3">
        <w:t>aromatic amino acids 3-fluorotyrosine (3FY), 4-fluoro</w:t>
      </w:r>
      <w:r w:rsidR="00F925EA" w:rsidRPr="00FF50C3">
        <w:t>-</w:t>
      </w:r>
      <w:r w:rsidRPr="00FF50C3">
        <w:t xml:space="preserve">phenylalanine (4FF) and building blocks such as 5-fluoroindole are commercially available, and the </w:t>
      </w:r>
      <w:r w:rsidR="00F925EA" w:rsidRPr="00FF50C3">
        <w:t xml:space="preserve">strategies </w:t>
      </w:r>
      <w:r w:rsidRPr="00FF50C3">
        <w:t xml:space="preserve">to incorporate </w:t>
      </w:r>
      <w:r w:rsidRPr="00FF50C3">
        <w:rPr>
          <w:vertAlign w:val="superscript"/>
        </w:rPr>
        <w:t>19</w:t>
      </w:r>
      <w:r w:rsidRPr="00FF50C3">
        <w:t xml:space="preserve">F into a protein </w:t>
      </w:r>
      <w:r w:rsidR="00F925EA" w:rsidRPr="00FF50C3">
        <w:t xml:space="preserve">have </w:t>
      </w:r>
      <w:r w:rsidRPr="00FF50C3">
        <w:t xml:space="preserve">been described </w:t>
      </w:r>
      <w:r w:rsidRPr="00FF50C3">
        <w:rPr>
          <w:i/>
        </w:rPr>
        <w:fldChar w:fldCharType="begin">
          <w:fldData xml:space="preserve">PEVuZE5vdGU+PENpdGU+PEF1dGhvcj5HZWU8L0F1dGhvcj48WWVhcj4yMDE2PC9ZZWFyPjxSZWNO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ZTwvYWJici0xPjwvYWx0LXBlcmlvZGljYWw+PHBhZ2VzPjI3OTwvcGFnZXM+PHZvbHVtZT40MTY8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</w:fldData>
        </w:fldChar>
      </w:r>
      <w:r w:rsidRPr="00FF50C3">
        <w:instrText xml:space="preserve"> ADDIN EN.CITE </w:instrText>
      </w:r>
      <w:r w:rsidRPr="00FF50C3">
        <w:rPr>
          <w:i/>
        </w:rPr>
        <w:fldChar w:fldCharType="begin">
          <w:fldData xml:space="preserve">PEVuZE5vdGU+PENpdGU+PEF1dGhvcj5HZWU8L0F1dGhvcj48WWVhcj4yMDE2PC9ZZWFyPjxSZWNO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ZTwvYWJici0xPjwvYWx0LXBlcmlvZGljYWw+PHBhZ2VzPjI3OTwvcGFnZXM+PHZvbHVtZT40MTY8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</w:fldData>
        </w:fldChar>
      </w:r>
      <w:r w:rsidRPr="00FF50C3">
        <w:instrText xml:space="preserve"> ADDIN EN.CITE.DATA </w:instrText>
      </w:r>
      <w:r w:rsidRPr="00FF50C3">
        <w:rPr>
          <w:i/>
        </w:rPr>
      </w:r>
      <w:r w:rsidRPr="00FF50C3">
        <w:rPr>
          <w:i/>
        </w:rPr>
        <w:fldChar w:fldCharType="end"/>
      </w:r>
      <w:r w:rsidRPr="00FF50C3">
        <w:rPr>
          <w:i/>
        </w:rPr>
      </w:r>
      <w:r w:rsidRPr="00FF50C3">
        <w:rPr>
          <w:i/>
        </w:rPr>
        <w:fldChar w:fldCharType="separate"/>
      </w:r>
      <w:r w:rsidR="003F0D62" w:rsidRPr="00FF50C3">
        <w:t>[106,154</w:t>
      </w:r>
      <w:r w:rsidRPr="00FF50C3">
        <w:t>]</w:t>
      </w:r>
      <w:r w:rsidRPr="00FF50C3">
        <w:rPr>
          <w:i/>
        </w:rPr>
        <w:fldChar w:fldCharType="end"/>
      </w:r>
      <w:r w:rsidRPr="00FF50C3">
        <w:t xml:space="preserve">. A target protein can be readily </w:t>
      </w:r>
      <w:r w:rsidRPr="00FF50C3">
        <w:rPr>
          <w:vertAlign w:val="superscript"/>
        </w:rPr>
        <w:t>19</w:t>
      </w:r>
      <w:r w:rsidRPr="00FF50C3">
        <w:t>F-labeled in bacterial system</w:t>
      </w:r>
      <w:r w:rsidR="00F925EA" w:rsidRPr="00FF50C3">
        <w:t>s</w:t>
      </w:r>
      <w:r w:rsidRPr="00FF50C3">
        <w:t xml:space="preserve"> by adding </w:t>
      </w:r>
      <w:r w:rsidRPr="00FF50C3">
        <w:rPr>
          <w:vertAlign w:val="superscript"/>
        </w:rPr>
        <w:t>19</w:t>
      </w:r>
      <w:r w:rsidRPr="00FF50C3">
        <w:t xml:space="preserve">F-labeled amino acids or precursors in the </w:t>
      </w:r>
      <w:r w:rsidR="00F925EA" w:rsidRPr="00FF50C3">
        <w:t xml:space="preserve">culture </w:t>
      </w:r>
      <w:r w:rsidRPr="00FF50C3">
        <w:t xml:space="preserve">medium </w:t>
      </w:r>
      <w:r w:rsidRPr="00FF50C3">
        <w:rPr>
          <w:i/>
        </w:rPr>
        <w:fldChar w:fldCharType="begin"/>
      </w:r>
      <w:r w:rsidRPr="00FF50C3">
        <w:instrText xml:space="preserve"> ADDIN EN.CITE &lt;EndNote&gt;&lt;Cite&gt;&lt;Author&gt;Leone&lt;/Author&gt;&lt;Year&gt;2003&lt;/Year&gt;&lt;RecNum&gt;691&lt;/RecNum&gt;&lt;DisplayText&gt;[155]&lt;/DisplayText&gt;&lt;record&gt;&lt;rec-number&gt;691&lt;/rec-number&gt;&lt;foreign-keys&gt;&lt;key app="EN" db-id="55ve205rsw2d2pedtso5t5vb0ae99setvrde"&gt;691&lt;/key&gt;&lt;/foreign-keys&gt;&lt;ref-type name="Journal Article"&gt;17&lt;/ref-type&gt;&lt;contributors&gt;&lt;authors&gt;&lt;author&gt;Leone, M.&lt;/author&gt;&lt;author&gt;Rodriguez-Mias, R. A.&lt;/author&gt;&lt;author&gt;Pellecchia, M.&lt;/author&gt;&lt;/authors&gt;&lt;/contributors&gt;&lt;auth-address&gt;The Burnham Institute, 10901 North Torrey Pines Road, La Jolla, CA 92103, USA.&lt;/auth-address&gt;&lt;titles&gt;&lt;title&gt;Selective incorporation of 19F-labeled Trp side chains for NMR-spectroscopy-based ligand-protein interaction studies&lt;/title&gt;&lt;secondary-title&gt;Chembiochem&lt;/secondary-title&gt;&lt;alt-title&gt;Chembiochem : a European journal of chemical biology&lt;/alt-title&gt;&lt;/titles&gt;&lt;periodical&gt;&lt;full-title&gt;Chembiochem&lt;/full-title&gt;&lt;/periodical&gt;&lt;pages&gt;649-50&lt;/pages&gt;&lt;volume&gt;4&lt;/volume&gt;&lt;number&gt;7&lt;/number&gt;&lt;keywords&gt;&lt;keyword&gt;Escherichia coli/drug effects/genetics/metabolism&lt;/keyword&gt;&lt;keyword&gt;Escherichia coli Proteins/genetics/*metabolism&lt;/keyword&gt;&lt;keyword&gt;Fluorine/*chemistry&lt;/keyword&gt;&lt;keyword&gt;Hydrocarbons, Fluorinated/chemistry/metabolism&lt;/keyword&gt;&lt;keyword&gt;Indoles/chemistry/pharmacology&lt;/keyword&gt;&lt;keyword&gt;Ligands&lt;/keyword&gt;&lt;keyword&gt;Models, Molecular&lt;/keyword&gt;&lt;keyword&gt;Nuclear Magnetic Resonance, Biomolecular/*methods&lt;/keyword&gt;&lt;keyword&gt;Protein Binding&lt;/keyword&gt;&lt;keyword&gt;Recombinant Proteins/genetics/metabolism&lt;/keyword&gt;&lt;keyword&gt;Tryptophan/antagonists &amp;amp; inhibitors/*biosynthesis/chemistry&lt;/keyword&gt;&lt;/keywords&gt;&lt;dates&gt;&lt;year&gt;2003&lt;/year&gt;&lt;pub-dates&gt;&lt;date&gt;Jul 7&lt;/date&gt;&lt;/pub-dates&gt;&lt;/dates&gt;&lt;isbn&gt;1439-4227 (Print)&amp;#xD;1439-4227 (Linking)&lt;/isbn&gt;&lt;accession-num&gt;12851935&lt;/accession-num&gt;&lt;urls&gt;&lt;related-urls&gt;&lt;url&gt;http://www.ncbi.nlm.nih.gov/pubmed/12851935&lt;/url&gt;&lt;/related-urls&gt;&lt;/urls&gt;&lt;electronic-resource-num&gt;10.1002/cbic.200300597&lt;/electronic-resource-num&gt;&lt;/record&gt;&lt;/Cite&gt;&lt;/EndNote&gt;</w:instrText>
      </w:r>
      <w:r w:rsidRPr="00FF50C3">
        <w:rPr>
          <w:i/>
        </w:rPr>
        <w:fldChar w:fldCharType="separate"/>
      </w:r>
      <w:r w:rsidRPr="00FF50C3">
        <w:t>[</w:t>
      </w:r>
      <w:hyperlink w:anchor="_ENREF_155" w:tooltip="Leone, 2003 #691" w:history="1">
        <w:r w:rsidRPr="00FF50C3">
          <w:t>155</w:t>
        </w:r>
      </w:hyperlink>
      <w:r w:rsidRPr="00FF50C3">
        <w:t>]</w:t>
      </w:r>
      <w:r w:rsidRPr="00FF50C3">
        <w:rPr>
          <w:i/>
        </w:rPr>
        <w:fldChar w:fldCharType="end"/>
      </w:r>
      <w:r w:rsidRPr="00FF50C3">
        <w:t xml:space="preserve">. </w:t>
      </w:r>
      <w:r w:rsidRPr="00FF50C3">
        <w:rPr>
          <w:vertAlign w:val="superscript"/>
        </w:rPr>
        <w:t>19</w:t>
      </w:r>
      <w:r w:rsidRPr="00FF50C3">
        <w:t>F atom</w:t>
      </w:r>
      <w:r w:rsidR="00F925EA" w:rsidRPr="00FF50C3">
        <w:t>s</w:t>
      </w:r>
      <w:r w:rsidRPr="00FF50C3">
        <w:t xml:space="preserve"> can also be incorporated into a target protein by chemical conju</w:t>
      </w:r>
      <w:r w:rsidR="00850D3A" w:rsidRPr="00FF50C3">
        <w:t>ga</w:t>
      </w:r>
      <w:r w:rsidRPr="00FF50C3">
        <w:t xml:space="preserve">tion of fluorine-containing small molecules with residues containing reactive groups such as –SH and NH groups </w:t>
      </w:r>
      <w:r w:rsidRPr="00FF50C3">
        <w:rPr>
          <w:i/>
        </w:rPr>
        <w:fldChar w:fldCharType="begin"/>
      </w:r>
      <w:r w:rsidRPr="00FF50C3">
        <w:instrText xml:space="preserve"> ADDIN EN.CITE &lt;EndNote&gt;&lt;Cite&gt;&lt;Author&gt;Didenko&lt;/Author&gt;&lt;Year&gt;2013&lt;/Year&gt;&lt;RecNum&gt;391&lt;/RecNum&gt;&lt;DisplayText&gt;[148]&lt;/DisplayText&gt;&lt;record&gt;&lt;rec-number&gt;391&lt;/rec-number&gt;&lt;foreign-keys&gt;&lt;key app="EN" db-id="0zawztavjvpta8e2x22vzs93xdv29trrprrp"&gt;391&lt;/key&gt;&lt;/foreign-keys&gt;&lt;ref-type name="Journal Article"&gt;17&lt;/ref-type&gt;&lt;contributors&gt;&lt;authors&gt;&lt;author&gt;Didenko, T.&lt;/author&gt;&lt;author&gt;Liu, J. J.&lt;/author&gt;&lt;author&gt;Horst, R.&lt;/author&gt;&lt;author&gt;Stevens, R. C.&lt;/author&gt;&lt;author&gt;Wuthrich, K.&lt;/author&gt;&lt;/authors&gt;&lt;/contributors&gt;&lt;auth-address&gt;Department of Integrative Structural and Computational Biology, The Scripps Research Institute, 10550 North Torrey Pines Road, La Jolla, CA 92037, USA.&lt;/auth-address&gt;&lt;titles&gt;&lt;title&gt;Fluorine-19 NMR of integral membrane proteins illustrated with studies of GPCRs&lt;/title&gt;&lt;secondary-title&gt;Curr Opin Struct Biol&lt;/secondary-title&gt;&lt;/titles&gt;&lt;periodical&gt;&lt;full-title&gt;Curr Opin Struct Biol&lt;/full-title&gt;&lt;/periodical&gt;&lt;pages&gt;740-747&lt;/pages&gt;&lt;volume&gt;23&lt;/volume&gt;&lt;number&gt;5&lt;/number&gt;&lt;edition&gt;2013/08/13&lt;/edition&gt;&lt;section&gt;740&lt;/section&gt;&lt;dates&gt;&lt;year&gt;2013&lt;/year&gt;&lt;pub-dates&gt;&lt;date&gt;Aug 7&lt;/date&gt;&lt;/pub-dates&gt;&lt;/dates&gt;&lt;isbn&gt;1879-033X (Electronic)&amp;#xD;0959-440X (Linking)&lt;/isbn&gt;&lt;accession-num&gt;23932201&lt;/accession-num&gt;&lt;urls&gt;&lt;related-urls&gt;&lt;url&gt;http://www.ncbi.nlm.nih.gov/pubmed/23932201&lt;/url&gt;&lt;/related-urls&gt;&lt;/urls&gt;&lt;electronic-resource-num&gt;S0959-440X(13)00144-9 [pii]&amp;#xD;10.1016/j.sbi.2013.07.011&lt;/electronic-resource-num&gt;&lt;language&gt;Eng&lt;/language&gt;&lt;/record&gt;&lt;/Cite&gt;&lt;/EndNote&gt;</w:instrText>
      </w:r>
      <w:r w:rsidRPr="00FF50C3">
        <w:rPr>
          <w:i/>
        </w:rPr>
        <w:fldChar w:fldCharType="separate"/>
      </w:r>
      <w:r w:rsidRPr="00FF50C3">
        <w:t>[</w:t>
      </w:r>
      <w:hyperlink w:anchor="_ENREF_148" w:tooltip="Didenko, 2013 #391" w:history="1">
        <w:r w:rsidRPr="00FF50C3">
          <w:t>148</w:t>
        </w:r>
      </w:hyperlink>
      <w:r w:rsidRPr="00FF50C3">
        <w:t>]</w:t>
      </w:r>
      <w:r w:rsidRPr="00FF50C3">
        <w:rPr>
          <w:i/>
        </w:rPr>
        <w:fldChar w:fldCharType="end"/>
      </w:r>
      <w:r w:rsidRPr="00FF50C3">
        <w:t xml:space="preserve">. </w:t>
      </w:r>
      <w:r w:rsidR="00595FAE" w:rsidRPr="00FF50C3">
        <w:t>This can be achieved using the following way. A</w:t>
      </w:r>
      <w:r w:rsidRPr="00FF50C3">
        <w:t xml:space="preserve"> target protein is </w:t>
      </w:r>
      <w:r w:rsidR="00595FAE" w:rsidRPr="00FF50C3">
        <w:t xml:space="preserve">first </w:t>
      </w:r>
      <w:r w:rsidRPr="00FF50C3">
        <w:t>purified</w:t>
      </w:r>
      <w:r w:rsidR="00595FAE" w:rsidRPr="00FF50C3">
        <w:t xml:space="preserve">. Then </w:t>
      </w:r>
      <w:r w:rsidRPr="00FF50C3">
        <w:rPr>
          <w:vertAlign w:val="superscript"/>
        </w:rPr>
        <w:t>19</w:t>
      </w:r>
      <w:r w:rsidRPr="00FF50C3">
        <w:t xml:space="preserve">F-containing chemicals such </w:t>
      </w:r>
      <w:r w:rsidRPr="00FF50C3">
        <w:rPr>
          <w:color w:val="auto"/>
        </w:rPr>
        <w:t>as 2-bromo-</w:t>
      </w:r>
      <w:r w:rsidRPr="00FF50C3">
        <w:rPr>
          <w:i/>
          <w:color w:val="auto"/>
        </w:rPr>
        <w:t>N</w:t>
      </w:r>
      <w:r w:rsidRPr="00FF50C3">
        <w:rPr>
          <w:color w:val="auto"/>
        </w:rPr>
        <w:t>-(4-(</w:t>
      </w:r>
      <w:proofErr w:type="spellStart"/>
      <w:r w:rsidRPr="00FF50C3">
        <w:rPr>
          <w:color w:val="auto"/>
        </w:rPr>
        <w:t>trifluoromethyl</w:t>
      </w:r>
      <w:proofErr w:type="spellEnd"/>
      <w:r w:rsidRPr="00FF50C3">
        <w:rPr>
          <w:color w:val="auto"/>
        </w:rPr>
        <w:t>)phenyl)</w:t>
      </w:r>
      <w:proofErr w:type="spellStart"/>
      <w:r w:rsidRPr="00FF50C3">
        <w:rPr>
          <w:color w:val="auto"/>
        </w:rPr>
        <w:t>acetamide</w:t>
      </w:r>
      <w:proofErr w:type="spellEnd"/>
      <w:r w:rsidRPr="00FF50C3">
        <w:rPr>
          <w:color w:val="auto"/>
        </w:rPr>
        <w:t xml:space="preserve"> (BTFMA) </w:t>
      </w:r>
      <w:r w:rsidRPr="00FF50C3">
        <w:t xml:space="preserve">can be used to modify the target protein at cysteine residues, resulting in a protein with active </w:t>
      </w:r>
      <w:r w:rsidRPr="00FF50C3">
        <w:rPr>
          <w:vertAlign w:val="superscript"/>
        </w:rPr>
        <w:t>19</w:t>
      </w:r>
      <w:r w:rsidRPr="00FF50C3">
        <w:t xml:space="preserve">F spins </w:t>
      </w:r>
      <w:r w:rsidRPr="00FF50C3">
        <w:rPr>
          <w:i/>
        </w:rPr>
        <w:fldChar w:fldCharType="begin">
          <w:fldData xml:space="preserve">PEVuZE5vdGU+PENpdGU+PEF1dGhvcj5Ib3JzdDwvQXV0aG9yPjxZZWFyPjIwMTM8L1llYXI+PFJl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=
</w:fldData>
        </w:fldChar>
      </w:r>
      <w:r w:rsidRPr="00FF50C3">
        <w:instrText xml:space="preserve"> ADDIN EN.CITE </w:instrText>
      </w:r>
      <w:r w:rsidRPr="00FF50C3">
        <w:rPr>
          <w:i/>
        </w:rPr>
        <w:fldChar w:fldCharType="begin">
          <w:fldData xml:space="preserve">PEVuZE5vdGU+PENpdGU+PEF1dGhvcj5Ib3JzdDwvQXV0aG9yPjxZZWFyPjIwMTM8L1llYXI+PFJl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=
</w:fldData>
        </w:fldChar>
      </w:r>
      <w:r w:rsidRPr="00FF50C3">
        <w:instrText xml:space="preserve"> ADDIN EN.CITE.DATA </w:instrText>
      </w:r>
      <w:r w:rsidRPr="00FF50C3">
        <w:rPr>
          <w:i/>
        </w:rPr>
      </w:r>
      <w:r w:rsidRPr="00FF50C3">
        <w:rPr>
          <w:i/>
        </w:rPr>
        <w:fldChar w:fldCharType="end"/>
      </w:r>
      <w:r w:rsidRPr="00FF50C3">
        <w:rPr>
          <w:i/>
        </w:rPr>
      </w:r>
      <w:r w:rsidRPr="00FF50C3">
        <w:rPr>
          <w:i/>
        </w:rPr>
        <w:fldChar w:fldCharType="separate"/>
      </w:r>
      <w:r w:rsidR="003F0D62" w:rsidRPr="00FF50C3">
        <w:t>[105,150,151</w:t>
      </w:r>
      <w:r w:rsidRPr="00FF50C3">
        <w:t>]</w:t>
      </w:r>
      <w:r w:rsidRPr="00FF50C3">
        <w:rPr>
          <w:i/>
        </w:rPr>
        <w:fldChar w:fldCharType="end"/>
      </w:r>
      <w:r w:rsidRPr="00FF50C3">
        <w:t xml:space="preserve">. For a ligand-observed </w:t>
      </w:r>
      <w:r w:rsidRPr="00FF50C3">
        <w:rPr>
          <w:vertAlign w:val="superscript"/>
        </w:rPr>
        <w:t>19</w:t>
      </w:r>
      <w:r w:rsidRPr="00FF50C3">
        <w:t xml:space="preserve">F </w:t>
      </w:r>
      <w:r w:rsidR="00595FAE" w:rsidRPr="00FF50C3">
        <w:t>spectroscopy</w:t>
      </w:r>
      <w:r w:rsidRPr="00FF50C3">
        <w:t xml:space="preserve">, at least one </w:t>
      </w:r>
      <w:r w:rsidRPr="00FF50C3">
        <w:rPr>
          <w:vertAlign w:val="superscript"/>
        </w:rPr>
        <w:t>19</w:t>
      </w:r>
      <w:r w:rsidRPr="00FF50C3">
        <w:t xml:space="preserve">F atom should be present in the ligand, which can be easily achieved </w:t>
      </w:r>
      <w:r w:rsidR="00F925EA" w:rsidRPr="00FF50C3">
        <w:t xml:space="preserve">via </w:t>
      </w:r>
      <w:r w:rsidRPr="00FF50C3">
        <w:t xml:space="preserve">chemical synthesis </w:t>
      </w:r>
      <w:r w:rsidRPr="00FF50C3">
        <w:rPr>
          <w:i/>
        </w:rPr>
        <w:fldChar w:fldCharType="begin"/>
      </w:r>
      <w:r w:rsidRPr="00FF50C3">
        <w:instrText xml:space="preserve"> ADDIN EN.CITE &lt;EndNote&gt;&lt;Cite&gt;&lt;Author&gt;O&amp;apos;Hagan&lt;/Author&gt;&lt;Year&gt;2002&lt;/Year&gt;&lt;RecNum&gt;115&lt;/RecNum&gt;&lt;DisplayText&gt;[154]&lt;/DisplayText&gt;&lt;record&gt;&lt;rec-number&gt;115&lt;/rec-number&gt;&lt;foreign-keys&gt;&lt;key app="EN" db-id="sxa9a0v250x0w6es0d9ptttkff2tt00tsptf"&gt;115&lt;/key&gt;&lt;/foreign-keys&gt;&lt;ref-type name="Journal Article"&gt;17&lt;/ref-type&gt;&lt;contributors&gt;&lt;authors&gt;&lt;author&gt;O&amp;apos;Hagan, D.&lt;/author&gt;&lt;author&gt;Schaffrath, C.&lt;/author&gt;&lt;author&gt;Cobb, S. L.&lt;/author&gt;&lt;author&gt;Hamilton, J. T.&lt;/author&gt;&lt;author&gt;Murphy, C. D.&lt;/author&gt;&lt;/authors&gt;&lt;/contributors&gt;&lt;auth-address&gt;School of Chemistry and Centre for Biomolecular Sciences, University of St Andrews, North Haugh, St Andrews, Fife KY16 9ST, UK. do1@st-andrews.ac.uk&lt;/auth-address&gt;&lt;titles&gt;&lt;title&gt;Biochemistry: biosynthesis of an organofluorine molecule&lt;/title&gt;&lt;secondary-title&gt;Nature&lt;/secondary-title&gt;&lt;alt-title&gt;Nature&lt;/alt-title&gt;&lt;/titles&gt;&lt;periodical&gt;&lt;full-title&gt;Nature&lt;/full-title&gt;&lt;abbr-1&gt;Nature&lt;/abbr-1&gt;&lt;/periodical&gt;&lt;alt-periodical&gt;&lt;full-title&gt;Nature&lt;/full-title&gt;&lt;abbr-1&gt;Nature&lt;/abbr-1&gt;&lt;/alt-periodical&gt;&lt;pages&gt;279&lt;/pages&gt;&lt;volume&gt;416&lt;/volume&gt;&lt;number&gt;6878&lt;/number&gt;&lt;keywords&gt;&lt;keyword&gt;Catalysis&lt;/keyword&gt;&lt;keyword&gt;Chromatography, High Pressure Liquid&lt;/keyword&gt;&lt;keyword&gt;Deoxyadenosines/biosynthesis&lt;/keyword&gt;&lt;keyword&gt;Fluorides/metabolism&lt;/keyword&gt;&lt;keyword&gt;Oxidoreductases/*metabolism&lt;/keyword&gt;&lt;keyword&gt;S-Adenosylmethionine/metabolism&lt;/keyword&gt;&lt;keyword&gt;Streptomyces/*enzymology&lt;/keyword&gt;&lt;/keywords&gt;&lt;dates&gt;&lt;year&gt;2002&lt;/year&gt;&lt;pub-dates&gt;&lt;date&gt;Mar 21&lt;/date&gt;&lt;/pub-dates&gt;&lt;/dates&gt;&lt;isbn&gt;0028-0836 (Print)&amp;#xD;0028-0836 (Linking)&lt;/isbn&gt;&lt;accession-num&gt;11907567&lt;/accession-num&gt;&lt;urls&gt;&lt;related-urls&gt;&lt;url&gt;http://www.ncbi.nlm.nih.gov/pubmed/11907567&lt;/url&gt;&lt;/related-urls&gt;&lt;/urls&gt;&lt;electronic-resource-num&gt;10.1038/416279a&lt;/electronic-resource-num&gt;&lt;/record&gt;&lt;/Cite&gt;&lt;/EndNote&gt;</w:instrText>
      </w:r>
      <w:r w:rsidRPr="00FF50C3">
        <w:rPr>
          <w:i/>
        </w:rPr>
        <w:fldChar w:fldCharType="separate"/>
      </w:r>
      <w:r w:rsidRPr="00FF50C3">
        <w:t>[</w:t>
      </w:r>
      <w:hyperlink w:anchor="_ENREF_154" w:tooltip="O'Hagan, 2002 #115" w:history="1">
        <w:r w:rsidRPr="00FF50C3">
          <w:t>154</w:t>
        </w:r>
      </w:hyperlink>
      <w:r w:rsidRPr="00FF50C3">
        <w:t>]</w:t>
      </w:r>
      <w:r w:rsidRPr="00FF50C3">
        <w:rPr>
          <w:i/>
        </w:rPr>
        <w:fldChar w:fldCharType="end"/>
      </w:r>
      <w:r w:rsidRPr="00FF50C3">
        <w:t xml:space="preserve">. </w:t>
      </w:r>
    </w:p>
    <w:p w14:paraId="5A152E5B" w14:textId="7246DE24" w:rsidR="004067F0" w:rsidRPr="00FF50C3" w:rsidRDefault="004067F0" w:rsidP="003F0D62">
      <w:pPr>
        <w:pStyle w:val="MDPI23heading3"/>
      </w:pPr>
      <w:r w:rsidRPr="00FF50C3">
        <w:t xml:space="preserve">3.2.1. Hit </w:t>
      </w:r>
      <w:r w:rsidR="003F0D62" w:rsidRPr="00FF50C3">
        <w:t>Identification</w:t>
      </w:r>
    </w:p>
    <w:p w14:paraId="79A03A63" w14:textId="1FDD77E4" w:rsidR="004067F0" w:rsidRPr="00FF50C3" w:rsidRDefault="004067F0" w:rsidP="003F0D62">
      <w:pPr>
        <w:pStyle w:val="MDPI31text"/>
      </w:pPr>
      <w:r w:rsidRPr="00FF50C3">
        <w:rPr>
          <w:vertAlign w:val="superscript"/>
        </w:rPr>
        <w:t>19</w:t>
      </w:r>
      <w:r w:rsidRPr="00FF50C3">
        <w:t xml:space="preserve">F-NMR can be used for hit identification in different ways </w:t>
      </w:r>
      <w:r w:rsidRPr="00FF50C3">
        <w:fldChar w:fldCharType="begin"/>
      </w:r>
      <w:r w:rsidRPr="00FF50C3">
        <w:instrText xml:space="preserve"> ADDIN EN.CITE &lt;EndNote&gt;&lt;Cite&gt;&lt;Author&gt;Norton&lt;/Author&gt;&lt;Year&gt;2016&lt;/Year&gt;&lt;RecNum&gt;117&lt;/RecNum&gt;&lt;DisplayText&gt;[156]&lt;/DisplayText&gt;&lt;record&gt;&lt;rec-number&gt;117&lt;/rec-number&gt;&lt;foreign-keys&gt;&lt;key app="EN" db-id="sxa9a0v250x0w6es0d9ptttkff2tt00tsptf"&gt;117&lt;/key&gt;&lt;/foreign-keys&gt;&lt;ref-type name="Journal Article"&gt;17&lt;/ref-type&gt;&lt;contributors&gt;&lt;authors&gt;&lt;author&gt;Norton, Raymond&lt;/author&gt;&lt;author&gt;Leung, Eleanor&lt;/author&gt;&lt;author&gt;Chandrashekaran, Indu&lt;/author&gt;&lt;author&gt;MacRaild, Christopher&lt;/author&gt;&lt;/authors&gt;&lt;/contributors&gt;&lt;titles&gt;&lt;title&gt;Applications of 19F-NMR in Fragment-Based Drug Discovery&lt;/title&gt;&lt;secondary-title&gt;Molecules&lt;/secondary-title&gt;&lt;/titles&gt;&lt;periodical&gt;&lt;full-title&gt;Molecules&lt;/full-title&gt;&lt;/periodical&gt;&lt;pages&gt;860&lt;/pages&gt;&lt;volume&gt;21&lt;/volume&gt;&lt;number&gt;7&lt;/number&gt;&lt;dates&gt;&lt;year&gt;2016&lt;/year&gt;&lt;/dates&gt;&lt;isbn&gt;1420-3049&lt;/isbn&gt;&lt;accession-num&gt;doi:10.3390/molecules21070860&lt;/accession-num&gt;&lt;urls&gt;&lt;related-urls&gt;&lt;url&gt;http://www.mdpi.com/1420-3049/21/7/860&lt;/url&gt;&lt;/related-urls&gt;&lt;/urls&gt;&lt;/record&gt;&lt;/Cite&gt;&lt;/EndNote&gt;</w:instrText>
      </w:r>
      <w:r w:rsidRPr="00FF50C3">
        <w:fldChar w:fldCharType="separate"/>
      </w:r>
      <w:r w:rsidRPr="00FF50C3">
        <w:rPr>
          <w:noProof/>
        </w:rPr>
        <w:t>[</w:t>
      </w:r>
      <w:hyperlink w:anchor="_ENREF_156" w:tooltip="Norton, 2016 #117" w:history="1">
        <w:r w:rsidRPr="00FF50C3">
          <w:rPr>
            <w:noProof/>
          </w:rPr>
          <w:t>156</w:t>
        </w:r>
      </w:hyperlink>
      <w:r w:rsidRPr="00FF50C3">
        <w:rPr>
          <w:noProof/>
        </w:rPr>
        <w:t>]</w:t>
      </w:r>
      <w:r w:rsidRPr="00FF50C3">
        <w:fldChar w:fldCharType="end"/>
      </w:r>
      <w:r w:rsidRPr="00FF50C3">
        <w:t xml:space="preserve">. First, it can be used in FBDD in which </w:t>
      </w:r>
      <w:r w:rsidRPr="00FF50C3">
        <w:rPr>
          <w:vertAlign w:val="superscript"/>
        </w:rPr>
        <w:t>19</w:t>
      </w:r>
      <w:r w:rsidRPr="00FF50C3">
        <w:t>F-labeled compound libraries are screened using ligand-observed experiment</w:t>
      </w:r>
      <w:r w:rsidR="00F925EA" w:rsidRPr="00FF50C3">
        <w:t>s</w:t>
      </w:r>
      <w:r w:rsidRPr="00FF50C3">
        <w:t xml:space="preserve">. Several </w:t>
      </w:r>
      <w:r w:rsidRPr="00FF50C3">
        <w:rPr>
          <w:vertAlign w:val="superscript"/>
        </w:rPr>
        <w:t>19</w:t>
      </w:r>
      <w:r w:rsidRPr="00FF50C3">
        <w:t xml:space="preserve">F-labeled compound libraries for FBDD are </w:t>
      </w:r>
      <w:r w:rsidR="00F925EA" w:rsidRPr="00FF50C3">
        <w:t xml:space="preserve">even </w:t>
      </w:r>
      <w:r w:rsidRPr="00FF50C3">
        <w:t xml:space="preserve">commercially available. These libraries are prepared using similar rules to those used in the normal fragment libraries to sustain ligand size and chemical diversity. The positive hits can be used for further development. Second, </w:t>
      </w:r>
      <w:r w:rsidRPr="00FF50C3">
        <w:rPr>
          <w:vertAlign w:val="superscript"/>
        </w:rPr>
        <w:t>19</w:t>
      </w:r>
      <w:r w:rsidRPr="00FF50C3">
        <w:t>F-NMR can be used for confirming hits screened from HTS campaign</w:t>
      </w:r>
      <w:r w:rsidR="00F925EA" w:rsidRPr="00FF50C3">
        <w:t>s</w:t>
      </w:r>
      <w:r w:rsidRPr="00FF50C3">
        <w:t xml:space="preserve"> in which a biochemical assay is used </w:t>
      </w:r>
      <w:r w:rsidR="00F925EA" w:rsidRPr="00FF50C3">
        <w:t xml:space="preserve">as </w:t>
      </w:r>
      <w:r w:rsidRPr="00FF50C3">
        <w:t xml:space="preserve">the primary screen </w:t>
      </w:r>
      <w:r w:rsidRPr="00FF50C3">
        <w:fldChar w:fldCharType="begin"/>
      </w:r>
      <w:r w:rsidRPr="00FF50C3">
        <w:instrText xml:space="preserve"> ADDIN EN.CITE &lt;EndNote&gt;&lt;Cite&gt;&lt;Author&gt;Gee&lt;/Author&gt;&lt;Year&gt;2016&lt;/Year&gt;&lt;RecNum&gt;114&lt;/RecNum&gt;&lt;DisplayText&gt;[106]&lt;/DisplayText&gt;&lt;record&gt;&lt;rec-number&gt;114&lt;/rec-number&gt;&lt;foreign-keys&gt;&lt;key app="EN" db-id="sxa9a0v250x0w6es0d9ptttkff2tt00tsptf"&gt;114&lt;/key&gt;&lt;/foreign-keys&gt;&lt;ref-type name="Journal Article"&gt;17&lt;/ref-type&gt;&lt;contributors&gt;&lt;authors&gt;&lt;author&gt;Gee, Clifford T.&lt;/author&gt;&lt;author&gt;Arntson, Keith E.&lt;/author&gt;&lt;author&gt;Urick, Andrew K.&lt;/author&gt;&lt;author&gt;Mishra, Neeraj K.&lt;/author&gt;&lt;author&gt;Hawk, Laura M. L.&lt;/author&gt;&lt;author&gt;Wisniewski, Andrea J.&lt;/author&gt;&lt;author&gt;Pomerantz, William C. K.&lt;/author&gt;&lt;/authors&gt;&lt;/contributors&gt;&lt;titles&gt;&lt;title&gt;Protein-observed 19F-NMR for fragment screening, affinity quantification and druggability assessment&lt;/title&gt;&lt;secondary-title&gt;Nat. Protocols&lt;/secondary-title&gt;&lt;/titles&gt;&lt;periodical&gt;&lt;full-title&gt;Nat. Protocols&lt;/full-title&gt;&lt;/periodical&gt;&lt;pages&gt;1414-1427&lt;/pages&gt;&lt;volume&gt;11&lt;/volume&gt;&lt;number&gt;8&lt;/number&gt;&lt;dates&gt;&lt;year&gt;2016&lt;/year&gt;&lt;pub-dates&gt;&lt;date&gt;08//print&lt;/date&gt;&lt;/pub-dates&gt;&lt;/dates&gt;&lt;publisher&gt;Nature Publishing Group, a division of Macmillan Publishers Limited. All Rights Reserved.&lt;/publisher&gt;&lt;isbn&gt;1754-2189&lt;/isbn&gt;&lt;work-type&gt;Protocol&lt;/work-type&gt;&lt;urls&gt;&lt;related-urls&gt;&lt;url&gt;http://dx.doi.org/10.1038/nprot.2016.079&lt;/url&gt;&lt;/related-urls&gt;&lt;/urls&gt;&lt;electronic-resource-num&gt;10.1038/nprot.2016.079&amp;#xD;http://www.nature.com/nprot/journal/v11/n8/abs/nprot.2016.079.html#supplementary-information&lt;/electronic-resource-num&gt;&lt;/record&gt;&lt;/Cite&gt;&lt;/EndNote&gt;</w:instrText>
      </w:r>
      <w:r w:rsidRPr="00FF50C3">
        <w:fldChar w:fldCharType="separate"/>
      </w:r>
      <w:r w:rsidRPr="00FF50C3">
        <w:rPr>
          <w:noProof/>
        </w:rPr>
        <w:t>[</w:t>
      </w:r>
      <w:hyperlink w:anchor="_ENREF_106" w:tooltip="Gee, 2016 #114" w:history="1">
        <w:r w:rsidRPr="00FF50C3">
          <w:rPr>
            <w:noProof/>
          </w:rPr>
          <w:t>106</w:t>
        </w:r>
      </w:hyperlink>
      <w:r w:rsidRPr="00FF50C3">
        <w:rPr>
          <w:noProof/>
        </w:rPr>
        <w:t>]</w:t>
      </w:r>
      <w:r w:rsidRPr="00FF50C3">
        <w:fldChar w:fldCharType="end"/>
      </w:r>
      <w:r w:rsidRPr="00FF50C3">
        <w:t xml:space="preserve">. As not all the compounds in the normal HTS library contain </w:t>
      </w:r>
      <w:r w:rsidRPr="00FF50C3">
        <w:rPr>
          <w:vertAlign w:val="superscript"/>
        </w:rPr>
        <w:t>19</w:t>
      </w:r>
      <w:r w:rsidRPr="00FF50C3">
        <w:t xml:space="preserve">F atoms, the target protein should be labeled with at least one </w:t>
      </w:r>
      <w:r w:rsidRPr="00FF50C3">
        <w:rPr>
          <w:vertAlign w:val="superscript"/>
        </w:rPr>
        <w:t>19</w:t>
      </w:r>
      <w:r w:rsidRPr="00FF50C3">
        <w:t xml:space="preserve">F atom. Normally, the specific labeled residues should be close to the active site, which can be achieved by referring to biochemical and structural studies. Last, </w:t>
      </w:r>
      <w:r w:rsidRPr="00FF50C3">
        <w:rPr>
          <w:vertAlign w:val="superscript"/>
        </w:rPr>
        <w:t>19</w:t>
      </w:r>
      <w:r w:rsidRPr="00FF50C3">
        <w:t xml:space="preserve">F-NMR can be used for hit identification/confirmation when a fluorinated substrate is available. This screening assay is more like a competition assay, which requires a careful design. The changes of substrate upon catalysis by the target protein must be monitored by </w:t>
      </w:r>
      <w:r w:rsidRPr="00FF50C3">
        <w:rPr>
          <w:vertAlign w:val="superscript"/>
        </w:rPr>
        <w:t>19</w:t>
      </w:r>
      <w:r w:rsidRPr="00FF50C3">
        <w:t>F</w:t>
      </w:r>
      <w:r w:rsidR="00F925EA" w:rsidRPr="00FF50C3">
        <w:t>-NMR</w:t>
      </w:r>
      <w:r w:rsidRPr="00FF50C3">
        <w:t xml:space="preserve"> spectroscopy, which can be used to test the effect of screened compounds. Although ligand-observed experiments cannot be used to identify the ligand binding site, protein-observed </w:t>
      </w:r>
      <w:r w:rsidRPr="00FF50C3">
        <w:rPr>
          <w:vertAlign w:val="superscript"/>
        </w:rPr>
        <w:t>19</w:t>
      </w:r>
      <w:r w:rsidRPr="00FF50C3">
        <w:t xml:space="preserve">F spectroscopy sometimes can be used to identify residues that are critical for binding when the assignments of the </w:t>
      </w:r>
      <w:r w:rsidRPr="00FF50C3">
        <w:rPr>
          <w:vertAlign w:val="superscript"/>
        </w:rPr>
        <w:t>19</w:t>
      </w:r>
      <w:r w:rsidRPr="00FF50C3">
        <w:t xml:space="preserve">F resonances are available. </w:t>
      </w:r>
    </w:p>
    <w:p w14:paraId="12ECE64C" w14:textId="77777777" w:rsidR="004067F0" w:rsidRPr="00FF50C3" w:rsidRDefault="004067F0" w:rsidP="003F0D62">
      <w:pPr>
        <w:pStyle w:val="MDPI23heading3"/>
      </w:pPr>
      <w:r w:rsidRPr="00FF50C3">
        <w:t xml:space="preserve">3.2.2. Determining </w:t>
      </w:r>
      <w:r w:rsidR="003F0D62" w:rsidRPr="00FF50C3">
        <w:t>Conformational Exchanges</w:t>
      </w:r>
    </w:p>
    <w:p w14:paraId="254BAEAE" w14:textId="25B968BF" w:rsidR="004067F0" w:rsidRPr="00FF50C3" w:rsidRDefault="004067F0" w:rsidP="003F0D62">
      <w:pPr>
        <w:pStyle w:val="MDPI31text"/>
      </w:pPr>
      <w:r w:rsidRPr="00FF50C3">
        <w:t xml:space="preserve">The </w:t>
      </w:r>
      <w:r w:rsidRPr="00FF50C3">
        <w:rPr>
          <w:vertAlign w:val="superscript"/>
        </w:rPr>
        <w:t>19</w:t>
      </w:r>
      <w:r w:rsidRPr="00FF50C3">
        <w:t xml:space="preserve">F chemical shift is very sensitive to changes in local environment caused by van her Waals interactions and local electrostatic fields </w:t>
      </w:r>
      <w:r w:rsidRPr="00FF50C3">
        <w:fldChar w:fldCharType="begin"/>
      </w:r>
      <w:r w:rsidRPr="00FF50C3">
        <w:instrText xml:space="preserve"> ADDIN EN.CITE &lt;EndNote&gt;&lt;Cite&gt;&lt;Author&gt;Didenko&lt;/Author&gt;&lt;Year&gt;2013&lt;/Year&gt;&lt;RecNum&gt;391&lt;/RecNum&gt;&lt;DisplayText&gt;[148]&lt;/DisplayText&gt;&lt;record&gt;&lt;rec-number&gt;391&lt;/rec-number&gt;&lt;foreign-keys&gt;&lt;key app="EN" db-id="0zawztavjvpta8e2x22vzs93xdv29trrprrp"&gt;391&lt;/key&gt;&lt;/foreign-keys&gt;&lt;ref-type name="Journal Article"&gt;17&lt;/ref-type&gt;&lt;contributors&gt;&lt;authors&gt;&lt;author&gt;Didenko, T.&lt;/author&gt;&lt;author&gt;Liu, J. J.&lt;/author&gt;&lt;author&gt;Horst, R.&lt;/author&gt;&lt;author&gt;Stevens, R. C.&lt;/author&gt;&lt;author&gt;Wuthrich, K.&lt;/author&gt;&lt;/authors&gt;&lt;/contributors&gt;&lt;auth-address&gt;Department of Integrative Structural and Computational Biology, The Scripps Research Institute, 10550 North Torrey Pines Road, La Jolla, CA 92037, USA.&lt;/auth-address&gt;&lt;titles&gt;&lt;title&gt;Fluorine-19 NMR of integral membrane proteins illustrated with studies of GPCRs&lt;/title&gt;&lt;secondary-title&gt;Curr Opin Struct Biol&lt;/secondary-title&gt;&lt;/titles&gt;&lt;periodical&gt;&lt;full-title&gt;Curr Opin Struct Biol&lt;/full-title&gt;&lt;/periodical&gt;&lt;pages&gt;740-747&lt;/pages&gt;&lt;volume&gt;23&lt;/volume&gt;&lt;number&gt;5&lt;/number&gt;&lt;edition&gt;2013/08/13&lt;/edition&gt;&lt;section&gt;740&lt;/section&gt;&lt;dates&gt;&lt;year&gt;2013&lt;/year&gt;&lt;pub-dates&gt;&lt;date&gt;Aug 7&lt;/date&gt;&lt;/pub-dates&gt;&lt;/dates&gt;&lt;isbn&gt;1879-033X (Electronic)&amp;#xD;0959-440X (Linking)&lt;/isbn&gt;&lt;accession-num&gt;23932201&lt;/accession-num&gt;&lt;urls&gt;&lt;related-urls&gt;&lt;url&gt;http://www.ncbi.nlm.nih.gov/pubmed/23932201&lt;/url&gt;&lt;/related-urls&gt;&lt;/urls&gt;&lt;electronic-resource-num&gt;S0959-440X(13)00144-9 [pii]&amp;#xD;10.1016/j.sbi.2013.07.011&lt;/electronic-resource-num&gt;&lt;language&gt;Eng&lt;/language&gt;&lt;/record&gt;&lt;/Cite&gt;&lt;/EndNote&gt;</w:instrText>
      </w:r>
      <w:r w:rsidRPr="00FF50C3">
        <w:fldChar w:fldCharType="separate"/>
      </w:r>
      <w:r w:rsidRPr="00FF50C3">
        <w:rPr>
          <w:noProof/>
        </w:rPr>
        <w:t>[</w:t>
      </w:r>
      <w:hyperlink w:anchor="_ENREF_148" w:tooltip="Didenko, 2013 #391" w:history="1">
        <w:r w:rsidRPr="00FF50C3">
          <w:rPr>
            <w:noProof/>
          </w:rPr>
          <w:t>148</w:t>
        </w:r>
      </w:hyperlink>
      <w:r w:rsidRPr="00FF50C3">
        <w:rPr>
          <w:noProof/>
        </w:rPr>
        <w:t>]</w:t>
      </w:r>
      <w:r w:rsidRPr="00FF50C3">
        <w:fldChar w:fldCharType="end"/>
      </w:r>
      <w:r w:rsidRPr="00FF50C3">
        <w:t xml:space="preserve">. Therefore, </w:t>
      </w:r>
      <w:r w:rsidRPr="00FF50C3">
        <w:rPr>
          <w:vertAlign w:val="superscript"/>
        </w:rPr>
        <w:t>19</w:t>
      </w:r>
      <w:r w:rsidRPr="00FF50C3">
        <w:t>F</w:t>
      </w:r>
      <w:r w:rsidR="00F925EA" w:rsidRPr="00FF50C3">
        <w:t>-</w:t>
      </w:r>
      <w:r w:rsidRPr="00FF50C3">
        <w:t>NMR can be used to probe protein conformational changes and solvent exposure induced by different types of ligands. In addition to confirm</w:t>
      </w:r>
      <w:r w:rsidR="00F925EA" w:rsidRPr="00FF50C3">
        <w:t>ing</w:t>
      </w:r>
      <w:r w:rsidRPr="00FF50C3">
        <w:t xml:space="preserve"> protein-ligand interactions, this method can provide information </w:t>
      </w:r>
      <w:r w:rsidR="00F925EA" w:rsidRPr="00FF50C3">
        <w:t xml:space="preserve">about </w:t>
      </w:r>
      <w:r w:rsidRPr="00FF50C3">
        <w:t xml:space="preserve">conformational exchanges. This method has been shown to be very useful in studies on G protein coupled receptors (GPCRs) which are important drug targets. Based on the available GPCR structures, different types of ligands can cause conformational changes which can be further confirmed by </w:t>
      </w:r>
      <w:r w:rsidRPr="00FF50C3">
        <w:rPr>
          <w:vertAlign w:val="superscript"/>
        </w:rPr>
        <w:t>19</w:t>
      </w:r>
      <w:r w:rsidRPr="00FF50C3">
        <w:t xml:space="preserve">F-NMR </w:t>
      </w:r>
      <w:r w:rsidRPr="00FF50C3">
        <w:fldChar w:fldCharType="begin">
          <w:fldData xml:space="preserve">PEVuZE5vdGU+PENpdGU+PEF1dGhvcj5Ib3JzdDwvQXV0aG9yPjxZZWFyPjIwMTM8L1llYXI+PFJl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</w:fldData>
        </w:fldChar>
      </w:r>
      <w:r w:rsidRPr="00FF50C3">
        <w:instrText xml:space="preserve"> ADDIN EN.CITE </w:instrText>
      </w:r>
      <w:r w:rsidRPr="00FF50C3">
        <w:fldChar w:fldCharType="begin">
          <w:fldData xml:space="preserve">PEVuZE5vdGU+PENpdGU+PEF1dGhvcj5Ib3JzdDwvQXV0aG9yPjxZZWFyPjIwMTM8L1llYXI+PFJl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</w:fldData>
        </w:fldChar>
      </w:r>
      <w:r w:rsidRPr="00FF50C3">
        <w:instrText xml:space="preserve"> ADDIN EN.CITE.DATA </w:instrText>
      </w:r>
      <w:r w:rsidRPr="00FF50C3">
        <w:fldChar w:fldCharType="end"/>
      </w:r>
      <w:r w:rsidRPr="00FF50C3">
        <w:fldChar w:fldCharType="separate"/>
      </w:r>
      <w:r w:rsidR="003F0D62" w:rsidRPr="00FF50C3">
        <w:rPr>
          <w:noProof/>
        </w:rPr>
        <w:t>[105,157</w:t>
      </w:r>
      <w:r w:rsidRPr="00FF50C3">
        <w:rPr>
          <w:noProof/>
        </w:rPr>
        <w:t>]</w:t>
      </w:r>
      <w:r w:rsidRPr="00FF50C3">
        <w:fldChar w:fldCharType="end"/>
      </w:r>
      <w:r w:rsidRPr="00FF50C3">
        <w:t xml:space="preserve">. As GPCRs are membrane proteins, expression of the target protein is normally achieved in eukaryotic systems such as yeast, insect cells, or mammalian cells. The target protein was first purified in a membrane system, followed with chemical conjugation of </w:t>
      </w:r>
      <w:r w:rsidRPr="00FF50C3">
        <w:rPr>
          <w:vertAlign w:val="superscript"/>
        </w:rPr>
        <w:t>19</w:t>
      </w:r>
      <w:r w:rsidRPr="00FF50C3">
        <w:t xml:space="preserve">F-labels </w:t>
      </w:r>
      <w:r w:rsidRPr="00FF50C3">
        <w:fldChar w:fldCharType="begin"/>
      </w:r>
      <w:r w:rsidRPr="00FF50C3">
        <w:instrText xml:space="preserve"> ADDIN EN.CITE &lt;EndNote&gt;&lt;Cite&gt;&lt;Author&gt;Ye&lt;/Author&gt;&lt;Year&gt;2016&lt;/Year&gt;&lt;RecNum&gt;118&lt;/RecNum&gt;&lt;DisplayText&gt;[157]&lt;/DisplayText&gt;&lt;record&gt;&lt;rec-number&gt;118&lt;/rec-number&gt;&lt;foreign-keys&gt;&lt;key app="EN" db-id="sxa9a0v250x0w6es0d9ptttkff2tt00tsptf"&gt;118&lt;/key&gt;&lt;/foreign-keys&gt;&lt;ref-type name="Journal Article"&gt;17&lt;/ref-type&gt;&lt;contributors&gt;&lt;authors&gt;&lt;author&gt;Ye, Libin&lt;/author&gt;&lt;author&gt;Van Eps, Ned&lt;/author&gt;&lt;author&gt;Zimmer, Marco&lt;/author&gt;&lt;author&gt;Ernst, Oliver P.&lt;/author&gt;&lt;author&gt;Scott Prosser, R.&lt;/author&gt;&lt;/authors&gt;&lt;/contributors&gt;&lt;titles&gt;&lt;title&gt;Activation of the A2A adenosine G-protein-coupled receptor by conformational selection&lt;/title&gt;&lt;secondary-title&gt;Nature&lt;/secondary-title&gt;&lt;/titles&gt;&lt;periodical&gt;&lt;full-title&gt;Nature&lt;/full-title&gt;&lt;abbr-1&gt;Nature&lt;/abbr-1&gt;&lt;/periodical&gt;&lt;pages&gt;265-268&lt;/pages&gt;&lt;volume&gt;533&lt;/volume&gt;&lt;number&gt;7602&lt;/number&gt;&lt;dates&gt;&lt;year&gt;2016&lt;/year&gt;&lt;pub-dates&gt;&lt;date&gt;05/12/print&lt;/date&gt;&lt;/pub-dates&gt;&lt;/dates&gt;&lt;publisher&gt;Nature Publishing Group, a division of Macmillan Publishers Limited. All Rights Reserved.&lt;/publisher&gt;&lt;isbn&gt;0028-0836&lt;/isbn&gt;&lt;work-type&gt;Letter&lt;/work-type&gt;&lt;urls&gt;&lt;related-urls&gt;&lt;url&gt;http://dx.doi.org/10.1038/nature17668&lt;/url&gt;&lt;/related-urls&gt;&lt;/urls&gt;&lt;electronic-resource-num&gt;10.1038/nature17668&amp;#xD;http://www.nature.com/nature/journal/v533/n7602/abs/nature17668.html#supplementary-information&lt;/electronic-resource-num&gt;&lt;/record&gt;&lt;/Cite&gt;&lt;/EndNote&gt;</w:instrText>
      </w:r>
      <w:r w:rsidRPr="00FF50C3">
        <w:fldChar w:fldCharType="separate"/>
      </w:r>
      <w:r w:rsidRPr="00FF50C3">
        <w:rPr>
          <w:noProof/>
        </w:rPr>
        <w:t>[</w:t>
      </w:r>
      <w:hyperlink w:anchor="_ENREF_157" w:tooltip="Ye, 2016 #118" w:history="1">
        <w:r w:rsidRPr="00FF50C3">
          <w:rPr>
            <w:noProof/>
          </w:rPr>
          <w:t>157</w:t>
        </w:r>
      </w:hyperlink>
      <w:r w:rsidRPr="00FF50C3">
        <w:rPr>
          <w:noProof/>
        </w:rPr>
        <w:t>]</w:t>
      </w:r>
      <w:r w:rsidRPr="00FF50C3">
        <w:fldChar w:fldCharType="end"/>
      </w:r>
      <w:r w:rsidRPr="00FF50C3">
        <w:t xml:space="preserve">. Also assignments of the </w:t>
      </w:r>
      <w:r w:rsidRPr="00FF50C3">
        <w:rPr>
          <w:vertAlign w:val="superscript"/>
        </w:rPr>
        <w:t>19</w:t>
      </w:r>
      <w:r w:rsidRPr="00FF50C3">
        <w:t xml:space="preserve">F resonances can be assigned by </w:t>
      </w:r>
      <w:r w:rsidR="00F925EA" w:rsidRPr="00FF50C3">
        <w:t xml:space="preserve">a </w:t>
      </w:r>
      <w:r w:rsidRPr="00FF50C3">
        <w:t xml:space="preserve">mutagenesis method when multiple modification sites are available. </w:t>
      </w:r>
      <w:r w:rsidRPr="00FF50C3">
        <w:lastRenderedPageBreak/>
        <w:t>In the study of β</w:t>
      </w:r>
      <w:r w:rsidRPr="00FF50C3">
        <w:rPr>
          <w:vertAlign w:val="subscript"/>
        </w:rPr>
        <w:t>2</w:t>
      </w:r>
      <w:r w:rsidRPr="00FF50C3">
        <w:t xml:space="preserve">AR, the target protein contains three native cysteine residues (C265, C327, and C341) </w:t>
      </w:r>
      <w:r w:rsidRPr="00FF50C3">
        <w:fldChar w:fldCharType="begin">
          <w:fldData xml:space="preserve">PEVuZE5vdGU+PENpdGU+PEF1dGhvcj5MaXU8L0F1dGhvcj48WWVhcj4yMDEyPC9ZZWFyPjxSZWNO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dGxlPlNjaWVuY2U8L2Z1bGwtdGl0bGU+PC9hbHQtcGVyaW9kaWNhbD48cGFnZXM+MTEwNi0xMDwv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</w:fldData>
        </w:fldChar>
      </w:r>
      <w:r w:rsidRPr="00FF50C3">
        <w:instrText xml:space="preserve"> ADDIN EN.CITE </w:instrText>
      </w:r>
      <w:r w:rsidRPr="00FF50C3">
        <w:fldChar w:fldCharType="begin">
          <w:fldData xml:space="preserve">PEVuZE5vdGU+PENpdGU+PEF1dGhvcj5MaXU8L0F1dGhvcj48WWVhcj4yMDEyPC9ZZWFyPjxSZWNO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</w:fldData>
        </w:fldChar>
      </w:r>
      <w:r w:rsidRPr="00FF50C3">
        <w:instrText xml:space="preserve"> ADDIN EN.CITE.DATA </w:instrText>
      </w:r>
      <w:r w:rsidRPr="00FF50C3">
        <w:fldChar w:fldCharType="end"/>
      </w:r>
      <w:r w:rsidRPr="00FF50C3">
        <w:fldChar w:fldCharType="separate"/>
      </w:r>
      <w:r w:rsidRPr="00FF50C3">
        <w:rPr>
          <w:noProof/>
        </w:rPr>
        <w:t>[</w:t>
      </w:r>
      <w:hyperlink w:anchor="_ENREF_151" w:tooltip="Liu, 2012 #111" w:history="1">
        <w:r w:rsidRPr="00FF50C3">
          <w:rPr>
            <w:noProof/>
          </w:rPr>
          <w:t>151</w:t>
        </w:r>
      </w:hyperlink>
      <w:r w:rsidRPr="00FF50C3">
        <w:rPr>
          <w:noProof/>
        </w:rPr>
        <w:t>]</w:t>
      </w:r>
      <w:r w:rsidRPr="00FF50C3">
        <w:fldChar w:fldCharType="end"/>
      </w:r>
      <w:r w:rsidRPr="00FF50C3">
        <w:t>. Covalent labeling of β</w:t>
      </w:r>
      <w:r w:rsidRPr="00FF50C3">
        <w:rPr>
          <w:vertAlign w:val="subscript"/>
        </w:rPr>
        <w:t>2</w:t>
      </w:r>
      <w:r w:rsidRPr="00FF50C3">
        <w:t xml:space="preserve">AR with </w:t>
      </w:r>
      <w:proofErr w:type="spellStart"/>
      <w:r w:rsidRPr="00FF50C3">
        <w:t>trifluoroethylthio</w:t>
      </w:r>
      <w:proofErr w:type="spellEnd"/>
      <w:r w:rsidRPr="00FF50C3">
        <w:t xml:space="preserve"> (TET) results in a sample exhibiting three peaks in </w:t>
      </w:r>
      <w:r w:rsidR="00F925EA" w:rsidRPr="00FF50C3">
        <w:t xml:space="preserve">the corresponding </w:t>
      </w:r>
      <w:r w:rsidRPr="00FF50C3">
        <w:t xml:space="preserve">1D </w:t>
      </w:r>
      <w:r w:rsidRPr="00FF50C3">
        <w:rPr>
          <w:vertAlign w:val="superscript"/>
        </w:rPr>
        <w:t>19</w:t>
      </w:r>
      <w:r w:rsidRPr="00FF50C3">
        <w:t>F</w:t>
      </w:r>
      <w:r w:rsidR="00F925EA" w:rsidRPr="00FF50C3">
        <w:t>-</w:t>
      </w:r>
      <w:r w:rsidRPr="00FF50C3">
        <w:t xml:space="preserve">NMR spectrum. Sequence-specific assignments of these peaks were then achieved by site-specific mutations. Cysteine residues can also be introduced </w:t>
      </w:r>
      <w:r w:rsidR="00F925EA" w:rsidRPr="00FF50C3">
        <w:t>in</w:t>
      </w:r>
      <w:r w:rsidRPr="00FF50C3">
        <w:t xml:space="preserve">to certain residues for attaching </w:t>
      </w:r>
      <w:r w:rsidRPr="00FF50C3">
        <w:rPr>
          <w:vertAlign w:val="superscript"/>
        </w:rPr>
        <w:t>19</w:t>
      </w:r>
      <w:r w:rsidRPr="00FF50C3">
        <w:t>F labels. Special care has to be taken to make sure that mutations or modifications still preserve the biological activities</w:t>
      </w:r>
      <w:r w:rsidR="002057EB" w:rsidRPr="00FF50C3">
        <w:t xml:space="preserve"> of the target protein</w:t>
      </w:r>
      <w:r w:rsidRPr="00FF50C3">
        <w:t xml:space="preserve">. Using </w:t>
      </w:r>
      <w:r w:rsidRPr="00FF50C3">
        <w:rPr>
          <w:vertAlign w:val="superscript"/>
        </w:rPr>
        <w:t>19</w:t>
      </w:r>
      <w:r w:rsidRPr="00FF50C3">
        <w:t xml:space="preserve">F-NMR, the activation of GPCRs upon ligand binding can be evaluated. This method is also very applicable for water soluble proteins. In the study of </w:t>
      </w:r>
      <w:r w:rsidR="00F925EA" w:rsidRPr="00FF50C3">
        <w:t xml:space="preserve">dengue </w:t>
      </w:r>
      <w:r w:rsidRPr="00FF50C3">
        <w:t xml:space="preserve">virus protease, a ligand can induce the closed conformation, which can be easily evaluated by </w:t>
      </w:r>
      <w:r w:rsidRPr="00FF50C3">
        <w:rPr>
          <w:vertAlign w:val="superscript"/>
        </w:rPr>
        <w:t>19</w:t>
      </w:r>
      <w:r w:rsidRPr="00FF50C3">
        <w:t xml:space="preserve">F-NMR spectroscopy </w:t>
      </w:r>
      <w:r w:rsidRPr="00FF50C3">
        <w:fldChar w:fldCharType="begin">
          <w:fldData xml:space="preserve">PEVuZE5vdGU+PENpdGU+PEF1dGhvcj5aaHU8L0F1dGhvcj48WWVhcj4yMDE1PC9ZZWFyPjxSZWNO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LXBlcmlvZGljYWw+PHBhZ2VzPjY3Ny04MDwvcGFnZXM+PHZvbHVtZT40NjE8L3ZvbHVtZT48bnVt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</w:fldData>
        </w:fldChar>
      </w:r>
      <w:r w:rsidRPr="00FF50C3">
        <w:instrText xml:space="preserve"> ADDIN EN.CITE </w:instrText>
      </w:r>
      <w:r w:rsidRPr="00FF50C3">
        <w:fldChar w:fldCharType="begin">
          <w:fldData xml:space="preserve">PEVuZE5vdGU+PENpdGU+PEF1dGhvcj5aaHU8L0F1dGhvcj48WWVhcj4yMDE1PC9ZZWFyPjxSZWNO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LXBlcmlvZGljYWw+PHBhZ2VzPjY3Ny04MDwvcGFnZXM+PHZvbHVtZT40NjE8L3ZvbHVtZT48bnVt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</w:fldData>
        </w:fldChar>
      </w:r>
      <w:r w:rsidRPr="00FF50C3">
        <w:instrText xml:space="preserve"> ADDIN EN.CITE.DATA </w:instrText>
      </w:r>
      <w:r w:rsidRPr="00FF50C3">
        <w:fldChar w:fldCharType="end"/>
      </w:r>
      <w:r w:rsidRPr="00FF50C3">
        <w:fldChar w:fldCharType="separate"/>
      </w:r>
      <w:r w:rsidRPr="00FF50C3">
        <w:rPr>
          <w:noProof/>
        </w:rPr>
        <w:t>[</w:t>
      </w:r>
      <w:hyperlink w:anchor="_ENREF_158" w:tooltip="Zhu, 2015 #119" w:history="1">
        <w:r w:rsidRPr="00FF50C3">
          <w:rPr>
            <w:noProof/>
          </w:rPr>
          <w:t>158</w:t>
        </w:r>
      </w:hyperlink>
      <w:r w:rsidRPr="00FF50C3">
        <w:rPr>
          <w:noProof/>
        </w:rPr>
        <w:t>]</w:t>
      </w:r>
      <w:r w:rsidRPr="00FF50C3">
        <w:fldChar w:fldCharType="end"/>
      </w:r>
      <w:r w:rsidRPr="00FF50C3">
        <w:t xml:space="preserve">. It has been noted that this method will be every applicable when the structural information of the target protein in the absence and presence of ligands is available. </w:t>
      </w:r>
    </w:p>
    <w:p w14:paraId="6378FE1C" w14:textId="77777777" w:rsidR="004067F0" w:rsidRPr="00FF50C3" w:rsidRDefault="004067F0" w:rsidP="003F0D62">
      <w:pPr>
        <w:pStyle w:val="MDPI23heading3"/>
      </w:pPr>
      <w:r w:rsidRPr="00FF50C3">
        <w:t xml:space="preserve">3.2.3. Ranking </w:t>
      </w:r>
      <w:r w:rsidR="003F0D62" w:rsidRPr="00FF50C3">
        <w:t>Compound Binding Affinities</w:t>
      </w:r>
    </w:p>
    <w:p w14:paraId="33B95B27" w14:textId="21CE5B5C" w:rsidR="004067F0" w:rsidRPr="00FF50C3" w:rsidRDefault="00F925EA" w:rsidP="003F0D62">
      <w:pPr>
        <w:pStyle w:val="MDPI31text"/>
      </w:pPr>
      <w:r w:rsidRPr="00FF50C3">
        <w:t xml:space="preserve">The </w:t>
      </w:r>
      <w:r w:rsidR="004067F0" w:rsidRPr="00FF50C3">
        <w:t xml:space="preserve">NMR reporter screening is a novel technique </w:t>
      </w:r>
      <w:r w:rsidRPr="00FF50C3">
        <w:t xml:space="preserve">where </w:t>
      </w:r>
      <w:r w:rsidR="004067F0" w:rsidRPr="00FF50C3">
        <w:t>a reference compound is used to screen or identify ligand</w:t>
      </w:r>
      <w:r w:rsidRPr="00FF50C3">
        <w:t>s</w:t>
      </w:r>
      <w:r w:rsidR="004067F0" w:rsidRPr="00FF50C3">
        <w:t xml:space="preserve"> with higher binding affinities to the target </w:t>
      </w:r>
      <w:r w:rsidR="004067F0" w:rsidRPr="00FF50C3">
        <w:fldChar w:fldCharType="begin"/>
      </w:r>
      <w:r w:rsidR="004067F0" w:rsidRPr="00FF50C3">
        <w:instrText xml:space="preserve"> ADDIN EN.CITE &lt;EndNote&gt;&lt;Cite&gt;&lt;Author&gt;Jahnke&lt;/Author&gt;&lt;Year&gt;2002&lt;/Year&gt;&lt;RecNum&gt;94&lt;/RecNum&gt;&lt;DisplayText&gt;[114]&lt;/DisplayText&gt;&lt;record&gt;&lt;rec-number&gt;94&lt;/rec-number&gt;&lt;foreign-keys&gt;&lt;key app="EN" db-id="sxa9a0v250x0w6es0d9ptttkff2tt00tsptf"&gt;94&lt;/key&gt;&lt;/foreign-keys&gt;&lt;ref-type name="Journal Article"&gt;17&lt;/ref-type&gt;&lt;contributors&gt;&lt;authors&gt;&lt;author&gt;Jahnke, Wolfgang&lt;/author&gt;&lt;author&gt;Floersheim, Philipp&lt;/author&gt;&lt;author&gt;Ostermeier, Christian&lt;/author&gt;&lt;author&gt;Zhang, Xiaolu&lt;/author&gt;&lt;author&gt;Hemmig, Rene&lt;/author&gt;&lt;author&gt;Hurth, Konstanze&lt;/author&gt;&lt;author&gt;Uzunov, Doncho P.&lt;/author&gt;&lt;/authors&gt;&lt;/contributors&gt;&lt;titles&gt;&lt;title&gt;NMR Reporter Screening for the Detection of High-Affinity Ligands&lt;/title&gt;&lt;secondary-title&gt;Angewandte Chemie International Edition&lt;/secondary-title&gt;&lt;/titles&gt;&lt;periodical&gt;&lt;full-title&gt;Angewandte Chemie International Edition&lt;/full-title&gt;&lt;/periodical&gt;&lt;pages&gt;3420-3423&lt;/pages&gt;&lt;volume&gt;41&lt;/volume&gt;&lt;number&gt;18&lt;/number&gt;&lt;keywords&gt;&lt;keyword&gt;drug design&lt;/keyword&gt;&lt;keyword&gt;high-throughput screening&lt;/keyword&gt;&lt;keyword&gt;inhibitors&lt;/keyword&gt;&lt;keyword&gt;NMR spectroscopy&lt;/keyword&gt;&lt;keyword&gt;structure–activity relationships&lt;/keyword&gt;&lt;/keywords&gt;&lt;dates&gt;&lt;year&gt;2002&lt;/year&gt;&lt;/dates&gt;&lt;publisher&gt;WILEY-VCH Verlag&lt;/publisher&gt;&lt;isbn&gt;1521-3773&lt;/isbn&gt;&lt;urls&gt;&lt;related-urls&gt;&lt;url&gt;http://dx.doi.org/10.1002/1521-3773(20020916)41:18&amp;lt;3420::AID-ANIE3420&amp;gt;3.0.CO;2-E&lt;/url&gt;&lt;/related-urls&gt;&lt;/urls&gt;&lt;electronic-resource-num&gt;10.1002/1521-3773(20020916)41:18&amp;lt;3420::AID-ANIE3420&amp;gt;3.0.CO;2-E&lt;/electronic-resource-num&gt;&lt;/record&gt;&lt;/Cite&gt;&lt;/EndNote&gt;</w:instrText>
      </w:r>
      <w:r w:rsidR="004067F0" w:rsidRPr="00FF50C3">
        <w:fldChar w:fldCharType="separate"/>
      </w:r>
      <w:r w:rsidR="004067F0" w:rsidRPr="00FF50C3">
        <w:rPr>
          <w:noProof/>
        </w:rPr>
        <w:t>[</w:t>
      </w:r>
      <w:hyperlink w:anchor="_ENREF_114" w:tooltip="Jahnke, 2002 #94" w:history="1">
        <w:r w:rsidR="004067F0" w:rsidRPr="00FF50C3">
          <w:rPr>
            <w:noProof/>
          </w:rPr>
          <w:t>114</w:t>
        </w:r>
      </w:hyperlink>
      <w:r w:rsidR="004067F0" w:rsidRPr="00FF50C3">
        <w:rPr>
          <w:noProof/>
        </w:rPr>
        <w:t>]</w:t>
      </w:r>
      <w:r w:rsidR="004067F0" w:rsidRPr="00FF50C3">
        <w:fldChar w:fldCharType="end"/>
      </w:r>
      <w:r w:rsidR="004067F0" w:rsidRPr="00FF50C3">
        <w:t xml:space="preserve">. This method observes ligand signals which can be affected by the presence of the target. In a normal 1D proton or </w:t>
      </w:r>
      <w:r w:rsidR="004067F0" w:rsidRPr="00FF50C3">
        <w:rPr>
          <w:vertAlign w:val="superscript"/>
        </w:rPr>
        <w:t>19</w:t>
      </w:r>
      <w:r w:rsidR="004067F0" w:rsidRPr="00FF50C3">
        <w:t xml:space="preserve">F spectrum, signals from the reference compound are affected (line broadening or chemical shift changes) in the presence of the target protein. When the test compounds are added into the mixture, NMR spectra of free reference compound and its complex with the target were acquired and compared. The test compound will then be confirmed to interact with the target </w:t>
      </w:r>
      <w:r w:rsidR="002057EB" w:rsidRPr="00FF50C3">
        <w:t xml:space="preserve">by </w:t>
      </w:r>
      <w:r w:rsidR="004067F0" w:rsidRPr="00FF50C3">
        <w:t>replac</w:t>
      </w:r>
      <w:r w:rsidR="002057EB" w:rsidRPr="00FF50C3">
        <w:t>ing</w:t>
      </w:r>
      <w:r w:rsidR="004067F0" w:rsidRPr="00FF50C3">
        <w:t xml:space="preserve"> the reference compound from its binding pocket of the target if the NMR signals of the mixture are same as those of the free reference compound </w:t>
      </w:r>
      <w:r w:rsidR="004067F0" w:rsidRPr="00FF50C3">
        <w:fldChar w:fldCharType="begin"/>
      </w:r>
      <w:r w:rsidR="004067F0" w:rsidRPr="00FF50C3">
        <w:instrText xml:space="preserve"> ADDIN EN.CITE &lt;EndNote&gt;&lt;Cite&gt;&lt;Author&gt;Jahnke&lt;/Author&gt;&lt;Year&gt;2002&lt;/Year&gt;&lt;RecNum&gt;94&lt;/RecNum&gt;&lt;DisplayText&gt;[114]&lt;/DisplayText&gt;&lt;record&gt;&lt;rec-number&gt;94&lt;/rec-number&gt;&lt;foreign-keys&gt;&lt;key app="EN" db-id="sxa9a0v250x0w6es0d9ptttkff2tt00tsptf"&gt;94&lt;/key&gt;&lt;/foreign-keys&gt;&lt;ref-type name="Journal Article"&gt;17&lt;/ref-type&gt;&lt;contributors&gt;&lt;authors&gt;&lt;author&gt;Jahnke, Wolfgang&lt;/author&gt;&lt;author&gt;Floersheim, Philipp&lt;/author&gt;&lt;author&gt;Ostermeier, Christian&lt;/author&gt;&lt;author&gt;Zhang, Xiaolu&lt;/author&gt;&lt;author&gt;Hemmig, Rene&lt;/author&gt;&lt;author&gt;Hurth, Konstanze&lt;/author&gt;&lt;author&gt;Uzunov, Doncho P.&lt;/author&gt;&lt;/authors&gt;&lt;/contributors&gt;&lt;titles&gt;&lt;title&gt;NMR Reporter Screening for the Detection of High-Affinity Ligands&lt;/title&gt;&lt;secondary-title&gt;Angewandte Chemie International Edition&lt;/secondary-title&gt;&lt;/titles&gt;&lt;periodical&gt;&lt;full-title&gt;Angewandte Chemie International Edition&lt;/full-title&gt;&lt;/periodical&gt;&lt;pages&gt;3420-3423&lt;/pages&gt;&lt;volume&gt;41&lt;/volume&gt;&lt;number&gt;18&lt;/number&gt;&lt;keywords&gt;&lt;keyword&gt;drug design&lt;/keyword&gt;&lt;keyword&gt;high-throughput screening&lt;/keyword&gt;&lt;keyword&gt;inhibitors&lt;/keyword&gt;&lt;keyword&gt;NMR spectroscopy&lt;/keyword&gt;&lt;keyword&gt;structure–activity relationships&lt;/keyword&gt;&lt;/keywords&gt;&lt;dates&gt;&lt;year&gt;2002&lt;/year&gt;&lt;/dates&gt;&lt;publisher&gt;WILEY-VCH Verlag&lt;/publisher&gt;&lt;isbn&gt;1521-3773&lt;/isbn&gt;&lt;urls&gt;&lt;related-urls&gt;&lt;url&gt;http://dx.doi.org/10.1002/1521-3773(20020916)41:18&amp;lt;3420::AID-ANIE3420&amp;gt;3.0.CO;2-E&lt;/url&gt;&lt;/related-urls&gt;&lt;/urls&gt;&lt;electronic-resource-num&gt;10.1002/1521-3773(20020916)41:18&amp;lt;3420::AID-ANIE3420&amp;gt;3.0.CO;2-E&lt;/electronic-resource-num&gt;&lt;/record&gt;&lt;/Cite&gt;&lt;/EndNote&gt;</w:instrText>
      </w:r>
      <w:r w:rsidR="004067F0" w:rsidRPr="00FF50C3">
        <w:fldChar w:fldCharType="separate"/>
      </w:r>
      <w:r w:rsidR="004067F0" w:rsidRPr="00FF50C3">
        <w:rPr>
          <w:noProof/>
        </w:rPr>
        <w:t>[</w:t>
      </w:r>
      <w:hyperlink w:anchor="_ENREF_114" w:tooltip="Jahnke, 2002 #94" w:history="1">
        <w:r w:rsidR="004067F0" w:rsidRPr="00FF50C3">
          <w:rPr>
            <w:noProof/>
          </w:rPr>
          <w:t>114</w:t>
        </w:r>
      </w:hyperlink>
      <w:r w:rsidR="004067F0" w:rsidRPr="00FF50C3">
        <w:rPr>
          <w:noProof/>
        </w:rPr>
        <w:t>]</w:t>
      </w:r>
      <w:r w:rsidR="004067F0" w:rsidRPr="00FF50C3">
        <w:fldChar w:fldCharType="end"/>
      </w:r>
      <w:r w:rsidR="004067F0" w:rsidRPr="00FF50C3">
        <w:t xml:space="preserve">. As this method is very useful for screening ligands with higher affinities than that of the reference compound, it is therefore necessary to know the detailed binding information between the target and the reference molecule </w:t>
      </w:r>
      <w:r w:rsidR="004067F0" w:rsidRPr="00FF50C3">
        <w:fldChar w:fldCharType="begin">
          <w:fldData xml:space="preserve">PEVuZE5vdGU+PENpdGU+PEF1dGhvcj5KYWhua2U8L0F1dGhvcj48WWVhcj4yMDAyPC9ZZWFyPjxS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</w:fldData>
        </w:fldChar>
      </w:r>
      <w:r w:rsidR="004067F0" w:rsidRPr="00FF50C3">
        <w:instrText xml:space="preserve"> ADDIN EN.CITE </w:instrText>
      </w:r>
      <w:r w:rsidR="004067F0" w:rsidRPr="00FF50C3">
        <w:fldChar w:fldCharType="begin">
          <w:fldData xml:space="preserve">PEVuZE5vdGU+PENpdGU+PEF1dGhvcj5KYWhua2U8L0F1dGhvcj48WWVhcj4yMDAyPC9ZZWFyPjxS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</w:fldData>
        </w:fldChar>
      </w:r>
      <w:r w:rsidR="004067F0" w:rsidRPr="00FF50C3">
        <w:instrText xml:space="preserve"> ADDIN EN.CITE.DATA </w:instrText>
      </w:r>
      <w:r w:rsidR="004067F0" w:rsidRPr="00FF50C3">
        <w:fldChar w:fldCharType="end"/>
      </w:r>
      <w:r w:rsidR="004067F0" w:rsidRPr="00FF50C3">
        <w:fldChar w:fldCharType="separate"/>
      </w:r>
      <w:r w:rsidR="003F0D62" w:rsidRPr="00FF50C3">
        <w:rPr>
          <w:noProof/>
        </w:rPr>
        <w:t>[114,159</w:t>
      </w:r>
      <w:r w:rsidR="004067F0" w:rsidRPr="00FF50C3">
        <w:rPr>
          <w:noProof/>
        </w:rPr>
        <w:t>]</w:t>
      </w:r>
      <w:r w:rsidR="004067F0" w:rsidRPr="00FF50C3">
        <w:fldChar w:fldCharType="end"/>
      </w:r>
      <w:r w:rsidR="004067F0" w:rsidRPr="00FF50C3">
        <w:t xml:space="preserve">. This competition experiment can also be used for HTS and using a </w:t>
      </w:r>
      <w:r w:rsidR="004067F0" w:rsidRPr="00FF50C3">
        <w:rPr>
          <w:vertAlign w:val="superscript"/>
        </w:rPr>
        <w:t>19</w:t>
      </w:r>
      <w:r w:rsidR="004067F0" w:rsidRPr="00FF50C3">
        <w:t xml:space="preserve">F-labeled molecule as a reference </w:t>
      </w:r>
      <w:r w:rsidR="004067F0" w:rsidRPr="00FF50C3">
        <w:fldChar w:fldCharType="begin"/>
      </w:r>
      <w:r w:rsidR="004067F0" w:rsidRPr="00FF50C3">
        <w:instrText xml:space="preserve"> ADDIN EN.CITE &lt;EndNote&gt;&lt;Cite&gt;&lt;Author&gt;Dalvit&lt;/Author&gt;&lt;Year&gt;2002&lt;/Year&gt;&lt;RecNum&gt;555&lt;/RecNum&gt;&lt;DisplayText&gt;[78]&lt;/DisplayText&gt;&lt;record&gt;&lt;rec-number&gt;555&lt;/rec-number&gt;&lt;foreign-keys&gt;&lt;key app="EN" db-id="55ve205rsw2d2pedtso5t5vb0ae99setvrde"&gt;555&lt;/key&gt;&lt;/foreign-keys&gt;&lt;ref-type name="Journal Article"&gt;17&lt;/ref-type&gt;&lt;contributors&gt;&lt;authors&gt;&lt;author&gt;Dalvit, C.&lt;/author&gt;&lt;author&gt;Flocco, M.&lt;/author&gt;&lt;author&gt;Veronesi, M.&lt;/author&gt;&lt;author&gt;Stockman, B. J.&lt;/author&gt;&lt;/authors&gt;&lt;/contributors&gt;&lt;auth-address&gt;Chemistry Department, Pharmacia, Viale Pasteur 10, Nerviano (MI), 20014, Italy. claudio.dalvit@pharmacia.com&lt;/auth-address&gt;&lt;titles&gt;&lt;title&gt;Fluorine-NMR competition binding experiments for high-throughput screening of large compound mixtures&lt;/title&gt;&lt;secondary-title&gt;Comb Chem High Throughput Screen&lt;/secondary-title&gt;&lt;/titles&gt;&lt;periodical&gt;&lt;full-title&gt;Comb Chem High Throughput Screen&lt;/full-title&gt;&lt;/periodical&gt;&lt;pages&gt;605-11&lt;/pages&gt;&lt;volume&gt;5&lt;/volume&gt;&lt;number&gt;8&lt;/number&gt;&lt;edition&gt;2002/12/10&lt;/edition&gt;&lt;keywords&gt;&lt;keyword&gt;Anisotropy&lt;/keyword&gt;&lt;keyword&gt;Binding, Competitive&lt;/keyword&gt;&lt;keyword&gt;Computer Simulation&lt;/keyword&gt;&lt;keyword&gt;Drug Design&lt;/keyword&gt;&lt;keyword&gt;Escherichia coli/metabolism&lt;/keyword&gt;&lt;keyword&gt;Fluorine Compounds/chemistry&lt;/keyword&gt;&lt;keyword&gt;Ligands&lt;/keyword&gt;&lt;keyword&gt;Nuclear Magnetic Resonance, Biomolecular/*methods&lt;/keyword&gt;&lt;keyword&gt;Protein Structure, Tertiary&lt;/keyword&gt;&lt;keyword&gt;Protein-Serine-Threonine Kinases/*chemistry/metabolism&lt;/keyword&gt;&lt;keyword&gt;Recombinant Fusion Proteins/chemistry/metabolism&lt;/keyword&gt;&lt;/keywords&gt;&lt;dates&gt;&lt;year&gt;2002&lt;/year&gt;&lt;pub-dates&gt;&lt;date&gt;Dec&lt;/date&gt;&lt;/pub-dates&gt;&lt;/dates&gt;&lt;isbn&gt;1386-2073 (Print)&amp;#xD;1386-2073 (Linking)&lt;/isbn&gt;&lt;accession-num&gt;12470257&lt;/accession-num&gt;&lt;urls&gt;&lt;related-urls&gt;&lt;url&gt;http://www.ncbi.nlm.nih.gov/pubmed/12470257&lt;/url&gt;&lt;/related-urls&gt;&lt;/urls&gt;&lt;language&gt;eng&lt;/language&gt;&lt;/record&gt;&lt;/Cite&gt;&lt;/EndNote&gt;</w:instrText>
      </w:r>
      <w:r w:rsidR="004067F0" w:rsidRPr="00FF50C3">
        <w:fldChar w:fldCharType="separate"/>
      </w:r>
      <w:r w:rsidR="004067F0" w:rsidRPr="00FF50C3">
        <w:rPr>
          <w:noProof/>
        </w:rPr>
        <w:t>[</w:t>
      </w:r>
      <w:hyperlink w:anchor="_ENREF_78" w:tooltip="Dalvit, 2002 #555" w:history="1">
        <w:r w:rsidR="004067F0" w:rsidRPr="00FF50C3">
          <w:rPr>
            <w:noProof/>
          </w:rPr>
          <w:t>78</w:t>
        </w:r>
      </w:hyperlink>
      <w:r w:rsidR="004067F0" w:rsidRPr="00FF50C3">
        <w:rPr>
          <w:noProof/>
        </w:rPr>
        <w:t>]</w:t>
      </w:r>
      <w:r w:rsidR="004067F0" w:rsidRPr="00FF50C3">
        <w:fldChar w:fldCharType="end"/>
      </w:r>
      <w:r w:rsidR="004067F0" w:rsidRPr="00FF50C3">
        <w:t xml:space="preserve"> or using proton-based experiments using a normal ligand </w:t>
      </w:r>
      <w:r w:rsidR="004067F0" w:rsidRPr="00FF50C3">
        <w:fldChar w:fldCharType="begin"/>
      </w:r>
      <w:r w:rsidR="004067F0" w:rsidRPr="00FF50C3">
        <w:instrText xml:space="preserve"> ADDIN EN.CITE &lt;EndNote&gt;&lt;Cite&gt;&lt;Author&gt;Siriwardena&lt;/Author&gt;&lt;Year&gt;2002&lt;/Year&gt;&lt;RecNum&gt;373&lt;/RecNum&gt;&lt;DisplayText&gt;[160]&lt;/DisplayText&gt;&lt;record&gt;&lt;rec-number&gt;373&lt;/rec-number&gt;&lt;foreign-keys&gt;&lt;key app="EN" db-id="55ve205rsw2d2pedtso5t5vb0ae99setvrde"&gt;373&lt;/key&gt;&lt;/foreign-keys&gt;&lt;ref-type name="Journal Article"&gt;17&lt;/ref-type&gt;&lt;contributors&gt;&lt;authors&gt;&lt;author&gt;Siriwardena, A. H.&lt;/author&gt;&lt;author&gt;Tian, F.&lt;/author&gt;&lt;author&gt;Noble, S.&lt;/author&gt;&lt;author&gt;Prestegard, J. H.&lt;/author&gt;&lt;/authors&gt;&lt;/contributors&gt;&lt;auth-address&gt;The Complex Carbohydrate Research Center, University of Georgia 220, Riverbend Road, Athens, GA 30602-4712, USA. siriward@ccrc.uga.edu&lt;/auth-address&gt;&lt;titles&gt;&lt;title&gt;A straightforward NMR-spectroscopy-based method for rapid library screening&lt;/title&gt;&lt;secondary-title&gt;Angew Chem Int Ed Engl&lt;/secondary-title&gt;&lt;/titles&gt;&lt;periodical&gt;&lt;full-title&gt;Angew Chem Int Ed Engl&lt;/full-title&gt;&lt;/periodical&gt;&lt;pages&gt;3454-7&lt;/pages&gt;&lt;volume&gt;41&lt;/volume&gt;&lt;number&gt;18&lt;/number&gt;&lt;keywords&gt;&lt;keyword&gt;Combinatorial Chemistry Techniques/*methods&lt;/keyword&gt;&lt;keyword&gt;Concanavalin A/chemistry&lt;/keyword&gt;&lt;keyword&gt;*Drug Design&lt;/keyword&gt;&lt;keyword&gt;Ligands&lt;/keyword&gt;&lt;keyword&gt;Magnetic Resonance Spectroscopy&lt;/keyword&gt;&lt;keyword&gt;Proteins/*chemistry&lt;/keyword&gt;&lt;/keywords&gt;&lt;dates&gt;&lt;year&gt;2002&lt;/year&gt;&lt;pub-dates&gt;&lt;date&gt;Sep 16&lt;/date&gt;&lt;/pub-dates&gt;&lt;/dates&gt;&lt;accession-num&gt;12298062&lt;/accession-num&gt;&lt;urls&gt;&lt;related-urls&gt;&lt;url&gt;http://www.ncbi.nlm.nih.gov/entrez/query.fcgi?cmd=Retrieve&amp;amp;db=PubMed&amp;amp;dopt=Citation&amp;amp;list_uids=12298062 &lt;/url&gt;&lt;/related-urls&gt;&lt;/urls&gt;&lt;/record&gt;&lt;/Cite&gt;&lt;/EndNote&gt;</w:instrText>
      </w:r>
      <w:r w:rsidR="004067F0" w:rsidRPr="00FF50C3">
        <w:fldChar w:fldCharType="separate"/>
      </w:r>
      <w:r w:rsidR="004067F0" w:rsidRPr="00FF50C3">
        <w:rPr>
          <w:noProof/>
        </w:rPr>
        <w:t>[</w:t>
      </w:r>
      <w:hyperlink w:anchor="_ENREF_160" w:tooltip="Siriwardena, 2002 #373" w:history="1">
        <w:r w:rsidR="004067F0" w:rsidRPr="00FF50C3">
          <w:rPr>
            <w:noProof/>
          </w:rPr>
          <w:t>160</w:t>
        </w:r>
      </w:hyperlink>
      <w:r w:rsidR="004067F0" w:rsidRPr="00FF50C3">
        <w:rPr>
          <w:noProof/>
        </w:rPr>
        <w:t>]</w:t>
      </w:r>
      <w:r w:rsidR="004067F0" w:rsidRPr="00FF50C3">
        <w:fldChar w:fldCharType="end"/>
      </w:r>
      <w:r w:rsidR="004067F0" w:rsidRPr="00FF50C3">
        <w:t xml:space="preserve">. The competition experiment using </w:t>
      </w:r>
      <w:r w:rsidR="004067F0" w:rsidRPr="00FF50C3">
        <w:rPr>
          <w:vertAlign w:val="superscript"/>
        </w:rPr>
        <w:t>19</w:t>
      </w:r>
      <w:r w:rsidR="004067F0" w:rsidRPr="00FF50C3">
        <w:t xml:space="preserve">F probe can be easily used in hit identification and lead optimization steps as this method ranks the binding affinities of the test compounds. Comparison of binding affinities of a series of compounds generated from a lead can be easily achieved using </w:t>
      </w:r>
      <w:r w:rsidR="00FC1928" w:rsidRPr="00FF50C3">
        <w:t xml:space="preserve">a </w:t>
      </w:r>
      <w:r w:rsidR="004067F0" w:rsidRPr="00FF50C3">
        <w:t xml:space="preserve">normal </w:t>
      </w:r>
      <w:r w:rsidR="004067F0" w:rsidRPr="00FF50C3">
        <w:rPr>
          <w:vertAlign w:val="superscript"/>
        </w:rPr>
        <w:t>19</w:t>
      </w:r>
      <w:r w:rsidR="004067F0" w:rsidRPr="00FF50C3">
        <w:t xml:space="preserve">F-NMR spectrum. The reference compound has to be selected carefully in this study because the chemical shift changes induced by protein binding may be different for different compounds. For example, both a </w:t>
      </w:r>
      <w:proofErr w:type="spellStart"/>
      <w:r w:rsidR="004067F0" w:rsidRPr="00FF50C3">
        <w:t>bis</w:t>
      </w:r>
      <w:r w:rsidRPr="00FF50C3">
        <w:t>-</w:t>
      </w:r>
      <w:r w:rsidR="004067F0" w:rsidRPr="00FF50C3">
        <w:t>pyridylurea</w:t>
      </w:r>
      <w:proofErr w:type="spellEnd"/>
      <w:r w:rsidR="004067F0" w:rsidRPr="00FF50C3">
        <w:t xml:space="preserve"> inhibitor (compound </w:t>
      </w:r>
      <w:r w:rsidR="004067F0" w:rsidRPr="00FF50C3">
        <w:rPr>
          <w:b/>
        </w:rPr>
        <w:t>1</w:t>
      </w:r>
      <w:r w:rsidR="004067F0" w:rsidRPr="00FF50C3">
        <w:t xml:space="preserve">) and an inhibitor (compound </w:t>
      </w:r>
      <w:r w:rsidR="004067F0" w:rsidRPr="00FF50C3">
        <w:rPr>
          <w:b/>
        </w:rPr>
        <w:t>2</w:t>
      </w:r>
      <w:r w:rsidR="004067F0" w:rsidRPr="00FF50C3">
        <w:t xml:space="preserve">) with </w:t>
      </w:r>
      <w:r w:rsidRPr="00FF50C3">
        <w:t xml:space="preserve">a </w:t>
      </w:r>
      <w:r w:rsidR="004067F0" w:rsidRPr="00FF50C3">
        <w:t>9</w:t>
      </w:r>
      <w:r w:rsidR="004067F0" w:rsidRPr="00FF50C3">
        <w:rPr>
          <w:i/>
        </w:rPr>
        <w:t>H</w:t>
      </w:r>
      <w:r w:rsidR="004067F0" w:rsidRPr="00FF50C3">
        <w:t xml:space="preserve">-pyrimido[4,5-b]indole scaffold bind to the active site of </w:t>
      </w:r>
      <w:r w:rsidR="004067F0" w:rsidRPr="00FF50C3">
        <w:rPr>
          <w:i/>
        </w:rPr>
        <w:t>E. coli</w:t>
      </w:r>
      <w:r w:rsidR="004067F0" w:rsidRPr="00FF50C3">
        <w:t xml:space="preserve"> topoisomerase IV E subunit (eParE) with binding affinities of 902 </w:t>
      </w:r>
      <w:proofErr w:type="spellStart"/>
      <w:r w:rsidR="004067F0" w:rsidRPr="00FF50C3">
        <w:t>nM</w:t>
      </w:r>
      <w:proofErr w:type="spellEnd"/>
      <w:r w:rsidR="004067F0" w:rsidRPr="00FF50C3">
        <w:t xml:space="preserve"> and 1.14 </w:t>
      </w:r>
      <w:proofErr w:type="spellStart"/>
      <w:r w:rsidR="004067F0" w:rsidRPr="00FF50C3">
        <w:t>nM</w:t>
      </w:r>
      <w:proofErr w:type="spellEnd"/>
      <w:r w:rsidR="004067F0" w:rsidRPr="00FF50C3">
        <w:t xml:space="preserve">, respectively. Both compounds are potent inhibitors and the bindings undergo slow exchange based on the titration experiments monitored using </w:t>
      </w:r>
      <w:r w:rsidR="004067F0" w:rsidRPr="00FF50C3">
        <w:rPr>
          <w:vertAlign w:val="superscript"/>
        </w:rPr>
        <w:t>1</w:t>
      </w:r>
      <w:r w:rsidR="004067F0" w:rsidRPr="00FF50C3">
        <w:t>H-</w:t>
      </w:r>
      <w:r w:rsidR="004067F0" w:rsidRPr="00FF50C3">
        <w:rPr>
          <w:vertAlign w:val="superscript"/>
        </w:rPr>
        <w:t>15</w:t>
      </w:r>
      <w:r w:rsidR="004067F0" w:rsidRPr="00FF50C3">
        <w:t xml:space="preserve">N-HSQC spectra </w:t>
      </w:r>
      <w:r w:rsidR="004067F0" w:rsidRPr="00FF50C3">
        <w:fldChar w:fldCharType="begin">
          <w:fldData xml:space="preserve">PEVuZE5vdGU+PENpdGU+PEF1dGhvcj5MaTwvQXV0aG9yPjxZZWFyPjIwMTU8L1llYXI+PFJlY051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</w:fldData>
        </w:fldChar>
      </w:r>
      <w:r w:rsidR="004067F0" w:rsidRPr="00FF50C3">
        <w:instrText xml:space="preserve"> ADDIN EN.CITE </w:instrText>
      </w:r>
      <w:r w:rsidR="004067F0" w:rsidRPr="00FF50C3">
        <w:fldChar w:fldCharType="begin">
          <w:fldData xml:space="preserve">PEVuZE5vdGU+PENpdGU+PEF1dGhvcj5MaTwvQXV0aG9yPjxZZWFyPjIwMTU8L1llYXI+PFJlY051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</w:fldData>
        </w:fldChar>
      </w:r>
      <w:r w:rsidR="004067F0" w:rsidRPr="00FF50C3">
        <w:instrText xml:space="preserve"> ADDIN EN.CITE.DATA </w:instrText>
      </w:r>
      <w:r w:rsidR="004067F0" w:rsidRPr="00FF50C3">
        <w:fldChar w:fldCharType="end"/>
      </w:r>
      <w:r w:rsidR="004067F0" w:rsidRPr="00FF50C3">
        <w:fldChar w:fldCharType="separate"/>
      </w:r>
      <w:r w:rsidR="003F0D62" w:rsidRPr="00FF50C3">
        <w:rPr>
          <w:noProof/>
        </w:rPr>
        <w:t>[73,161–163</w:t>
      </w:r>
      <w:r w:rsidR="004067F0" w:rsidRPr="00FF50C3">
        <w:rPr>
          <w:noProof/>
        </w:rPr>
        <w:t>]</w:t>
      </w:r>
      <w:r w:rsidR="004067F0" w:rsidRPr="00FF50C3">
        <w:fldChar w:fldCharType="end"/>
      </w:r>
      <w:r w:rsidR="004067F0" w:rsidRPr="00FF50C3">
        <w:t xml:space="preserve">. Both compounds contain </w:t>
      </w:r>
      <w:r w:rsidR="004067F0" w:rsidRPr="00FF50C3">
        <w:rPr>
          <w:vertAlign w:val="superscript"/>
        </w:rPr>
        <w:t>19</w:t>
      </w:r>
      <w:r w:rsidR="004067F0" w:rsidRPr="00FF50C3">
        <w:t xml:space="preserve">F groups with different binding profiles upon binding to eParE. </w:t>
      </w:r>
      <w:r w:rsidRPr="00FF50C3">
        <w:t>C</w:t>
      </w:r>
      <w:r w:rsidR="004067F0" w:rsidRPr="00FF50C3">
        <w:t xml:space="preserve">ompound </w:t>
      </w:r>
      <w:r w:rsidR="004067F0" w:rsidRPr="00FF50C3">
        <w:rPr>
          <w:b/>
        </w:rPr>
        <w:t>1</w:t>
      </w:r>
      <w:r w:rsidRPr="00FF50C3">
        <w:t>,</w:t>
      </w:r>
      <w:r w:rsidR="004067F0" w:rsidRPr="00FF50C3">
        <w:t xml:space="preserve"> with low eParE binding affinity (902 </w:t>
      </w:r>
      <w:proofErr w:type="spellStart"/>
      <w:r w:rsidR="004067F0" w:rsidRPr="00FF50C3">
        <w:t>nM</w:t>
      </w:r>
      <w:proofErr w:type="spellEnd"/>
      <w:r w:rsidR="004067F0" w:rsidRPr="00FF50C3">
        <w:t xml:space="preserve">), exhibits two obvious peaks corresponding to free and eParE-bound resonances in </w:t>
      </w:r>
      <w:r w:rsidRPr="00FF50C3">
        <w:t xml:space="preserve">its </w:t>
      </w:r>
      <w:r w:rsidR="004067F0" w:rsidRPr="00FF50C3">
        <w:t xml:space="preserve">1D </w:t>
      </w:r>
      <w:r w:rsidR="004067F0" w:rsidRPr="00FF50C3">
        <w:rPr>
          <w:vertAlign w:val="superscript"/>
        </w:rPr>
        <w:t>19</w:t>
      </w:r>
      <w:r w:rsidR="004067F0" w:rsidRPr="00FF50C3">
        <w:t>F spectrum when a small portion of eParE is present (</w:t>
      </w:r>
      <w:r w:rsidRPr="00FF50C3">
        <w:t xml:space="preserve">i.e., the </w:t>
      </w:r>
      <w:r w:rsidR="004067F0" w:rsidRPr="00FF50C3">
        <w:t xml:space="preserve">protein to ligand ratio less than 1). It is straightforward to monitor the binding event as the resonance corresponding to </w:t>
      </w:r>
      <w:r w:rsidRPr="00FF50C3">
        <w:t xml:space="preserve">the </w:t>
      </w:r>
      <w:r w:rsidR="004067F0" w:rsidRPr="00FF50C3">
        <w:t xml:space="preserve">protein bound </w:t>
      </w:r>
      <w:r w:rsidRPr="00FF50C3">
        <w:t xml:space="preserve">form </w:t>
      </w:r>
      <w:r w:rsidR="004067F0" w:rsidRPr="00FF50C3">
        <w:t xml:space="preserve">can be easily identified. On the contrary, compound </w:t>
      </w:r>
      <w:r w:rsidR="004067F0" w:rsidRPr="00FF50C3">
        <w:rPr>
          <w:b/>
        </w:rPr>
        <w:t>2</w:t>
      </w:r>
      <w:r w:rsidR="004067F0" w:rsidRPr="00FF50C3">
        <w:t xml:space="preserve"> has a higher binding affinity (1.14 </w:t>
      </w:r>
      <w:proofErr w:type="spellStart"/>
      <w:r w:rsidR="004067F0" w:rsidRPr="00FF50C3">
        <w:t>nM</w:t>
      </w:r>
      <w:proofErr w:type="spellEnd"/>
      <w:r w:rsidR="004067F0" w:rsidRPr="00FF50C3">
        <w:t xml:space="preserve">) with eParE than compound </w:t>
      </w:r>
      <w:r w:rsidR="004067F0" w:rsidRPr="00FF50C3">
        <w:rPr>
          <w:b/>
        </w:rPr>
        <w:t>1</w:t>
      </w:r>
      <w:r w:rsidR="004067F0" w:rsidRPr="00FF50C3">
        <w:t>. Only</w:t>
      </w:r>
      <w:r w:rsidRPr="00FF50C3">
        <w:t xml:space="preserve"> a</w:t>
      </w:r>
      <w:r w:rsidR="004067F0" w:rsidRPr="00FF50C3">
        <w:t xml:space="preserve"> moderate </w:t>
      </w:r>
      <w:r w:rsidR="00FC1928" w:rsidRPr="00FF50C3">
        <w:t>CSP</w:t>
      </w:r>
      <w:r w:rsidR="004067F0" w:rsidRPr="00FF50C3">
        <w:t xml:space="preserve"> was observed in the </w:t>
      </w:r>
      <w:r w:rsidR="004067F0" w:rsidRPr="00FF50C3">
        <w:rPr>
          <w:vertAlign w:val="superscript"/>
        </w:rPr>
        <w:t>19</w:t>
      </w:r>
      <w:r w:rsidR="004067F0" w:rsidRPr="00FF50C3">
        <w:t xml:space="preserve">F spectrum when it was titrated with eParE (Figure 6). This may be due to the chemical environment of the </w:t>
      </w:r>
      <w:r w:rsidR="004067F0" w:rsidRPr="00FF50C3">
        <w:rPr>
          <w:vertAlign w:val="superscript"/>
        </w:rPr>
        <w:t>19</w:t>
      </w:r>
      <w:r w:rsidR="004067F0" w:rsidRPr="00FF50C3">
        <w:t xml:space="preserve">F atoms in compound </w:t>
      </w:r>
      <w:r w:rsidR="004067F0" w:rsidRPr="00FF50C3">
        <w:rPr>
          <w:b/>
        </w:rPr>
        <w:t>2</w:t>
      </w:r>
      <w:r w:rsidR="004067F0" w:rsidRPr="00FF50C3">
        <w:t xml:space="preserve">. Compound </w:t>
      </w:r>
      <w:r w:rsidR="004067F0" w:rsidRPr="00FF50C3">
        <w:rPr>
          <w:b/>
        </w:rPr>
        <w:t>1</w:t>
      </w:r>
      <w:r w:rsidR="004067F0" w:rsidRPr="00FF50C3">
        <w:t xml:space="preserve"> is then very useful for the competition experiment to identify compounds having higher binding affinities. To conduct such an experiment, compound </w:t>
      </w:r>
      <w:r w:rsidR="004067F0" w:rsidRPr="00FF50C3">
        <w:rPr>
          <w:b/>
        </w:rPr>
        <w:t>1</w:t>
      </w:r>
      <w:r w:rsidR="004067F0" w:rsidRPr="00FF50C3">
        <w:t xml:space="preserve"> was first mixed with equal amount of eParE and the resulting mixture </w:t>
      </w:r>
      <w:r w:rsidRPr="00FF50C3">
        <w:t xml:space="preserve">generates </w:t>
      </w:r>
      <w:r w:rsidR="004067F0" w:rsidRPr="00FF50C3">
        <w:t xml:space="preserve">a </w:t>
      </w:r>
      <w:r w:rsidR="004067F0" w:rsidRPr="00FF50C3">
        <w:rPr>
          <w:vertAlign w:val="superscript"/>
        </w:rPr>
        <w:t>19</w:t>
      </w:r>
      <w:r w:rsidR="004067F0" w:rsidRPr="00FF50C3">
        <w:t xml:space="preserve">F spectrum with signals from the complex (Figure 6). When compound </w:t>
      </w:r>
      <w:r w:rsidR="004067F0" w:rsidRPr="00FF50C3">
        <w:rPr>
          <w:b/>
        </w:rPr>
        <w:t>2</w:t>
      </w:r>
      <w:r w:rsidR="004067F0" w:rsidRPr="00FF50C3">
        <w:t xml:space="preserve"> was added to the mixture, compound </w:t>
      </w:r>
      <w:r w:rsidR="004067F0" w:rsidRPr="00FF50C3">
        <w:rPr>
          <w:b/>
        </w:rPr>
        <w:t>1</w:t>
      </w:r>
      <w:r w:rsidR="004067F0" w:rsidRPr="00FF50C3">
        <w:t xml:space="preserve"> </w:t>
      </w:r>
      <w:r w:rsidRPr="00FF50C3">
        <w:t xml:space="preserve">is </w:t>
      </w:r>
      <w:r w:rsidR="004067F0" w:rsidRPr="00FF50C3">
        <w:t xml:space="preserve">competed out of the binding pocket and the signal of free compound </w:t>
      </w:r>
      <w:r w:rsidR="004067F0" w:rsidRPr="00FF50C3">
        <w:rPr>
          <w:b/>
        </w:rPr>
        <w:t>1</w:t>
      </w:r>
      <w:r w:rsidR="004067F0" w:rsidRPr="00FF50C3">
        <w:t xml:space="preserve"> </w:t>
      </w:r>
      <w:r w:rsidRPr="00FF50C3">
        <w:t xml:space="preserve">appears </w:t>
      </w:r>
      <w:r w:rsidR="004067F0" w:rsidRPr="00FF50C3">
        <w:t xml:space="preserve">in the spectrum (Figure 6). It has been noted that compound </w:t>
      </w:r>
      <w:r w:rsidR="004067F0" w:rsidRPr="00FF50C3">
        <w:rPr>
          <w:b/>
        </w:rPr>
        <w:t>1</w:t>
      </w:r>
      <w:r w:rsidR="004067F0" w:rsidRPr="00FF50C3">
        <w:t xml:space="preserve"> is useful in the lead optimization step because of its high binding affinity with eParE. A different reference molecule is needed if </w:t>
      </w:r>
      <w:r w:rsidR="004067F0" w:rsidRPr="00FF50C3">
        <w:rPr>
          <w:vertAlign w:val="superscript"/>
        </w:rPr>
        <w:t>19</w:t>
      </w:r>
      <w:r w:rsidR="004067F0" w:rsidRPr="00FF50C3">
        <w:t>F</w:t>
      </w:r>
      <w:r w:rsidRPr="00FF50C3">
        <w:t>-</w:t>
      </w:r>
      <w:r w:rsidR="004067F0" w:rsidRPr="00FF50C3">
        <w:t xml:space="preserve">NMR is going to be used for fragment-based screening as the binding affinities of the fragments are normally weaker than the lead compounds. Many fragments targeting this class of enzymes are available </w:t>
      </w:r>
      <w:r w:rsidR="004067F0" w:rsidRPr="00FF50C3">
        <w:fldChar w:fldCharType="begin"/>
      </w:r>
      <w:r w:rsidR="004067F0" w:rsidRPr="00FF50C3">
        <w:instrText xml:space="preserve"> ADDIN EN.CITE &lt;EndNote&gt;&lt;Cite&gt;&lt;Author&gt;Chen&lt;/Author&gt;&lt;Year&gt;2015&lt;/Year&gt;&lt;RecNum&gt;124&lt;/RecNum&gt;&lt;DisplayText&gt;[164]&lt;/DisplayText&gt;&lt;record&gt;&lt;rec-number&gt;124&lt;/rec-number&gt;&lt;foreign-keys&gt;&lt;key app="EN" db-id="sxa9a0v250x0w6es0d9ptttkff2tt00tsptf"&gt;124&lt;/key&gt;&lt;/foreign-keys&gt;&lt;ref-type name="Journal Article"&gt;17&lt;/ref-type&gt;&lt;contributors&gt;&lt;authors&gt;&lt;author&gt;Chen, Guo-Ying&lt;/author&gt;&lt;author&gt;Ng, Fui Mee&lt;/author&gt;&lt;author&gt;Tan, Yih Wan&lt;/author&gt;&lt;author&gt;Poulsen, Anders&lt;/author&gt;&lt;author&gt;Seetoh, Weiguang&lt;/author&gt;&lt;author&gt;Lin, Grace&lt;/author&gt;&lt;author&gt;Kang, CongBao&lt;/author&gt;&lt;author&gt;Then, Siew Wen&lt;/author&gt;&lt;author&gt;Ahmad, Nur Huda&lt;/author&gt;&lt;author&gt;Wong, Ying Lei&lt;/author&gt;&lt;author&gt;Ng, Hui Qi&lt;/author&gt;&lt;author&gt;Chia, C. S. Brian&lt;/author&gt;&lt;author&gt;Lau, Qiu Ying&lt;/author&gt;&lt;author&gt;Hill, Jeffrey&lt;/author&gt;&lt;author&gt;Hung, Alvin W.&lt;/author&gt;&lt;author&gt;Keller, Thomas H.&lt;/author&gt;&lt;/authors&gt;&lt;/contributors&gt;&lt;titles&gt;&lt;title&gt;Application of Fragment-Based Drug Discovery against DNA Gyrase B&lt;/title&gt;&lt;secondary-title&gt;ChemPlusChem&lt;/secondary-title&gt;&lt;/titles&gt;&lt;periodical&gt;&lt;full-title&gt;ChemPlusChem&lt;/full-title&gt;&lt;/periodical&gt;&lt;pages&gt;1250-1254&lt;/pages&gt;&lt;volume&gt;80&lt;/volume&gt;&lt;number&gt;8&lt;/number&gt;&lt;keywords&gt;&lt;keyword&gt;antibiotics&lt;/keyword&gt;&lt;keyword&gt;drug design&lt;/keyword&gt;&lt;keyword&gt;drug discovery&lt;/keyword&gt;&lt;keyword&gt;inhibitors&lt;/keyword&gt;&lt;keyword&gt;ligand effects&lt;/keyword&gt;&lt;/keywords&gt;&lt;dates&gt;&lt;year&gt;2015&lt;/year&gt;&lt;/dates&gt;&lt;publisher&gt;WILEY-VCH Verlag&lt;/publisher&gt;&lt;isbn&gt;2192-6506&lt;/isbn&gt;&lt;urls&gt;&lt;related-urls&gt;&lt;url&gt;http://dx.doi.org/10.1002/cplu.201500197&lt;/url&gt;&lt;/related-urls&gt;&lt;/urls&gt;&lt;electronic-resource-num&gt;10.1002/cplu.201500197&lt;/electronic-resource-num&gt;&lt;/record&gt;&lt;/Cite&gt;&lt;/EndNote&gt;</w:instrText>
      </w:r>
      <w:r w:rsidR="004067F0" w:rsidRPr="00FF50C3">
        <w:fldChar w:fldCharType="separate"/>
      </w:r>
      <w:r w:rsidR="004067F0" w:rsidRPr="00FF50C3">
        <w:rPr>
          <w:noProof/>
        </w:rPr>
        <w:t>[</w:t>
      </w:r>
      <w:hyperlink w:anchor="_ENREF_164" w:tooltip="Chen, 2015 #124" w:history="1">
        <w:r w:rsidR="004067F0" w:rsidRPr="00FF50C3">
          <w:rPr>
            <w:noProof/>
          </w:rPr>
          <w:t>164</w:t>
        </w:r>
      </w:hyperlink>
      <w:r w:rsidR="004067F0" w:rsidRPr="00FF50C3">
        <w:rPr>
          <w:noProof/>
        </w:rPr>
        <w:t>]</w:t>
      </w:r>
      <w:r w:rsidR="004067F0" w:rsidRPr="00FF50C3">
        <w:fldChar w:fldCharType="end"/>
      </w:r>
      <w:r w:rsidR="004067F0" w:rsidRPr="00FF50C3">
        <w:t xml:space="preserve">. Incorporation of an </w:t>
      </w:r>
      <w:r w:rsidR="004067F0" w:rsidRPr="00FF50C3">
        <w:lastRenderedPageBreak/>
        <w:t>F atom in a compound is not a complicated procedure. Therefore, a reference compound can be easily generated for competition experiment when some known ligands are available.</w:t>
      </w:r>
      <w:r w:rsidR="003F0D62" w:rsidRPr="00FF50C3">
        <w:t xml:space="preserve"> </w:t>
      </w:r>
    </w:p>
    <w:p w14:paraId="68EABEFB" w14:textId="77777777" w:rsidR="003D34E1" w:rsidRPr="00FF50C3" w:rsidRDefault="003D34E1" w:rsidP="005E5027">
      <w:pPr>
        <w:pStyle w:val="MDPI52figure"/>
        <w:spacing w:before="240"/>
      </w:pPr>
      <w:r w:rsidRPr="00FF50C3">
        <w:rPr>
          <w:noProof/>
          <w:snapToGrid/>
          <w:lang w:eastAsia="zh-CN" w:bidi="ar-SA"/>
        </w:rPr>
        <w:drawing>
          <wp:inline distT="0" distB="0" distL="0" distR="0" wp14:anchorId="5EC945FE" wp14:editId="47ACDFE5">
            <wp:extent cx="5544000" cy="3323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4000" cy="3323389"/>
                    </a:xfrm>
                    <a:prstGeom prst="rect">
                      <a:avLst/>
                    </a:prstGeom>
                    <a:noFill/>
                    <a:ln>
                      <a:noFill/>
                    </a:ln>
                  </pic:spPr>
                </pic:pic>
              </a:graphicData>
            </a:graphic>
          </wp:inline>
        </w:drawing>
      </w:r>
    </w:p>
    <w:p w14:paraId="10AD9EE5" w14:textId="6C759CD3" w:rsidR="004067F0" w:rsidRPr="00FF50C3" w:rsidRDefault="004067F0" w:rsidP="003F0D62">
      <w:pPr>
        <w:pStyle w:val="MDPI51figurecaption"/>
      </w:pPr>
      <w:r w:rsidRPr="00FF50C3">
        <w:rPr>
          <w:b/>
        </w:rPr>
        <w:t>Figure 6.</w:t>
      </w:r>
      <w:r w:rsidRPr="00FF50C3">
        <w:t xml:space="preserve"> </w:t>
      </w:r>
      <w:r w:rsidRPr="00FF50C3">
        <w:rPr>
          <w:vertAlign w:val="superscript"/>
        </w:rPr>
        <w:t>19</w:t>
      </w:r>
      <w:r w:rsidRPr="00FF50C3">
        <w:t>F NMR in competition studies. (</w:t>
      </w:r>
      <w:r w:rsidRPr="00FF50C3">
        <w:rPr>
          <w:b/>
        </w:rPr>
        <w:t>a</w:t>
      </w:r>
      <w:r w:rsidRPr="00FF50C3">
        <w:t xml:space="preserve">) </w:t>
      </w:r>
      <w:r w:rsidRPr="00FF50C3">
        <w:rPr>
          <w:vertAlign w:val="superscript"/>
        </w:rPr>
        <w:t>19</w:t>
      </w:r>
      <w:r w:rsidRPr="00FF50C3">
        <w:t xml:space="preserve">F NMR of compound </w:t>
      </w:r>
      <w:r w:rsidRPr="00FF50C3">
        <w:rPr>
          <w:b/>
        </w:rPr>
        <w:t>1</w:t>
      </w:r>
      <w:r w:rsidRPr="00FF50C3">
        <w:t xml:space="preserve"> in the presence of different amounts of eParE. Signal from free and eParE bound compound </w:t>
      </w:r>
      <w:r w:rsidRPr="00FF50C3">
        <w:rPr>
          <w:b/>
        </w:rPr>
        <w:t>1</w:t>
      </w:r>
      <w:r w:rsidRPr="00FF50C3">
        <w:t xml:space="preserve"> can be observed and exhibit obviously different chemical shits. (</w:t>
      </w:r>
      <w:r w:rsidRPr="00FF50C3">
        <w:rPr>
          <w:b/>
        </w:rPr>
        <w:t>a</w:t>
      </w:r>
      <w:r w:rsidRPr="00FF50C3">
        <w:t xml:space="preserve">) is obtained from the reference </w:t>
      </w:r>
      <w:r w:rsidRPr="00FF50C3">
        <w:fldChar w:fldCharType="begin"/>
      </w:r>
      <w:r w:rsidRPr="00FF50C3">
        <w:instrText xml:space="preserve"> ADDIN EN.CITE &lt;EndNote&gt;&lt;Cite&gt;&lt;Author&gt;Li&lt;/Author&gt;&lt;Year&gt;2015&lt;/Year&gt;&lt;RecNum&gt;122&lt;/RecNum&gt;&lt;DisplayText&gt;[161]&lt;/DisplayText&gt;&lt;record&gt;&lt;rec-number&gt;122&lt;/rec-number&gt;&lt;foreign-keys&gt;&lt;key app="EN" db-id="sxa9a0v250x0w6es0d9ptttkff2tt00tsptf"&gt;122&lt;/key&gt;&lt;/foreign-keys&gt;&lt;ref-type name="Journal Article"&gt;17&lt;/ref-type&gt;&lt;contributors&gt;&lt;authors&gt;&lt;author&gt;Li, Y.&lt;/author&gt;&lt;author&gt;Wong, Y. L.&lt;/author&gt;&lt;author&gt;Ng, F. M.&lt;/author&gt;&lt;author&gt;Liu, B.&lt;/author&gt;&lt;author&gt;Wong, Y. X.&lt;/author&gt;&lt;author&gt;Poh, Z. Y.&lt;/author&gt;&lt;author&gt;Then, S. W.&lt;/author&gt;&lt;author&gt;Lee, M. Y.&lt;/author&gt;&lt;author&gt;Ng, H. Q.&lt;/author&gt;&lt;author&gt;Hung, A. W.&lt;/author&gt;&lt;author&gt;Cherian, J.&lt;/author&gt;&lt;author&gt;Hill, J.&lt;/author&gt;&lt;author&gt;Keller, T. H.&lt;/author&gt;&lt;author&gt;Kang, C.&lt;/author&gt;&lt;/authors&gt;&lt;/contributors&gt;&lt;auth-address&gt;Experimental Therapeutics Centre, Agency for Science, Technology and Research (A*STAR), 31 Biopolis Way, Nanos, #03-01, 138669, Singapore.&amp;#xD;Experimental Therapeutics Centre, Agency for Science, Technology and Research (A*STAR), 31 Biopolis Way, Nanos, #03-01, 138669, Singapore. Electronic address: cbkang@etc.a-star.edu.sg.&lt;/auth-address&gt;&lt;titles&gt;&lt;title&gt;Characterization of the interaction between Escherichia coli topoisomerase IV E subunit and an ATP competitive inhibitor&lt;/title&gt;&lt;secondary-title&gt;Biochem Biophys Res Commun&lt;/secondary-title&gt;&lt;/titles&gt;&lt;periodical&gt;&lt;full-title&gt;Biochem Biophys Res Commun&lt;/full-title&gt;&lt;abbr-1&gt;Biochemical and biophysical research communications&lt;/abbr-1&gt;&lt;/periodical&gt;&lt;pages&gt;961-6&lt;/pages&gt;&lt;volume&gt;467&lt;/volume&gt;&lt;number&gt;4&lt;/number&gt;&lt;edition&gt;2015/10/17&lt;/edition&gt;&lt;dates&gt;&lt;year&gt;2015&lt;/year&gt;&lt;pub-dates&gt;&lt;date&gt;Nov 27&lt;/date&gt;&lt;/pub-dates&gt;&lt;/dates&gt;&lt;isbn&gt;1090-2104 (Electronic)&amp;#xD;0006-291X (Linking)&lt;/isbn&gt;&lt;accession-num&gt;26471301&lt;/accession-num&gt;&lt;urls&gt;&lt;related-urls&gt;&lt;url&gt;http://www.ncbi.nlm.nih.gov/pubmed/26471301&lt;/url&gt;&lt;/related-urls&gt;&lt;/urls&gt;&lt;electronic-resource-num&gt;10.1016/j.bbrc.2015.10.036&amp;#xD;S0006-291X(15)30736-1 [pii]&lt;/electronic-resource-num&gt;&lt;language&gt;eng&lt;/language&gt;&lt;/record&gt;&lt;/Cite&gt;&lt;/EndNote&gt;</w:instrText>
      </w:r>
      <w:r w:rsidRPr="00FF50C3">
        <w:fldChar w:fldCharType="separate"/>
      </w:r>
      <w:r w:rsidRPr="00FF50C3">
        <w:rPr>
          <w:noProof/>
        </w:rPr>
        <w:t>[</w:t>
      </w:r>
      <w:hyperlink w:anchor="_ENREF_161" w:tooltip="Li, 2015 #122" w:history="1">
        <w:r w:rsidRPr="00FF50C3">
          <w:rPr>
            <w:noProof/>
          </w:rPr>
          <w:t>161</w:t>
        </w:r>
      </w:hyperlink>
      <w:r w:rsidRPr="00FF50C3">
        <w:rPr>
          <w:noProof/>
        </w:rPr>
        <w:t>]</w:t>
      </w:r>
      <w:r w:rsidRPr="00FF50C3">
        <w:fldChar w:fldCharType="end"/>
      </w:r>
      <w:r w:rsidRPr="00FF50C3">
        <w:t xml:space="preserve"> with slight modifications</w:t>
      </w:r>
      <w:r w:rsidR="005E5027" w:rsidRPr="00FF50C3">
        <w:t>;</w:t>
      </w:r>
      <w:r w:rsidRPr="00FF50C3">
        <w:t xml:space="preserve"> (</w:t>
      </w:r>
      <w:r w:rsidRPr="00FF50C3">
        <w:rPr>
          <w:b/>
        </w:rPr>
        <w:t>b</w:t>
      </w:r>
      <w:r w:rsidRPr="00FF50C3">
        <w:t xml:space="preserve">) </w:t>
      </w:r>
      <w:r w:rsidRPr="00FF50C3">
        <w:rPr>
          <w:vertAlign w:val="superscript"/>
        </w:rPr>
        <w:t>19</w:t>
      </w:r>
      <w:r w:rsidRPr="00FF50C3">
        <w:t xml:space="preserve">F NMR of compound </w:t>
      </w:r>
      <w:r w:rsidRPr="00FF50C3">
        <w:rPr>
          <w:b/>
        </w:rPr>
        <w:t>2</w:t>
      </w:r>
      <w:r w:rsidRPr="00FF50C3">
        <w:t xml:space="preserve"> in the presence of different amounts of eParE</w:t>
      </w:r>
      <w:r w:rsidR="005E5027" w:rsidRPr="00FF50C3">
        <w:t>;</w:t>
      </w:r>
      <w:r w:rsidRPr="00FF50C3">
        <w:t xml:space="preserve"> Chemical shift perturbation is observed for compound </w:t>
      </w:r>
      <w:r w:rsidRPr="00FF50C3">
        <w:rPr>
          <w:b/>
        </w:rPr>
        <w:t>2</w:t>
      </w:r>
      <w:r w:rsidRPr="00FF50C3">
        <w:t xml:space="preserve"> when it binds to eParE</w:t>
      </w:r>
      <w:r w:rsidR="005E5027" w:rsidRPr="00FF50C3">
        <w:t>;</w:t>
      </w:r>
      <w:r w:rsidRPr="00FF50C3">
        <w:t xml:space="preserve"> (</w:t>
      </w:r>
      <w:r w:rsidRPr="00FF50C3">
        <w:rPr>
          <w:b/>
        </w:rPr>
        <w:t>c</w:t>
      </w:r>
      <w:r w:rsidRPr="00FF50C3">
        <w:t xml:space="preserve">) Compound </w:t>
      </w:r>
      <w:r w:rsidRPr="00FF50C3">
        <w:rPr>
          <w:b/>
        </w:rPr>
        <w:t>2</w:t>
      </w:r>
      <w:r w:rsidRPr="00FF50C3">
        <w:t xml:space="preserve"> can displace compound </w:t>
      </w:r>
      <w:r w:rsidRPr="00FF50C3">
        <w:rPr>
          <w:b/>
        </w:rPr>
        <w:t>1</w:t>
      </w:r>
      <w:r w:rsidRPr="00FF50C3">
        <w:t xml:space="preserve"> out of the binding pocket. The models of the eParE in complexes with compounds </w:t>
      </w:r>
      <w:r w:rsidRPr="00FF50C3">
        <w:rPr>
          <w:b/>
        </w:rPr>
        <w:t>1</w:t>
      </w:r>
      <w:r w:rsidRPr="00FF50C3">
        <w:t xml:space="preserve"> and </w:t>
      </w:r>
      <w:r w:rsidRPr="00FF50C3">
        <w:rPr>
          <w:b/>
        </w:rPr>
        <w:t>2</w:t>
      </w:r>
      <w:r w:rsidRPr="00FF50C3">
        <w:t xml:space="preserve"> are shown, respectively. </w:t>
      </w:r>
      <w:r w:rsidRPr="00FF50C3">
        <w:rPr>
          <w:vertAlign w:val="superscript"/>
        </w:rPr>
        <w:t>19</w:t>
      </w:r>
      <w:r w:rsidRPr="00FF50C3">
        <w:t>F atoms are labeled as purple spheres</w:t>
      </w:r>
      <w:r w:rsidR="005E5027" w:rsidRPr="00FF50C3">
        <w:t>;</w:t>
      </w:r>
      <w:r w:rsidRPr="00FF50C3">
        <w:t xml:space="preserve"> (</w:t>
      </w:r>
      <w:r w:rsidRPr="00FF50C3">
        <w:rPr>
          <w:b/>
        </w:rPr>
        <w:t>d</w:t>
      </w:r>
      <w:r w:rsidRPr="00FF50C3">
        <w:t xml:space="preserve">) </w:t>
      </w:r>
      <w:r w:rsidRPr="00FF50C3">
        <w:rPr>
          <w:vertAlign w:val="superscript"/>
        </w:rPr>
        <w:t>19</w:t>
      </w:r>
      <w:r w:rsidRPr="00FF50C3">
        <w:t xml:space="preserve">F NMR of compound </w:t>
      </w:r>
      <w:r w:rsidRPr="00FF50C3">
        <w:rPr>
          <w:b/>
        </w:rPr>
        <w:t>1</w:t>
      </w:r>
      <w:r w:rsidRPr="00FF50C3">
        <w:t xml:space="preserve"> in the equal molar concentration of eParE and 0.3 mM of compound </w:t>
      </w:r>
      <w:r w:rsidRPr="00FF50C3">
        <w:rPr>
          <w:b/>
        </w:rPr>
        <w:t>2</w:t>
      </w:r>
      <w:r w:rsidRPr="00FF50C3">
        <w:t xml:space="preserve">. Compound can be competed from eParE as resonance of free compound </w:t>
      </w:r>
      <w:r w:rsidRPr="00FF50C3">
        <w:rPr>
          <w:b/>
        </w:rPr>
        <w:t>1</w:t>
      </w:r>
      <w:r w:rsidRPr="00FF50C3">
        <w:t xml:space="preserve"> is observed when compound </w:t>
      </w:r>
      <w:r w:rsidRPr="00FF50C3">
        <w:rPr>
          <w:b/>
        </w:rPr>
        <w:t>2</w:t>
      </w:r>
      <w:r w:rsidRPr="00FF50C3">
        <w:t xml:space="preserve"> is present. (</w:t>
      </w:r>
      <w:r w:rsidRPr="00FF50C3">
        <w:rPr>
          <w:b/>
        </w:rPr>
        <w:t>b</w:t>
      </w:r>
      <w:r w:rsidR="005E5027" w:rsidRPr="00FF50C3">
        <w:t>–</w:t>
      </w:r>
      <w:r w:rsidRPr="00FF50C3">
        <w:rPr>
          <w:b/>
        </w:rPr>
        <w:t>d</w:t>
      </w:r>
      <w:r w:rsidRPr="00FF50C3">
        <w:t xml:space="preserve">) is </w:t>
      </w:r>
      <w:bookmarkStart w:id="1" w:name="OLE_LINK6"/>
      <w:bookmarkStart w:id="2" w:name="OLE_LINK7"/>
      <w:r w:rsidRPr="00FF50C3">
        <w:t xml:space="preserve">obtained </w:t>
      </w:r>
      <w:bookmarkEnd w:id="1"/>
      <w:bookmarkEnd w:id="2"/>
      <w:r w:rsidRPr="00FF50C3">
        <w:t xml:space="preserve">from the reference </w:t>
      </w:r>
      <w:r w:rsidRPr="00FF50C3">
        <w:fldChar w:fldCharType="begin">
          <w:fldData xml:space="preserve">PEVuZE5vdGU+PENpdGU+PEF1dGhvcj5MaTwvQXV0aG9yPjxZZWFyPjIwMTY8L1llYXI+PFJlY051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</w:fldData>
        </w:fldChar>
      </w:r>
      <w:r w:rsidRPr="00FF50C3">
        <w:instrText xml:space="preserve"> ADDIN EN.CITE </w:instrText>
      </w:r>
      <w:r w:rsidRPr="00FF50C3">
        <w:fldChar w:fldCharType="begin">
          <w:fldData xml:space="preserve">PEVuZE5vdGU+PENpdGU+PEF1dGhvcj5MaTwvQXV0aG9yPjxZZWFyPjIwMTY8L1llYXI+PFJlY051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</w:fldData>
        </w:fldChar>
      </w:r>
      <w:r w:rsidRPr="00FF50C3">
        <w:instrText xml:space="preserve"> ADDIN EN.CITE.DATA </w:instrText>
      </w:r>
      <w:r w:rsidRPr="00FF50C3">
        <w:fldChar w:fldCharType="end"/>
      </w:r>
      <w:r w:rsidRPr="00FF50C3">
        <w:fldChar w:fldCharType="separate"/>
      </w:r>
      <w:r w:rsidRPr="00FF50C3">
        <w:rPr>
          <w:noProof/>
        </w:rPr>
        <w:t>[</w:t>
      </w:r>
      <w:hyperlink w:anchor="_ENREF_163" w:tooltip="Cao, 2016 #1" w:history="1">
        <w:r w:rsidRPr="00FF50C3">
          <w:rPr>
            <w:noProof/>
          </w:rPr>
          <w:t>163</w:t>
        </w:r>
      </w:hyperlink>
      <w:r w:rsidRPr="00FF50C3">
        <w:rPr>
          <w:noProof/>
        </w:rPr>
        <w:t>]</w:t>
      </w:r>
      <w:r w:rsidRPr="00FF50C3">
        <w:fldChar w:fldCharType="end"/>
      </w:r>
      <w:r w:rsidRPr="00FF50C3">
        <w:t xml:space="preserve"> with slight modifications.</w:t>
      </w:r>
      <w:r w:rsidR="003F0D62" w:rsidRPr="00FF50C3">
        <w:t xml:space="preserve"> </w:t>
      </w:r>
    </w:p>
    <w:p w14:paraId="1D261B2B" w14:textId="4F153356" w:rsidR="004067F0" w:rsidRPr="00FF50C3" w:rsidRDefault="004067F0" w:rsidP="003F0D62">
      <w:pPr>
        <w:pStyle w:val="MDPI21heading1"/>
      </w:pPr>
      <w:r w:rsidRPr="00FF50C3">
        <w:t xml:space="preserve">4. Solution NMR in </w:t>
      </w:r>
      <w:r w:rsidR="003F0D62" w:rsidRPr="00FF50C3">
        <w:t>Target Engagement</w:t>
      </w:r>
    </w:p>
    <w:p w14:paraId="59ECF871" w14:textId="1365D9C3" w:rsidR="004067F0" w:rsidRPr="00FF50C3" w:rsidRDefault="004067F0" w:rsidP="003F0D62">
      <w:pPr>
        <w:pStyle w:val="MDPI31text"/>
        <w:rPr>
          <w:b/>
        </w:rPr>
      </w:pPr>
      <w:r w:rsidRPr="00FF50C3">
        <w:t>Target engagement is important in</w:t>
      </w:r>
      <w:r w:rsidR="009D5A51" w:rsidRPr="00FF50C3">
        <w:t xml:space="preserve"> both</w:t>
      </w:r>
      <w:r w:rsidRPr="00FF50C3">
        <w:t xml:space="preserve"> drug discovery and chemical biology. It is a procedure to probe the binding of a drug candidate or a small molecule to its protein target in a living cell </w:t>
      </w:r>
      <w:r w:rsidRPr="00FF50C3">
        <w:rPr>
          <w:b/>
        </w:rPr>
        <w:fldChar w:fldCharType="begin"/>
      </w:r>
      <w:r w:rsidRPr="00FF50C3">
        <w:instrText xml:space="preserve"> ADDIN EN.CITE &lt;EndNote&gt;&lt;Cite&gt;&lt;Author&gt;Durham&lt;/Author&gt;&lt;Year&gt;2015&lt;/Year&gt;&lt;RecNum&gt;125&lt;/RecNum&gt;&lt;DisplayText&gt;[165]&lt;/DisplayText&gt;&lt;record&gt;&lt;rec-number&gt;125&lt;/rec-number&gt;&lt;foreign-keys&gt;&lt;key app="EN" db-id="sxa9a0v250x0w6es0d9ptttkff2tt00tsptf"&gt;125&lt;/key&gt;&lt;/foreign-keys&gt;&lt;ref-type name="Journal Article"&gt;17&lt;/ref-type&gt;&lt;contributors&gt;&lt;authors&gt;&lt;author&gt;Durham, Timothy B.&lt;/author&gt;&lt;author&gt;Blanco, Maria-Jesus&lt;/author&gt;&lt;/authors&gt;&lt;/contributors&gt;&lt;titles&gt;&lt;title&gt;Target Engagement in Lead Generation&lt;/title&gt;&lt;secondary-title&gt;Bioorganic &amp;amp; Medicinal Chemistry Letters&lt;/secondary-title&gt;&lt;/titles&gt;&lt;periodical&gt;&lt;full-title&gt;Bioorganic &amp;amp; Medicinal Chemistry Letters&lt;/full-title&gt;&lt;/periodical&gt;&lt;pages&gt;998-1008&lt;/pages&gt;&lt;volume&gt;25&lt;/volume&gt;&lt;number&gt;5&lt;/number&gt;&lt;keywords&gt;&lt;keyword&gt;Target engagement&lt;/keyword&gt;&lt;keyword&gt;Lead Generation&lt;/keyword&gt;&lt;keyword&gt;Biomarker&lt;/keyword&gt;&lt;keyword&gt;Receptor occupancy (RO)&lt;/keyword&gt;&lt;keyword&gt;Positron emission tomography (PET)&lt;/keyword&gt;&lt;keyword&gt;Bioluminescent imaging (BLI)&lt;/keyword&gt;&lt;keyword&gt;Cellular thermal shift assay (CETSA)&lt;/keyword&gt;&lt;/keywords&gt;&lt;dates&gt;&lt;year&gt;2015&lt;/year&gt;&lt;pub-dates&gt;&lt;date&gt;3/1/&lt;/date&gt;&lt;/pub-dates&gt;&lt;/dates&gt;&lt;isbn&gt;0960-894X&lt;/isbn&gt;&lt;urls&gt;&lt;related-urls&gt;&lt;url&gt;http://www.sciencedirect.com/science/article/pii/S0960894X14013845&lt;/url&gt;&lt;/related-urls&gt;&lt;/urls&gt;&lt;electronic-resource-num&gt;https://doi.org/10.1016/j.bmcl.2014.12.076&lt;/electronic-resource-num&gt;&lt;/record&gt;&lt;/Cite&gt;&lt;/EndNote&gt;</w:instrText>
      </w:r>
      <w:r w:rsidRPr="00FF50C3">
        <w:rPr>
          <w:b/>
        </w:rPr>
        <w:fldChar w:fldCharType="separate"/>
      </w:r>
      <w:r w:rsidRPr="00FF50C3">
        <w:rPr>
          <w:noProof/>
        </w:rPr>
        <w:t>[</w:t>
      </w:r>
      <w:hyperlink w:anchor="_ENREF_165" w:tooltip="Durham, 2015 #125" w:history="1">
        <w:r w:rsidRPr="00FF50C3">
          <w:rPr>
            <w:noProof/>
          </w:rPr>
          <w:t>165</w:t>
        </w:r>
      </w:hyperlink>
      <w:r w:rsidRPr="00FF50C3">
        <w:rPr>
          <w:noProof/>
        </w:rPr>
        <w:t>]</w:t>
      </w:r>
      <w:r w:rsidRPr="00FF50C3">
        <w:rPr>
          <w:b/>
        </w:rPr>
        <w:fldChar w:fldCharType="end"/>
      </w:r>
      <w:r w:rsidRPr="00FF50C3">
        <w:t xml:space="preserve">. Target engagement for the developed leads is crucial for proving the clinical hypothesis as it is important to make sure that the developed compounds hit the desired target in the living cells, animal models and patients. Target engagement in living cells during the lead optimization step is preferred as the experiments can be easily carried out in </w:t>
      </w:r>
      <w:r w:rsidR="00993940" w:rsidRPr="00FF50C3">
        <w:t xml:space="preserve">lower cost </w:t>
      </w:r>
      <w:r w:rsidRPr="00FF50C3">
        <w:t>cell</w:t>
      </w:r>
      <w:r w:rsidR="00993940" w:rsidRPr="00FF50C3">
        <w:t>-</w:t>
      </w:r>
      <w:r w:rsidRPr="00FF50C3">
        <w:t xml:space="preserve">based assays. Several methods such as cellular thermal shift assay </w:t>
      </w:r>
      <w:r w:rsidRPr="00FF50C3">
        <w:rPr>
          <w:b/>
        </w:rPr>
        <w:fldChar w:fldCharType="begin">
          <w:fldData xml:space="preserve">PEVuZE5vdGU+PENpdGU+PEF1dGhvcj5NYXJ0aW5leiBNb2xpbmE8L0F1dGhvcj48WWVhcj4yMDEz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</w:fldData>
        </w:fldChar>
      </w:r>
      <w:r w:rsidRPr="00FF50C3">
        <w:instrText xml:space="preserve"> ADDIN EN.CITE </w:instrText>
      </w:r>
      <w:r w:rsidRPr="00FF50C3">
        <w:rPr>
          <w:b/>
        </w:rPr>
        <w:fldChar w:fldCharType="begin">
          <w:fldData xml:space="preserve">PEVuZE5vdGU+PENpdGU+PEF1dGhvcj5NYXJ0aW5leiBNb2xpbmE8L0F1dGhvcj48WWVhcj4yMDEz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003F0D62" w:rsidRPr="00FF50C3">
        <w:rPr>
          <w:noProof/>
        </w:rPr>
        <w:t>[166,167</w:t>
      </w:r>
      <w:r w:rsidRPr="00FF50C3">
        <w:rPr>
          <w:noProof/>
        </w:rPr>
        <w:t>]</w:t>
      </w:r>
      <w:r w:rsidRPr="00FF50C3">
        <w:rPr>
          <w:b/>
        </w:rPr>
        <w:fldChar w:fldCharType="end"/>
      </w:r>
      <w:r w:rsidRPr="00FF50C3">
        <w:t xml:space="preserve"> and polarized microscopy </w:t>
      </w:r>
      <w:r w:rsidRPr="00FF50C3">
        <w:rPr>
          <w:b/>
        </w:rPr>
        <w:fldChar w:fldCharType="begin"/>
      </w:r>
      <w:r w:rsidRPr="00FF50C3">
        <w:instrText xml:space="preserve"> ADDIN EN.CITE &lt;EndNote&gt;&lt;Cite&gt;&lt;Author&gt;Dubach&lt;/Author&gt;&lt;Year&gt;2017&lt;/Year&gt;&lt;RecNum&gt;128&lt;/RecNum&gt;&lt;DisplayText&gt;[168]&lt;/DisplayText&gt;&lt;record&gt;&lt;rec-number&gt;128&lt;/rec-number&gt;&lt;foreign-keys&gt;&lt;key app="EN" db-id="sxa9a0v250x0w6es0d9ptttkff2tt00tsptf"&gt;128&lt;/key&gt;&lt;/foreign-keys&gt;&lt;ref-type name="Journal Article"&gt;17&lt;/ref-type&gt;&lt;contributors&gt;&lt;authors&gt;&lt;author&gt;Dubach, J. Matthew&lt;/author&gt;&lt;author&gt;Kim, Eunha&lt;/author&gt;&lt;author&gt;Yang, Katherine&lt;/author&gt;&lt;author&gt;Cuccarese, Michael&lt;/author&gt;&lt;author&gt;Giedt, Randy J.&lt;/author&gt;&lt;author&gt;Meimetis, Labros G.&lt;/author&gt;&lt;author&gt;Vinegoni, Claudio&lt;/author&gt;&lt;author&gt;Weissleder, Ralph&lt;/author&gt;&lt;/authors&gt;&lt;/contributors&gt;&lt;titles&gt;&lt;title&gt;Quantitating drug-target engagement in single cells in vitro and in vivo&lt;/title&gt;&lt;secondary-title&gt;Nat Chem Biol&lt;/secondary-title&gt;&lt;/titles&gt;&lt;periodical&gt;&lt;full-title&gt;Nat Chem Biol&lt;/full-title&gt;&lt;/periodical&gt;&lt;pages&gt;168-173&lt;/pages&gt;&lt;volume&gt;13&lt;/volume&gt;&lt;number&gt;2&lt;/number&gt;&lt;dates&gt;&lt;year&gt;2017&lt;/year&gt;&lt;pub-dates&gt;&lt;date&gt;02//print&lt;/date&gt;&lt;/pub-dates&gt;&lt;/dates&gt;&lt;publisher&gt;Nature Publishing Group, a division of Macmillan Publishers Limited. All Rights Reserved.&lt;/publisher&gt;&lt;isbn&gt;1552-4450&lt;/isbn&gt;&lt;work-type&gt;Article&lt;/work-type&gt;&lt;urls&gt;&lt;related-urls&gt;&lt;url&gt;http://dx.doi.org/10.1038/nchembio.2248&lt;/url&gt;&lt;/related-urls&gt;&lt;/urls&gt;&lt;electronic-resource-num&gt;10.1038/nchembio.2248&amp;#xD;http://www.nature.com/nchembio/journal/v13/n2/abs/nchembio.2248.html#supplementary-information&lt;/electronic-resource-num&gt;&lt;/record&gt;&lt;/Cite&gt;&lt;/EndNote&gt;</w:instrText>
      </w:r>
      <w:r w:rsidRPr="00FF50C3">
        <w:rPr>
          <w:b/>
        </w:rPr>
        <w:fldChar w:fldCharType="separate"/>
      </w:r>
      <w:r w:rsidRPr="00FF50C3">
        <w:rPr>
          <w:noProof/>
        </w:rPr>
        <w:t>[</w:t>
      </w:r>
      <w:hyperlink w:anchor="_ENREF_168" w:tooltip="Dubach, 2017 #128" w:history="1">
        <w:r w:rsidRPr="00FF50C3">
          <w:rPr>
            <w:noProof/>
          </w:rPr>
          <w:t>168</w:t>
        </w:r>
      </w:hyperlink>
      <w:r w:rsidRPr="00FF50C3">
        <w:rPr>
          <w:noProof/>
        </w:rPr>
        <w:t>]</w:t>
      </w:r>
      <w:r w:rsidRPr="00FF50C3">
        <w:rPr>
          <w:b/>
        </w:rPr>
        <w:fldChar w:fldCharType="end"/>
      </w:r>
      <w:r w:rsidRPr="00FF50C3">
        <w:t xml:space="preserve"> have been used for target engagement. In-cell NMR spectroscopy allows the structural study of proteins in living cells </w:t>
      </w:r>
      <w:r w:rsidRPr="00FF50C3">
        <w:rPr>
          <w:b/>
        </w:rPr>
        <w:fldChar w:fldCharType="begin"/>
      </w:r>
      <w:r w:rsidRPr="00FF50C3">
        <w:instrText xml:space="preserve"> ADDIN EN.CITE &lt;EndNote&gt;&lt;Cite&gt;&lt;Author&gt;Reckel&lt;/Author&gt;&lt;Year&gt;2005&lt;/Year&gt;&lt;RecNum&gt;129&lt;/RecNum&gt;&lt;DisplayText&gt;[169]&lt;/DisplayText&gt;&lt;record&gt;&lt;rec-number&gt;129&lt;/rec-number&gt;&lt;foreign-keys&gt;&lt;key app="EN" db-id="sxa9a0v250x0w6es0d9ptttkff2tt00tsptf"&gt;129&lt;/key&gt;&lt;/foreign-keys&gt;&lt;ref-type name="Journal Article"&gt;17&lt;/ref-type&gt;&lt;contributors&gt;&lt;authors&gt;&lt;author&gt;Reckel, S.&lt;/author&gt;&lt;author&gt;Lohr, F.&lt;/author&gt;&lt;author&gt;Dotsch, V.&lt;/author&gt;&lt;/authors&gt;&lt;/contributors&gt;&lt;auth-address&gt;Institute for Biophysical Chemistry and Center for Biomolecular Magnetic Resonance, Johann Wolfgang Goethe University, Marie Curie Strasse 9, 60439 Frankfurt, Germany.&lt;/auth-address&gt;&lt;titles&gt;&lt;title&gt;In-cell NMR spectroscopy&lt;/title&gt;&lt;secondary-title&gt;Chembiochem&lt;/secondary-title&gt;&lt;/titles&gt;&lt;periodical&gt;&lt;full-title&gt;Chembiochem&lt;/full-title&gt;&lt;abbr-1&gt;Chembiochem : a European journal of chemical biology&lt;/abbr-1&gt;&lt;/periodical&gt;&lt;pages&gt;1601-6&lt;/pages&gt;&lt;volume&gt;6&lt;/volume&gt;&lt;number&gt;9&lt;/number&gt;&lt;keywords&gt;&lt;keyword&gt;Animals&lt;/keyword&gt;&lt;keyword&gt;Cell Survival&lt;/keyword&gt;&lt;keyword&gt;Magnetic Resonance Spectroscopy/*methods&lt;/keyword&gt;&lt;keyword&gt;Proteins/chemistry/*metabolism&lt;/keyword&gt;&lt;/keywords&gt;&lt;dates&gt;&lt;year&gt;2005&lt;/year&gt;&lt;pub-dates&gt;&lt;date&gt;Sep&lt;/date&gt;&lt;/pub-dates&gt;&lt;/dates&gt;&lt;accession-num&gt;16078308&lt;/accession-num&gt;&lt;urls&gt;&lt;related-urls&gt;&lt;url&gt;http://www.ncbi.nlm.nih.gov/entrez/query.fcgi?cmd=Retrieve&amp;amp;db=PubMed&amp;amp;dopt=Citation&amp;amp;list_uids=16078308 &lt;/url&gt;&lt;/related-urls&gt;&lt;/urls&gt;&lt;/record&gt;&lt;/Cite&gt;&lt;/EndNote&gt;</w:instrText>
      </w:r>
      <w:r w:rsidRPr="00FF50C3">
        <w:rPr>
          <w:b/>
        </w:rPr>
        <w:fldChar w:fldCharType="separate"/>
      </w:r>
      <w:r w:rsidRPr="00FF50C3">
        <w:rPr>
          <w:noProof/>
        </w:rPr>
        <w:t>[</w:t>
      </w:r>
      <w:hyperlink w:anchor="_ENREF_169" w:tooltip="Reckel, 2005 #129" w:history="1">
        <w:r w:rsidRPr="00FF50C3">
          <w:rPr>
            <w:noProof/>
          </w:rPr>
          <w:t>169</w:t>
        </w:r>
      </w:hyperlink>
      <w:r w:rsidRPr="00FF50C3">
        <w:rPr>
          <w:noProof/>
        </w:rPr>
        <w:t>]</w:t>
      </w:r>
      <w:r w:rsidRPr="00FF50C3">
        <w:rPr>
          <w:b/>
        </w:rPr>
        <w:fldChar w:fldCharType="end"/>
      </w:r>
      <w:r w:rsidRPr="00FF50C3">
        <w:t xml:space="preserve">. In-cell NMR studies were first carried out in </w:t>
      </w:r>
      <w:r w:rsidRPr="00FF50C3">
        <w:rPr>
          <w:i/>
        </w:rPr>
        <w:t>E. coli</w:t>
      </w:r>
      <w:r w:rsidRPr="00FF50C3">
        <w:t xml:space="preserve"> in which targets </w:t>
      </w:r>
      <w:r w:rsidR="00993940" w:rsidRPr="00FF50C3">
        <w:t xml:space="preserve">of interest </w:t>
      </w:r>
      <w:r w:rsidRPr="00FF50C3">
        <w:t xml:space="preserve">can be overexpressed </w:t>
      </w:r>
      <w:r w:rsidRPr="00FF50C3">
        <w:rPr>
          <w:b/>
        </w:rPr>
        <w:fldChar w:fldCharType="begin">
          <w:fldData xml:space="preserve">PEVuZE5vdGU+PENpdGU+PEF1dGhvcj5SZWNrZWw8L0F1dGhvcj48WWVhcj4yMDA1PC9ZZWFyPjxS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</w:fldData>
        </w:fldChar>
      </w:r>
      <w:r w:rsidRPr="00FF50C3">
        <w:instrText xml:space="preserve"> ADDIN EN.CITE </w:instrText>
      </w:r>
      <w:r w:rsidRPr="00FF50C3">
        <w:rPr>
          <w:b/>
        </w:rPr>
        <w:fldChar w:fldCharType="begin">
          <w:fldData xml:space="preserve">PEVuZE5vdGU+PENpdGU+PEF1dGhvcj5SZWNrZWw8L0F1dGhvcj48WWVhcj4yMDA1PC9ZZWFyPjxS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003F0D62" w:rsidRPr="00FF50C3">
        <w:rPr>
          <w:noProof/>
        </w:rPr>
        <w:t>[169,170</w:t>
      </w:r>
      <w:r w:rsidRPr="00FF50C3">
        <w:rPr>
          <w:noProof/>
        </w:rPr>
        <w:t>]</w:t>
      </w:r>
      <w:r w:rsidRPr="00FF50C3">
        <w:rPr>
          <w:b/>
        </w:rPr>
        <w:fldChar w:fldCharType="end"/>
      </w:r>
      <w:r w:rsidRPr="00FF50C3">
        <w:t xml:space="preserve">. Protein structures can be determined in living cells using multidimensional experiments </w:t>
      </w:r>
      <w:r w:rsidRPr="00FF50C3">
        <w:rPr>
          <w:b/>
        </w:rPr>
        <w:fldChar w:fldCharType="begin"/>
      </w:r>
      <w:r w:rsidRPr="00FF50C3">
        <w:instrText xml:space="preserve"> ADDIN EN.CITE &lt;EndNote&gt;&lt;Cite&gt;&lt;Author&gt;Sakakibara&lt;/Author&gt;&lt;Year&gt;2009&lt;/Year&gt;&lt;RecNum&gt;131&lt;/RecNum&gt;&lt;DisplayText&gt;[171]&lt;/DisplayText&gt;&lt;record&gt;&lt;rec-number&gt;131&lt;/rec-number&gt;&lt;foreign-keys&gt;&lt;key app="EN" db-id="sxa9a0v250x0w6es0d9ptttkff2tt00tsptf"&gt;131&lt;/key&gt;&lt;/foreign-keys&gt;&lt;ref-type name="Journal Article"&gt;17&lt;/ref-type&gt;&lt;contributors&gt;&lt;authors&gt;&lt;author&gt;Sakakibara, D.&lt;/author&gt;&lt;author&gt;Sasaki, A.&lt;/author&gt;&lt;author&gt;Ikeya, T.&lt;/author&gt;&lt;author&gt;Hamatsu, J.&lt;/author&gt;&lt;author&gt;Hanashima, T.&lt;/author&gt;&lt;author&gt;Mishima, M.&lt;/author&gt;&lt;author&gt;Yoshimasu, M.&lt;/author&gt;&lt;author&gt;Hayashi, N.&lt;/author&gt;&lt;author&gt;Mikawa, T.&lt;/author&gt;&lt;author&gt;Walchli, M.&lt;/author&gt;&lt;author&gt;Smith, B. O.&lt;/author&gt;&lt;author&gt;Shirakawa, M.&lt;/author&gt;&lt;author&gt;Guntert, P.&lt;/author&gt;&lt;author&gt;Ito, Y.&lt;/author&gt;&lt;/authors&gt;&lt;/contributors&gt;&lt;auth-address&gt;Department of Chemistry, Tokyo Metropolitan University, Hachioji, Tokyo 192-0397, Japan.&lt;/auth-address&gt;&lt;titles&gt;&lt;title&gt;Protein structure determination in living cells by in-cell NMR spectroscopy&lt;/title&gt;&lt;secondary-title&gt;Nature&lt;/secondary-title&gt;&lt;alt-title&gt;Nature&lt;/alt-title&gt;&lt;/titles&gt;&lt;periodical&gt;&lt;full-title&gt;Nature&lt;/full-title&gt;&lt;abbr-1&gt;Nature&lt;/abbr-1&gt;&lt;/periodical&gt;&lt;alt-periodical&gt;&lt;full-title&gt;Nature&lt;/full-title&gt;&lt;abbr-1&gt;Nature&lt;/abbr-1&gt;&lt;/alt-periodical&gt;&lt;pages&gt;102-5&lt;/pages&gt;&lt;volume&gt;458&lt;/volume&gt;&lt;number&gt;7234&lt;/number&gt;&lt;keywords&gt;&lt;keyword&gt;Bacterial Proteins/*chemistry/genetics&lt;/keyword&gt;&lt;keyword&gt;Escherichia coli/*cytology/genetics/*metabolism&lt;/keyword&gt;&lt;keyword&gt;Genes, Bacterial/genetics&lt;/keyword&gt;&lt;keyword&gt;Nuclear Magnetic Resonance, Biomolecular/*methods&lt;/keyword&gt;&lt;keyword&gt;Thermus thermophilus/chemistry/*genetics&lt;/keyword&gt;&lt;/keywords&gt;&lt;dates&gt;&lt;year&gt;2009&lt;/year&gt;&lt;pub-dates&gt;&lt;date&gt;Mar 05&lt;/date&gt;&lt;/pub-dates&gt;&lt;/dates&gt;&lt;isbn&gt;1476-4687 (Electronic)&amp;#xD;0028-0836 (Linking)&lt;/isbn&gt;&lt;accession-num&gt;19262674&lt;/accession-num&gt;&lt;urls&gt;&lt;related-urls&gt;&lt;url&gt;http://www.ncbi.nlm.nih.gov/pubmed/19262674&lt;/url&gt;&lt;/related-urls&gt;&lt;/urls&gt;&lt;electronic-resource-num&gt;10.1038/nature07814&lt;/electronic-resource-num&gt;&lt;/record&gt;&lt;/Cite&gt;&lt;/EndNote&gt;</w:instrText>
      </w:r>
      <w:r w:rsidRPr="00FF50C3">
        <w:rPr>
          <w:b/>
        </w:rPr>
        <w:fldChar w:fldCharType="separate"/>
      </w:r>
      <w:r w:rsidRPr="00FF50C3">
        <w:rPr>
          <w:noProof/>
        </w:rPr>
        <w:t>[</w:t>
      </w:r>
      <w:hyperlink w:anchor="_ENREF_171" w:tooltip="Sakakibara, 2009 #131" w:history="1">
        <w:r w:rsidRPr="00FF50C3">
          <w:rPr>
            <w:noProof/>
          </w:rPr>
          <w:t>171</w:t>
        </w:r>
      </w:hyperlink>
      <w:r w:rsidRPr="00FF50C3">
        <w:rPr>
          <w:noProof/>
        </w:rPr>
        <w:t>]</w:t>
      </w:r>
      <w:r w:rsidRPr="00FF50C3">
        <w:rPr>
          <w:b/>
        </w:rPr>
        <w:fldChar w:fldCharType="end"/>
      </w:r>
      <w:r w:rsidRPr="00FF50C3">
        <w:t>. Data acquisition time</w:t>
      </w:r>
      <w:r w:rsidR="00993940" w:rsidRPr="00FF50C3">
        <w:t>s</w:t>
      </w:r>
      <w:r w:rsidRPr="00FF50C3">
        <w:t xml:space="preserve"> can also be reduced using </w:t>
      </w:r>
      <w:r w:rsidR="00993940" w:rsidRPr="00FF50C3">
        <w:t xml:space="preserve">a </w:t>
      </w:r>
      <w:r w:rsidRPr="00FF50C3">
        <w:t xml:space="preserve">non-uniform sampling data collection scheme </w:t>
      </w:r>
      <w:r w:rsidRPr="00FF50C3">
        <w:rPr>
          <w:b/>
        </w:rPr>
        <w:fldChar w:fldCharType="begin">
          <w:fldData xml:space="preserve">PEVuZE5vdGU+PENpdGU+PEF1dGhvcj5Ja2V5YTwvQXV0aG9yPjxZZWFyPjIwMTA8L1llYXI+PFJl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</w:fldData>
        </w:fldChar>
      </w:r>
      <w:r w:rsidRPr="00FF50C3">
        <w:instrText xml:space="preserve"> ADDIN EN.CITE </w:instrText>
      </w:r>
      <w:r w:rsidRPr="00FF50C3">
        <w:rPr>
          <w:b/>
        </w:rPr>
        <w:fldChar w:fldCharType="begin">
          <w:fldData xml:space="preserve">PEVuZE5vdGU+PENpdGU+PEF1dGhvcj5Ja2V5YTwvQXV0aG9yPjxZZWFyPjIwMTA8L1llYXI+PFJl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Pr="00FF50C3">
        <w:rPr>
          <w:noProof/>
        </w:rPr>
        <w:t>[</w:t>
      </w:r>
      <w:hyperlink w:anchor="_ENREF_172" w:tooltip="Ikeya, 2010 #46" w:history="1">
        <w:r w:rsidRPr="00FF50C3">
          <w:rPr>
            <w:noProof/>
          </w:rPr>
          <w:t>172</w:t>
        </w:r>
      </w:hyperlink>
      <w:r w:rsidRPr="00FF50C3">
        <w:rPr>
          <w:noProof/>
        </w:rPr>
        <w:t>]</w:t>
      </w:r>
      <w:r w:rsidRPr="00FF50C3">
        <w:rPr>
          <w:b/>
        </w:rPr>
        <w:fldChar w:fldCharType="end"/>
      </w:r>
      <w:r w:rsidRPr="00FF50C3">
        <w:t xml:space="preserve">. Protein-protein interactions </w:t>
      </w:r>
      <w:r w:rsidRPr="00FF50C3">
        <w:rPr>
          <w:b/>
        </w:rPr>
        <w:fldChar w:fldCharType="begin">
          <w:fldData xml:space="preserve">PEVuZE5vdGU+PENpdGU+PEF1dGhvcj5CdXJ6PC9BdXRob3I+PFllYXI+MjAwNjwvWWVhcj48UmVj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</w:fldData>
        </w:fldChar>
      </w:r>
      <w:r w:rsidRPr="00FF50C3">
        <w:instrText xml:space="preserve"> ADDIN EN.CITE </w:instrText>
      </w:r>
      <w:r w:rsidRPr="00FF50C3">
        <w:rPr>
          <w:b/>
        </w:rPr>
        <w:fldChar w:fldCharType="begin">
          <w:fldData xml:space="preserve">PEVuZE5vdGU+PENpdGU+PEF1dGhvcj5CdXJ6PC9BdXRob3I+PFllYXI+MjAwNjwvWWVhcj48UmVj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Pr="00FF50C3">
        <w:rPr>
          <w:noProof/>
        </w:rPr>
        <w:t>[</w:t>
      </w:r>
      <w:hyperlink w:anchor="_ENREF_173" w:tooltip="Burz, 2006 #133" w:history="1">
        <w:r w:rsidRPr="00FF50C3">
          <w:rPr>
            <w:noProof/>
          </w:rPr>
          <w:t>173</w:t>
        </w:r>
      </w:hyperlink>
      <w:r w:rsidRPr="00FF50C3">
        <w:rPr>
          <w:noProof/>
        </w:rPr>
        <w:t>]</w:t>
      </w:r>
      <w:r w:rsidRPr="00FF50C3">
        <w:rPr>
          <w:b/>
        </w:rPr>
        <w:fldChar w:fldCharType="end"/>
      </w:r>
      <w:r w:rsidRPr="00FF50C3">
        <w:t xml:space="preserve"> and the behavior of intrinsically disordered proteins </w:t>
      </w:r>
      <w:r w:rsidRPr="00FF50C3">
        <w:rPr>
          <w:b/>
        </w:rPr>
        <w:fldChar w:fldCharType="begin">
          <w:fldData xml:space="preserve">PEVuZE5vdGU+PENpdGU+PEF1dGhvcj5EZWRtb248L0F1dGhvcj48WWVhcj4yMDAyPC9ZZWFyPjxS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IFUgUyBBPC9mdWxsLXRpdGxlPjwvcGVyaW9kaWNhbD48cGFnZXM+MTI2ODEtNDwvcGFnZXM+PHZv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</w:fldData>
        </w:fldChar>
      </w:r>
      <w:r w:rsidRPr="00FF50C3">
        <w:instrText xml:space="preserve"> ADDIN EN.CITE </w:instrText>
      </w:r>
      <w:r w:rsidRPr="00FF50C3">
        <w:rPr>
          <w:b/>
        </w:rPr>
        <w:fldChar w:fldCharType="begin">
          <w:fldData xml:space="preserve">PEVuZE5vdGU+PENpdGU+PEF1dGhvcj5EZWRtb248L0F1dGhvcj48WWVhcj4yMDAyPC9ZZWFyPjxS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IFUgUyBBPC9mdWxsLXRpdGxlPjwvcGVyaW9kaWNhbD48cGFnZXM+MTI2ODEtNDwvcGFnZXM+PHZv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003F0D62" w:rsidRPr="00FF50C3">
        <w:rPr>
          <w:noProof/>
        </w:rPr>
        <w:t>[174,175</w:t>
      </w:r>
      <w:r w:rsidRPr="00FF50C3">
        <w:rPr>
          <w:noProof/>
        </w:rPr>
        <w:t>]</w:t>
      </w:r>
      <w:r w:rsidRPr="00FF50C3">
        <w:rPr>
          <w:b/>
        </w:rPr>
        <w:fldChar w:fldCharType="end"/>
      </w:r>
      <w:r w:rsidRPr="00FF50C3">
        <w:t xml:space="preserve"> can be evaluated in cells using this approach. In eukaryotic cells, the </w:t>
      </w:r>
      <w:r w:rsidR="00993940" w:rsidRPr="00FF50C3">
        <w:t xml:space="preserve">first </w:t>
      </w:r>
      <w:r w:rsidRPr="00FF50C3">
        <w:t xml:space="preserve">in-cell NMR experiments were carried out on labeled proteins that </w:t>
      </w:r>
      <w:r w:rsidR="00993940" w:rsidRPr="00FF50C3">
        <w:t xml:space="preserve">were </w:t>
      </w:r>
      <w:r w:rsidRPr="00FF50C3">
        <w:t>injected into the oocyte</w:t>
      </w:r>
      <w:r w:rsidR="00993940" w:rsidRPr="00FF50C3">
        <w:t>s</w:t>
      </w:r>
      <w:r w:rsidRPr="00FF50C3">
        <w:t xml:space="preserve"> of </w:t>
      </w:r>
      <w:proofErr w:type="spellStart"/>
      <w:r w:rsidRPr="00FF50C3">
        <w:rPr>
          <w:i/>
        </w:rPr>
        <w:t>Xenopus</w:t>
      </w:r>
      <w:proofErr w:type="spellEnd"/>
      <w:r w:rsidRPr="00FF50C3">
        <w:rPr>
          <w:i/>
        </w:rPr>
        <w:t xml:space="preserve"> </w:t>
      </w:r>
      <w:proofErr w:type="spellStart"/>
      <w:r w:rsidRPr="00FF50C3">
        <w:rPr>
          <w:i/>
        </w:rPr>
        <w:t>laevis</w:t>
      </w:r>
      <w:proofErr w:type="spellEnd"/>
      <w:r w:rsidRPr="00FF50C3">
        <w:rPr>
          <w:i/>
        </w:rPr>
        <w:t xml:space="preserve"> </w:t>
      </w:r>
      <w:r w:rsidRPr="00FF50C3">
        <w:rPr>
          <w:b/>
        </w:rPr>
        <w:fldChar w:fldCharType="begin">
          <w:fldData xml:space="preserve">PEVuZE5vdGU+PENpdGU+PEF1dGhvcj5TYWthaTwvQXV0aG9yPjxZZWFyPjIwMDY8L1llYXI+PFJl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</w:fldData>
        </w:fldChar>
      </w:r>
      <w:r w:rsidRPr="00FF50C3">
        <w:instrText xml:space="preserve"> ADDIN EN.CITE </w:instrText>
      </w:r>
      <w:r w:rsidRPr="00FF50C3">
        <w:rPr>
          <w:b/>
        </w:rPr>
        <w:fldChar w:fldCharType="begin">
          <w:fldData xml:space="preserve">PEVuZE5vdGU+PENpdGU+PEF1dGhvcj5TYWthaTwvQXV0aG9yPjxZZWFyPjIwMDY8L1llYXI+PFJl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003F0D62" w:rsidRPr="00FF50C3">
        <w:rPr>
          <w:noProof/>
        </w:rPr>
        <w:t>[7,176,177</w:t>
      </w:r>
      <w:r w:rsidRPr="00FF50C3">
        <w:rPr>
          <w:noProof/>
        </w:rPr>
        <w:t>]</w:t>
      </w:r>
      <w:r w:rsidRPr="00FF50C3">
        <w:rPr>
          <w:b/>
        </w:rPr>
        <w:fldChar w:fldCharType="end"/>
      </w:r>
      <w:r w:rsidRPr="00FF50C3">
        <w:t xml:space="preserve">. Using cell-penetrating peptides, an isotopically labeled protein can be delivered into living human cells. The target proteins can be released from the peptides by endogenous enzymatic activity or by autonomous reductive cleavage </w:t>
      </w:r>
      <w:r w:rsidRPr="00FF50C3">
        <w:rPr>
          <w:b/>
        </w:rPr>
        <w:fldChar w:fldCharType="begin">
          <w:fldData xml:space="preserve">PEVuZE5vdGU+PENpdGU+PEF1dGhvcj5Jbm9tYXRhPC9BdXRob3I+PFllYXI+MjAwOTwvWWVhcj48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dGl0bGU+PGFiYnItMT5OYXR1cmU8L2FiYnItMT48L2FsdC1wZXJpb2RpY2FsPjxwYWdlcz4xMDYt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</w:fldData>
        </w:fldChar>
      </w:r>
      <w:r w:rsidRPr="00FF50C3">
        <w:instrText xml:space="preserve"> ADDIN EN.CITE </w:instrText>
      </w:r>
      <w:r w:rsidRPr="00FF50C3">
        <w:rPr>
          <w:b/>
        </w:rPr>
        <w:fldChar w:fldCharType="begin">
          <w:fldData xml:space="preserve">PEVuZE5vdGU+PENpdGU+PEF1dGhvcj5Jbm9tYXRhPC9BdXRob3I+PFllYXI+MjAwOTwvWWVhcj48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dGl0bGU+PGFiYnItMT5OYXR1cmU8L2FiYnItMT48L2FsdC1wZXJpb2RpY2FsPjxwYWdlcz4xMDYt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Pr="00FF50C3">
        <w:rPr>
          <w:noProof/>
        </w:rPr>
        <w:t>[</w:t>
      </w:r>
      <w:hyperlink w:anchor="_ENREF_178" w:tooltip="Inomata, 2009 #138" w:history="1">
        <w:r w:rsidRPr="00FF50C3">
          <w:rPr>
            <w:noProof/>
          </w:rPr>
          <w:t>178</w:t>
        </w:r>
      </w:hyperlink>
      <w:r w:rsidRPr="00FF50C3">
        <w:rPr>
          <w:noProof/>
        </w:rPr>
        <w:t>]</w:t>
      </w:r>
      <w:r w:rsidRPr="00FF50C3">
        <w:rPr>
          <w:b/>
        </w:rPr>
        <w:fldChar w:fldCharType="end"/>
      </w:r>
      <w:r w:rsidRPr="00FF50C3">
        <w:t xml:space="preserve">. NMR spectra can be collected and protein-ligand </w:t>
      </w:r>
      <w:r w:rsidRPr="00FF50C3">
        <w:lastRenderedPageBreak/>
        <w:t xml:space="preserve">interactions can be monitored in the living cells </w:t>
      </w:r>
      <w:r w:rsidRPr="00FF50C3">
        <w:rPr>
          <w:b/>
        </w:rPr>
        <w:fldChar w:fldCharType="begin">
          <w:fldData xml:space="preserve">PEVuZE5vdGU+PENpdGU+PEF1dGhvcj5Jbm9tYXRhPC9BdXRob3I+PFllYXI+MjAwOTwvWWVhcj48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dGl0bGU+PGFiYnItMT5OYXR1cmU8L2FiYnItMT48L2FsdC1wZXJpb2RpY2FsPjxwYWdlcz4xMDYt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</w:fldData>
        </w:fldChar>
      </w:r>
      <w:r w:rsidRPr="00FF50C3">
        <w:instrText xml:space="preserve"> ADDIN EN.CITE </w:instrText>
      </w:r>
      <w:r w:rsidRPr="00FF50C3">
        <w:rPr>
          <w:b/>
        </w:rPr>
        <w:fldChar w:fldCharType="begin">
          <w:fldData xml:space="preserve">PEVuZE5vdGU+PENpdGU+PEF1dGhvcj5Jbm9tYXRhPC9BdXRob3I+PFllYXI+MjAwOTwvWWVhcj48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dGl0bGU+PGFiYnItMT5OYXR1cmU8L2FiYnItMT48L2FsdC1wZXJpb2RpY2FsPjxwYWdlcz4xMDYt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Pr="00FF50C3">
        <w:rPr>
          <w:noProof/>
        </w:rPr>
        <w:t>[</w:t>
      </w:r>
      <w:hyperlink w:anchor="_ENREF_178" w:tooltip="Inomata, 2009 #138" w:history="1">
        <w:r w:rsidRPr="00FF50C3">
          <w:rPr>
            <w:noProof/>
          </w:rPr>
          <w:t>178</w:t>
        </w:r>
      </w:hyperlink>
      <w:r w:rsidRPr="00FF50C3">
        <w:rPr>
          <w:noProof/>
        </w:rPr>
        <w:t>]</w:t>
      </w:r>
      <w:r w:rsidRPr="00FF50C3">
        <w:rPr>
          <w:b/>
        </w:rPr>
        <w:fldChar w:fldCharType="end"/>
      </w:r>
      <w:r w:rsidRPr="00FF50C3">
        <w:t xml:space="preserve">. In recent years, in-cell NMR </w:t>
      </w:r>
      <w:r w:rsidR="00993940" w:rsidRPr="00FF50C3">
        <w:t>was</w:t>
      </w:r>
      <w:r w:rsidRPr="00FF50C3">
        <w:t xml:space="preserve"> utilized for probing protein structures, disulfide-bond formation, and metal uptake in living cells </w:t>
      </w:r>
      <w:r w:rsidRPr="00FF50C3">
        <w:rPr>
          <w:b/>
        </w:rPr>
        <w:fldChar w:fldCharType="begin">
          <w:fldData xml:space="preserve">PEVuZE5vdGU+PENpdGU+PEF1dGhvcj5Ja2V5YTwvQXV0aG9yPjxZZWFyPjIwMTA8L1llYXI+PFJl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aWNhbD48cGFnZXM+MTQ0NTY8L3BhZ2VzPjx2b2x1bWU+NTwvdm9sdW1lPjxrZXl3b3Jkcz48a2V5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</w:fldData>
        </w:fldChar>
      </w:r>
      <w:r w:rsidRPr="00FF50C3">
        <w:instrText xml:space="preserve"> ADDIN EN.CITE </w:instrText>
      </w:r>
      <w:r w:rsidRPr="00FF50C3">
        <w:rPr>
          <w:b/>
        </w:rPr>
        <w:fldChar w:fldCharType="begin">
          <w:fldData xml:space="preserve">PEVuZE5vdGU+PENpdGU+PEF1dGhvcj5Ja2V5YTwvQXV0aG9yPjxZZWFyPjIwMTA8L1llYXI+PFJl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003F0D62" w:rsidRPr="00FF50C3">
        <w:rPr>
          <w:noProof/>
        </w:rPr>
        <w:t>[172,179–181</w:t>
      </w:r>
      <w:r w:rsidRPr="00FF50C3">
        <w:rPr>
          <w:noProof/>
        </w:rPr>
        <w:t>]</w:t>
      </w:r>
      <w:r w:rsidRPr="00FF50C3">
        <w:rPr>
          <w:b/>
        </w:rPr>
        <w:fldChar w:fldCharType="end"/>
      </w:r>
      <w:r w:rsidRPr="00FF50C3">
        <w:t>. It was normally very challenging to express isotopically labeled protein</w:t>
      </w:r>
      <w:r w:rsidR="00993940" w:rsidRPr="00FF50C3">
        <w:t>s</w:t>
      </w:r>
      <w:r w:rsidRPr="00FF50C3">
        <w:t xml:space="preserve"> in mammalian cells. A method has been described to overexpress one or several proteins in human embryonic kidney 293T (HEK293T) cells using transient DNA transfection to achieve uniform </w:t>
      </w:r>
      <w:r w:rsidRPr="00FF50C3">
        <w:rPr>
          <w:vertAlign w:val="superscript"/>
        </w:rPr>
        <w:t>15</w:t>
      </w:r>
      <w:r w:rsidRPr="00FF50C3">
        <w:t xml:space="preserve">N-labeling for heteronuclear experiments </w:t>
      </w:r>
      <w:r w:rsidRPr="00FF50C3">
        <w:rPr>
          <w:b/>
        </w:rPr>
        <w:fldChar w:fldCharType="begin"/>
      </w:r>
      <w:r w:rsidRPr="00FF50C3">
        <w:instrText xml:space="preserve"> ADDIN EN.CITE &lt;EndNote&gt;&lt;Cite&gt;&lt;Author&gt;Barbieri&lt;/Author&gt;&lt;Year&gt;2016&lt;/Year&gt;&lt;RecNum&gt;142&lt;/RecNum&gt;&lt;DisplayText&gt;[182]&lt;/DisplayText&gt;&lt;record&gt;&lt;rec-number&gt;142&lt;/rec-number&gt;&lt;foreign-keys&gt;&lt;key app="EN" db-id="sxa9a0v250x0w6es0d9ptttkff2tt00tsptf"&gt;142&lt;/key&gt;&lt;/foreign-keys&gt;&lt;ref-type name="Journal Article"&gt;17&lt;/ref-type&gt;&lt;contributors&gt;&lt;authors&gt;&lt;author&gt;Barbieri, L.&lt;/author&gt;&lt;author&gt;Luchinat, E.&lt;/author&gt;&lt;author&gt;Banci, L.&lt;/author&gt;&lt;/authors&gt;&lt;/contributors&gt;&lt;auth-address&gt;Magnetic Resonance Center-CERM, University of Florence, Florence, Italy.&amp;#xD;Department of Chemistry, University of Florence, Florence, Italy.&amp;#xD;Department of Biomedical, Clinical and Experimental Sciences, University of Florence, Florence, Italy.&lt;/auth-address&gt;&lt;titles&gt;&lt;title&gt;Characterization of proteins by in-cell NMR spectroscopy in cultured mammalian cells&lt;/title&gt;&lt;secondary-title&gt;Nat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protocols&lt;/abbr-1&gt;&lt;/alt-periodical&gt;&lt;pages&gt;1101-11&lt;/pages&gt;&lt;volume&gt;11&lt;/volume&gt;&lt;number&gt;6&lt;/number&gt;&lt;keywords&gt;&lt;keyword&gt;DNA, Complementary/chemistry/genetics&lt;/keyword&gt;&lt;keyword&gt;HEK293 Cells&lt;/keyword&gt;&lt;keyword&gt;Humans&lt;/keyword&gt;&lt;keyword&gt;Nuclear Magnetic Resonance, Biomolecular/*methods&lt;/keyword&gt;&lt;keyword&gt;Polyethyleneimine/chemistry&lt;/keyword&gt;&lt;keyword&gt;Proteins/*chemistry/genetics&lt;/keyword&gt;&lt;keyword&gt;Transfection&lt;/keyword&gt;&lt;/keywords&gt;&lt;dates&gt;&lt;year&gt;2016&lt;/year&gt;&lt;pub-dates&gt;&lt;date&gt;Jun&lt;/date&gt;&lt;/pub-dates&gt;&lt;/dates&gt;&lt;isbn&gt;1750-2799 (Electronic)&amp;#xD;1750-2799 (Linking)&lt;/isbn&gt;&lt;accession-num&gt;27196722&lt;/accession-num&gt;&lt;urls&gt;&lt;related-urls&gt;&lt;url&gt;http://www.ncbi.nlm.nih.gov/pubmed/27196722&lt;/url&gt;&lt;/related-urls&gt;&lt;/urls&gt;&lt;electronic-resource-num&gt;10.1038/nprot.2016.061&lt;/electronic-resource-num&gt;&lt;/record&gt;&lt;/Cite&gt;&lt;/EndNote&gt;</w:instrText>
      </w:r>
      <w:r w:rsidRPr="00FF50C3">
        <w:rPr>
          <w:b/>
        </w:rPr>
        <w:fldChar w:fldCharType="separate"/>
      </w:r>
      <w:r w:rsidRPr="00FF50C3">
        <w:rPr>
          <w:noProof/>
        </w:rPr>
        <w:t>[</w:t>
      </w:r>
      <w:hyperlink w:anchor="_ENREF_182" w:tooltip="Barbieri, 2016 #142" w:history="1">
        <w:r w:rsidRPr="00FF50C3">
          <w:rPr>
            <w:noProof/>
          </w:rPr>
          <w:t>182</w:t>
        </w:r>
      </w:hyperlink>
      <w:r w:rsidRPr="00FF50C3">
        <w:rPr>
          <w:noProof/>
        </w:rPr>
        <w:t>]</w:t>
      </w:r>
      <w:r w:rsidRPr="00FF50C3">
        <w:rPr>
          <w:b/>
        </w:rPr>
        <w:fldChar w:fldCharType="end"/>
      </w:r>
      <w:r w:rsidRPr="00FF50C3">
        <w:t xml:space="preserve">. To our knowledge, there is no report regarding target engagement using solution NMR spectroscopy in </w:t>
      </w:r>
      <w:r w:rsidR="00993940" w:rsidRPr="00FF50C3">
        <w:t xml:space="preserve">a </w:t>
      </w:r>
      <w:r w:rsidRPr="00FF50C3">
        <w:t xml:space="preserve">drug discovery process. In-cell NMR has been used in probing protein folding and modification </w:t>
      </w:r>
      <w:r w:rsidRPr="00FF50C3">
        <w:rPr>
          <w:b/>
        </w:rPr>
        <w:fldChar w:fldCharType="begin"/>
      </w:r>
      <w:r w:rsidRPr="00FF50C3">
        <w:instrText xml:space="preserve"> ADDIN EN.CITE &lt;EndNote&gt;&lt;Cite&gt;&lt;Author&gt;Selenko&lt;/Author&gt;&lt;Year&gt;2008&lt;/Year&gt;&lt;RecNum&gt;143&lt;/RecNum&gt;&lt;DisplayText&gt;[183]&lt;/DisplayText&gt;&lt;record&gt;&lt;rec-number&gt;143&lt;/rec-number&gt;&lt;foreign-keys&gt;&lt;key app="EN" db-id="sxa9a0v250x0w6es0d9ptttkff2tt00tsptf"&gt;143&lt;/key&gt;&lt;/foreign-keys&gt;&lt;ref-type name="Journal Article"&gt;17&lt;/ref-type&gt;&lt;contributors&gt;&lt;authors&gt;&lt;author&gt;Selenko, Philipp&lt;/author&gt;&lt;author&gt;Frueh, Dominique P.&lt;/author&gt;&lt;author&gt;Elsaesser, Simon J.&lt;/author&gt;&lt;author&gt;Haas, Wilhelm&lt;/author&gt;&lt;author&gt;Gygi, Steven P.&lt;/author&gt;&lt;author&gt;Wagner, Gerhard&lt;/author&gt;&lt;/authors&gt;&lt;/contributors&gt;&lt;titles&gt;&lt;title&gt;In situ observation of protein phosphorylation by high-resolution NMR spectroscopy&lt;/title&gt;&lt;secondary-title&gt;Nat Struct Mol Biol&lt;/secondary-title&gt;&lt;/titles&gt;&lt;periodical&gt;&lt;full-title&gt;Nat Struct Mol Biol&lt;/full-title&gt;&lt;/periodical&gt;&lt;pages&gt;321-329&lt;/pages&gt;&lt;volume&gt;15&lt;/volume&gt;&lt;number&gt;3&lt;/number&gt;&lt;dates&gt;&lt;year&gt;2008&lt;/year&gt;&lt;pub-dates&gt;&lt;date&gt;03//print&lt;/date&gt;&lt;/pub-dates&gt;&lt;/dates&gt;&lt;publisher&gt;Nature Publishing Group&lt;/publisher&gt;&lt;isbn&gt;1545-9993&lt;/isbn&gt;&lt;work-type&gt;10.1038/nsmb.1395&lt;/work-type&gt;&lt;urls&gt;&lt;related-urls&gt;&lt;url&gt;http://dx.doi.org/10.1038/nsmb.1395&lt;/url&gt;&lt;/related-urls&gt;&lt;/urls&gt;&lt;electronic-resource-num&gt;http://www.nature.com/nsmb/journal/v15/n3/suppinfo/nsmb.1395_S1.html&lt;/electronic-resource-num&gt;&lt;/record&gt;&lt;/Cite&gt;&lt;/EndNote&gt;</w:instrText>
      </w:r>
      <w:r w:rsidRPr="00FF50C3">
        <w:rPr>
          <w:b/>
        </w:rPr>
        <w:fldChar w:fldCharType="separate"/>
      </w:r>
      <w:r w:rsidRPr="00FF50C3">
        <w:rPr>
          <w:noProof/>
        </w:rPr>
        <w:t>[</w:t>
      </w:r>
      <w:hyperlink w:anchor="_ENREF_183" w:tooltip="Selenko, 2008 #143" w:history="1">
        <w:r w:rsidRPr="00FF50C3">
          <w:rPr>
            <w:noProof/>
          </w:rPr>
          <w:t>183</w:t>
        </w:r>
      </w:hyperlink>
      <w:r w:rsidRPr="00FF50C3">
        <w:rPr>
          <w:noProof/>
        </w:rPr>
        <w:t>]</w:t>
      </w:r>
      <w:r w:rsidRPr="00FF50C3">
        <w:rPr>
          <w:b/>
        </w:rPr>
        <w:fldChar w:fldCharType="end"/>
      </w:r>
      <w:r w:rsidRPr="00FF50C3">
        <w:t xml:space="preserve"> in living mammalian cells and screening compound libraries </w:t>
      </w:r>
      <w:r w:rsidRPr="00FF50C3">
        <w:rPr>
          <w:b/>
        </w:rPr>
        <w:fldChar w:fldCharType="begin">
          <w:fldData xml:space="preserve">PEVuZE5vdGU+PENpdGU+PEF1dGhvcj5YaWU8L0F1dGhvcj48WWVhcj4yMDA5PC9ZZWFyPjxSZWNO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</w:fldData>
        </w:fldChar>
      </w:r>
      <w:r w:rsidRPr="00FF50C3">
        <w:instrText xml:space="preserve"> ADDIN EN.CITE </w:instrText>
      </w:r>
      <w:r w:rsidRPr="00FF50C3">
        <w:rPr>
          <w:b/>
        </w:rPr>
        <w:fldChar w:fldCharType="begin">
          <w:fldData xml:space="preserve">PEVuZE5vdGU+PENpdGU+PEF1dGhvcj5YaWU8L0F1dGhvcj48WWVhcj4yMDA5PC9ZZWFyPjxSZWNO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</w:fldData>
        </w:fldChar>
      </w:r>
      <w:r w:rsidRPr="00FF50C3">
        <w:instrText xml:space="preserve"> ADDIN EN.CITE.DATA </w:instrText>
      </w:r>
      <w:r w:rsidRPr="00FF50C3">
        <w:rPr>
          <w:b/>
        </w:rPr>
      </w:r>
      <w:r w:rsidRPr="00FF50C3">
        <w:rPr>
          <w:b/>
        </w:rPr>
        <w:fldChar w:fldCharType="end"/>
      </w:r>
      <w:r w:rsidRPr="00FF50C3">
        <w:rPr>
          <w:b/>
        </w:rPr>
      </w:r>
      <w:r w:rsidRPr="00FF50C3">
        <w:rPr>
          <w:b/>
        </w:rPr>
        <w:fldChar w:fldCharType="separate"/>
      </w:r>
      <w:r w:rsidR="003F0D62" w:rsidRPr="00FF50C3">
        <w:rPr>
          <w:noProof/>
        </w:rPr>
        <w:t>[184,185</w:t>
      </w:r>
      <w:r w:rsidRPr="00FF50C3">
        <w:rPr>
          <w:noProof/>
        </w:rPr>
        <w:t>]</w:t>
      </w:r>
      <w:r w:rsidRPr="00FF50C3">
        <w:rPr>
          <w:b/>
        </w:rPr>
        <w:fldChar w:fldCharType="end"/>
      </w:r>
      <w:r w:rsidRPr="00FF50C3">
        <w:t>. Although</w:t>
      </w:r>
      <w:r w:rsidR="003F0D62" w:rsidRPr="00FF50C3">
        <w:t xml:space="preserve"> </w:t>
      </w:r>
      <w:r w:rsidRPr="00FF50C3">
        <w:t>it is challenging to probe protein and ligand interactions in living cells due to many difficulties such as</w:t>
      </w:r>
      <w:r w:rsidR="00993940" w:rsidRPr="00FF50C3">
        <w:t xml:space="preserve"> the</w:t>
      </w:r>
      <w:r w:rsidRPr="00FF50C3">
        <w:t xml:space="preserve"> poor spectral quality </w:t>
      </w:r>
      <w:r w:rsidR="00993940" w:rsidRPr="00FF50C3">
        <w:t xml:space="preserve">arising </w:t>
      </w:r>
      <w:r w:rsidRPr="00FF50C3">
        <w:t xml:space="preserve">from specific and non-specific interactions, the recent progress has shown the potential application of this technique. When a target protein is able to exhibit detectable and nicely dispersed NMR spectra, in-cell NMR will be a very powerful tool to conduct target engagement. </w:t>
      </w:r>
    </w:p>
    <w:p w14:paraId="7303ED40" w14:textId="03B0302E" w:rsidR="004067F0" w:rsidRPr="00FF50C3" w:rsidRDefault="004067F0" w:rsidP="003F0D62">
      <w:pPr>
        <w:pStyle w:val="MDPI21heading1"/>
      </w:pPr>
      <w:r w:rsidRPr="00FF50C3">
        <w:t xml:space="preserve">5. Conclusions and </w:t>
      </w:r>
      <w:r w:rsidR="003F0D62" w:rsidRPr="00FF50C3">
        <w:t>Perspective</w:t>
      </w:r>
      <w:r w:rsidR="00993940" w:rsidRPr="00FF50C3">
        <w:t>s</w:t>
      </w:r>
    </w:p>
    <w:p w14:paraId="78B1A728" w14:textId="27075C88" w:rsidR="004067F0" w:rsidRPr="00FF50C3" w:rsidRDefault="004067F0" w:rsidP="003F0D62">
      <w:pPr>
        <w:pStyle w:val="MDPI31text"/>
        <w:rPr>
          <w:b/>
        </w:rPr>
      </w:pPr>
      <w:r w:rsidRPr="00FF50C3">
        <w:t xml:space="preserve">NMR is a powerful tool in drug discovery because </w:t>
      </w:r>
      <w:r w:rsidR="00993940" w:rsidRPr="00FF50C3">
        <w:t xml:space="preserve">of </w:t>
      </w:r>
      <w:r w:rsidRPr="00FF50C3">
        <w:t>its role</w:t>
      </w:r>
      <w:r w:rsidR="009D5A51" w:rsidRPr="00FF50C3">
        <w:t>s</w:t>
      </w:r>
      <w:r w:rsidRPr="00FF50C3">
        <w:t xml:space="preserve"> in probing protein-ligand interactions in solution. With</w:t>
      </w:r>
      <w:r w:rsidR="00993940" w:rsidRPr="00FF50C3">
        <w:t xml:space="preserve"> the availability of</w:t>
      </w:r>
      <w:r w:rsidRPr="00FF50C3">
        <w:t xml:space="preserve"> newly developed pulse programs and high-field magnet</w:t>
      </w:r>
      <w:r w:rsidR="00993940" w:rsidRPr="00FF50C3">
        <w:t>s</w:t>
      </w:r>
      <w:r w:rsidRPr="00FF50C3">
        <w:t xml:space="preserve">, it is possible to investigate high-molecular weight protein targets. It is time-consuming to determine protein solution structures while most drug discovery projects have a timeline. NMR spectroscopy </w:t>
      </w:r>
      <w:r w:rsidR="00993940" w:rsidRPr="00FF50C3">
        <w:t>is</w:t>
      </w:r>
      <w:r w:rsidRPr="00FF50C3">
        <w:t xml:space="preserve"> </w:t>
      </w:r>
      <w:r w:rsidR="00993940" w:rsidRPr="00FF50C3">
        <w:t xml:space="preserve">therefore </w:t>
      </w:r>
      <w:r w:rsidRPr="00FF50C3">
        <w:t>very useful for confirming ligand binding, mapping ligand binding interface</w:t>
      </w:r>
      <w:r w:rsidR="00993940" w:rsidRPr="00FF50C3">
        <w:t>s</w:t>
      </w:r>
      <w:r w:rsidRPr="00FF50C3">
        <w:t xml:space="preserve"> and</w:t>
      </w:r>
      <w:r w:rsidR="003F0D62" w:rsidRPr="00FF50C3">
        <w:t xml:space="preserve"> </w:t>
      </w:r>
      <w:r w:rsidRPr="00FF50C3">
        <w:t xml:space="preserve">fragment-based drug discovery using 1D or 2D type experiments. </w:t>
      </w:r>
      <w:r w:rsidRPr="00FF50C3">
        <w:rPr>
          <w:vertAlign w:val="superscript"/>
        </w:rPr>
        <w:t>19</w:t>
      </w:r>
      <w:r w:rsidRPr="00FF50C3">
        <w:t>F-NMR spectroscopy is particularly useful in drug discovery because of its high sensitivity</w:t>
      </w:r>
      <w:r w:rsidR="00993940" w:rsidRPr="00FF50C3">
        <w:t>,</w:t>
      </w:r>
      <w:r w:rsidRPr="00FF50C3">
        <w:t xml:space="preserve"> which requires less data acquisition and processing time. Ligand- and protein-observed </w:t>
      </w:r>
      <w:r w:rsidRPr="00FF50C3">
        <w:rPr>
          <w:vertAlign w:val="superscript"/>
        </w:rPr>
        <w:t>19</w:t>
      </w:r>
      <w:r w:rsidRPr="00FF50C3">
        <w:t xml:space="preserve">F-NMR spectroscopy should be considered in a drug discovery project if it is possible. </w:t>
      </w:r>
      <w:r w:rsidR="00993940" w:rsidRPr="00FF50C3">
        <w:t>I</w:t>
      </w:r>
      <w:r w:rsidRPr="00FF50C3">
        <w:t xml:space="preserve">n-cell NMR </w:t>
      </w:r>
      <w:r w:rsidR="00993940" w:rsidRPr="00FF50C3">
        <w:t xml:space="preserve">can </w:t>
      </w:r>
      <w:r w:rsidRPr="00FF50C3">
        <w:t xml:space="preserve">also play </w:t>
      </w:r>
      <w:r w:rsidR="00993940" w:rsidRPr="00FF50C3">
        <w:t xml:space="preserve">an </w:t>
      </w:r>
      <w:r w:rsidRPr="00FF50C3">
        <w:t xml:space="preserve">important role in drug discovery by providing binding information in living cells. </w:t>
      </w:r>
    </w:p>
    <w:p w14:paraId="5266B3EC" w14:textId="77777777" w:rsidR="004067F0" w:rsidRPr="00FF50C3" w:rsidRDefault="004067F0" w:rsidP="005E5027">
      <w:pPr>
        <w:pStyle w:val="MDPI62Acknowledgments"/>
        <w:spacing w:before="240"/>
        <w:rPr>
          <w:b/>
          <w:spacing w:val="-2"/>
        </w:rPr>
      </w:pPr>
      <w:r w:rsidRPr="00FF50C3">
        <w:rPr>
          <w:b/>
          <w:spacing w:val="-2"/>
        </w:rPr>
        <w:t>Acknowledgments:</w:t>
      </w:r>
      <w:r w:rsidRPr="00FF50C3">
        <w:rPr>
          <w:spacing w:val="-2"/>
        </w:rPr>
        <w:t xml:space="preserve"> We appreciate the support from A*STAR and the A*STAR JCO grant (1431AFG102/1331A028). We apologize for the papers not cited in this manuscript due to the space or unintentional oversights.</w:t>
      </w:r>
      <w:r w:rsidR="003F0D62" w:rsidRPr="00FF50C3">
        <w:rPr>
          <w:spacing w:val="-2"/>
        </w:rPr>
        <w:t xml:space="preserve"> </w:t>
      </w:r>
    </w:p>
    <w:p w14:paraId="49115175" w14:textId="77777777" w:rsidR="004067F0" w:rsidRPr="00FF50C3" w:rsidRDefault="004067F0" w:rsidP="003F0D62">
      <w:pPr>
        <w:pStyle w:val="MDPI63AuthorContributions"/>
      </w:pPr>
      <w:r w:rsidRPr="00FF50C3">
        <w:rPr>
          <w:b/>
        </w:rPr>
        <w:t xml:space="preserve">Author Contributions: </w:t>
      </w:r>
      <w:r w:rsidRPr="00FF50C3">
        <w:t xml:space="preserve">Conceptualization C.K. Writing and editing, Y.L. and C.K. </w:t>
      </w:r>
    </w:p>
    <w:p w14:paraId="386EBE7C" w14:textId="77777777" w:rsidR="004067F0" w:rsidRPr="00FF50C3" w:rsidRDefault="004067F0" w:rsidP="003F0D62">
      <w:pPr>
        <w:pStyle w:val="MDPI64CoI"/>
      </w:pPr>
      <w:r w:rsidRPr="00FF50C3">
        <w:rPr>
          <w:b/>
        </w:rPr>
        <w:t>Conflicts of Interest:</w:t>
      </w:r>
      <w:r w:rsidRPr="00FF50C3">
        <w:t xml:space="preserve"> The authors declare no conflict of interest. The funding sponsors had no role in the design of the study; in the collection, analyses, or interpretation of data; in the writing of the manuscript, and in the decision to publish the results.</w:t>
      </w:r>
    </w:p>
    <w:p w14:paraId="72AE3F91" w14:textId="77777777" w:rsidR="004067F0" w:rsidRPr="00FF50C3" w:rsidRDefault="004067F0" w:rsidP="003F0D62">
      <w:pPr>
        <w:pStyle w:val="MDPI21heading1"/>
      </w:pPr>
      <w:r w:rsidRPr="00FF50C3">
        <w:t>Abbreviations</w:t>
      </w:r>
    </w:p>
    <w:p w14:paraId="21C98AB3" w14:textId="77777777" w:rsidR="004067F0" w:rsidRPr="00FF50C3" w:rsidRDefault="004067F0" w:rsidP="003F0D62">
      <w:pPr>
        <w:pStyle w:val="MDPI71References"/>
        <w:numPr>
          <w:ilvl w:val="0"/>
          <w:numId w:val="0"/>
        </w:numPr>
        <w:spacing w:after="240"/>
      </w:pPr>
      <w:r w:rsidRPr="00FF50C3">
        <w:t>The following abbreviations are used in this manuscript:</w:t>
      </w:r>
    </w:p>
    <w:tbl>
      <w:tblPr>
        <w:tblW w:w="0" w:type="auto"/>
        <w:tblLook w:val="04A0" w:firstRow="1" w:lastRow="0" w:firstColumn="1" w:lastColumn="0" w:noHBand="0" w:noVBand="1"/>
      </w:tblPr>
      <w:tblGrid>
        <w:gridCol w:w="993"/>
        <w:gridCol w:w="4819"/>
      </w:tblGrid>
      <w:tr w:rsidR="003D34E1" w:rsidRPr="00FF50C3" w14:paraId="50DE4EFA" w14:textId="77777777" w:rsidTr="005E5027">
        <w:tc>
          <w:tcPr>
            <w:tcW w:w="993" w:type="dxa"/>
            <w:shd w:val="clear" w:color="auto" w:fill="auto"/>
            <w:vAlign w:val="center"/>
          </w:tcPr>
          <w:p w14:paraId="4BDAB398"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NMR</w:t>
            </w:r>
          </w:p>
        </w:tc>
        <w:tc>
          <w:tcPr>
            <w:tcW w:w="4819" w:type="dxa"/>
            <w:shd w:val="clear" w:color="auto" w:fill="auto"/>
            <w:vAlign w:val="center"/>
          </w:tcPr>
          <w:p w14:paraId="20289B66"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Nuclear magnetic resonance</w:t>
            </w:r>
          </w:p>
        </w:tc>
      </w:tr>
      <w:tr w:rsidR="003D34E1" w:rsidRPr="00FF50C3" w14:paraId="4E555EA8" w14:textId="77777777" w:rsidTr="005E5027">
        <w:tc>
          <w:tcPr>
            <w:tcW w:w="993" w:type="dxa"/>
            <w:shd w:val="clear" w:color="auto" w:fill="auto"/>
            <w:vAlign w:val="center"/>
          </w:tcPr>
          <w:p w14:paraId="7B88AC20"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HTS</w:t>
            </w:r>
          </w:p>
        </w:tc>
        <w:tc>
          <w:tcPr>
            <w:tcW w:w="4819" w:type="dxa"/>
            <w:shd w:val="clear" w:color="auto" w:fill="auto"/>
            <w:vAlign w:val="center"/>
          </w:tcPr>
          <w:p w14:paraId="454049A0"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High-throughput screening</w:t>
            </w:r>
          </w:p>
        </w:tc>
      </w:tr>
      <w:tr w:rsidR="003D34E1" w:rsidRPr="00FF50C3" w14:paraId="6D95BFD5" w14:textId="77777777" w:rsidTr="005E5027">
        <w:tc>
          <w:tcPr>
            <w:tcW w:w="993" w:type="dxa"/>
            <w:shd w:val="clear" w:color="auto" w:fill="auto"/>
            <w:vAlign w:val="center"/>
          </w:tcPr>
          <w:p w14:paraId="3C1D4393"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FBDD</w:t>
            </w:r>
          </w:p>
        </w:tc>
        <w:tc>
          <w:tcPr>
            <w:tcW w:w="4819" w:type="dxa"/>
            <w:shd w:val="clear" w:color="auto" w:fill="auto"/>
            <w:vAlign w:val="center"/>
          </w:tcPr>
          <w:p w14:paraId="49B6317F"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Fragment-based drug discovery</w:t>
            </w:r>
          </w:p>
        </w:tc>
      </w:tr>
      <w:tr w:rsidR="003D34E1" w:rsidRPr="00FF50C3" w14:paraId="40F053FA" w14:textId="77777777" w:rsidTr="005E5027">
        <w:tc>
          <w:tcPr>
            <w:tcW w:w="993" w:type="dxa"/>
            <w:shd w:val="clear" w:color="auto" w:fill="auto"/>
            <w:vAlign w:val="center"/>
          </w:tcPr>
          <w:p w14:paraId="24ED4165"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CSP</w:t>
            </w:r>
          </w:p>
        </w:tc>
        <w:tc>
          <w:tcPr>
            <w:tcW w:w="4819" w:type="dxa"/>
            <w:shd w:val="clear" w:color="auto" w:fill="auto"/>
            <w:vAlign w:val="center"/>
          </w:tcPr>
          <w:p w14:paraId="3CF292A3"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Chemical shift perturbation</w:t>
            </w:r>
          </w:p>
        </w:tc>
      </w:tr>
      <w:tr w:rsidR="003D34E1" w:rsidRPr="00FF50C3" w14:paraId="515BF8C8" w14:textId="77777777" w:rsidTr="005E5027">
        <w:tc>
          <w:tcPr>
            <w:tcW w:w="993" w:type="dxa"/>
            <w:shd w:val="clear" w:color="auto" w:fill="auto"/>
            <w:vAlign w:val="center"/>
          </w:tcPr>
          <w:p w14:paraId="5ED272B6"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HSQC</w:t>
            </w:r>
          </w:p>
        </w:tc>
        <w:tc>
          <w:tcPr>
            <w:tcW w:w="4819" w:type="dxa"/>
            <w:shd w:val="clear" w:color="auto" w:fill="auto"/>
            <w:vAlign w:val="center"/>
          </w:tcPr>
          <w:p w14:paraId="4A87A89A"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Heteronuclear single quantum coherence spectroscopy</w:t>
            </w:r>
          </w:p>
        </w:tc>
      </w:tr>
      <w:tr w:rsidR="003D34E1" w:rsidRPr="00FF50C3" w14:paraId="499598A3" w14:textId="77777777" w:rsidTr="005E5027">
        <w:tc>
          <w:tcPr>
            <w:tcW w:w="993" w:type="dxa"/>
            <w:shd w:val="clear" w:color="auto" w:fill="auto"/>
            <w:vAlign w:val="center"/>
          </w:tcPr>
          <w:p w14:paraId="5063EC85" w14:textId="77777777" w:rsidR="003D34E1" w:rsidRPr="00FF50C3" w:rsidRDefault="003D34E1" w:rsidP="003F0D62">
            <w:pPr>
              <w:pStyle w:val="MDPI71References"/>
              <w:numPr>
                <w:ilvl w:val="0"/>
                <w:numId w:val="0"/>
              </w:numPr>
              <w:spacing w:line="240" w:lineRule="auto"/>
              <w:jc w:val="left"/>
              <w:rPr>
                <w:i/>
                <w:color w:val="auto"/>
                <w:szCs w:val="18"/>
              </w:rPr>
            </w:pPr>
            <w:r w:rsidRPr="00FF50C3">
              <w:rPr>
                <w:rFonts w:eastAsiaTheme="minorEastAsia"/>
                <w:i/>
                <w:color w:val="auto"/>
                <w:szCs w:val="18"/>
                <w:lang w:eastAsia="zh-CN"/>
              </w:rPr>
              <w:t>E. coli</w:t>
            </w:r>
          </w:p>
        </w:tc>
        <w:tc>
          <w:tcPr>
            <w:tcW w:w="4819" w:type="dxa"/>
            <w:shd w:val="clear" w:color="auto" w:fill="auto"/>
            <w:vAlign w:val="center"/>
          </w:tcPr>
          <w:p w14:paraId="24757852" w14:textId="77777777" w:rsidR="003D34E1" w:rsidRPr="00FF50C3" w:rsidRDefault="003D34E1" w:rsidP="003F0D62">
            <w:pPr>
              <w:pStyle w:val="MDPI71References"/>
              <w:numPr>
                <w:ilvl w:val="0"/>
                <w:numId w:val="0"/>
              </w:numPr>
              <w:spacing w:line="240" w:lineRule="auto"/>
              <w:jc w:val="left"/>
              <w:rPr>
                <w:i/>
                <w:color w:val="auto"/>
                <w:szCs w:val="18"/>
              </w:rPr>
            </w:pPr>
            <w:r w:rsidRPr="00FF50C3">
              <w:rPr>
                <w:rFonts w:eastAsiaTheme="minorEastAsia"/>
                <w:i/>
                <w:color w:val="auto"/>
                <w:szCs w:val="18"/>
                <w:lang w:eastAsia="zh-CN"/>
              </w:rPr>
              <w:t>Escherichia coli</w:t>
            </w:r>
          </w:p>
        </w:tc>
      </w:tr>
      <w:tr w:rsidR="003D34E1" w:rsidRPr="00FF50C3" w14:paraId="6E2C5F0D" w14:textId="77777777" w:rsidTr="005E5027">
        <w:tc>
          <w:tcPr>
            <w:tcW w:w="993" w:type="dxa"/>
            <w:shd w:val="clear" w:color="auto" w:fill="auto"/>
            <w:vAlign w:val="center"/>
          </w:tcPr>
          <w:p w14:paraId="0B0D7D8F"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GST</w:t>
            </w:r>
          </w:p>
        </w:tc>
        <w:tc>
          <w:tcPr>
            <w:tcW w:w="4819" w:type="dxa"/>
            <w:shd w:val="clear" w:color="auto" w:fill="auto"/>
            <w:vAlign w:val="center"/>
          </w:tcPr>
          <w:p w14:paraId="1F969059"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Glutathione S-transferase</w:t>
            </w:r>
          </w:p>
        </w:tc>
      </w:tr>
      <w:tr w:rsidR="003D34E1" w:rsidRPr="00FF50C3" w14:paraId="43AFA2D6" w14:textId="77777777" w:rsidTr="005E5027">
        <w:tc>
          <w:tcPr>
            <w:tcW w:w="993" w:type="dxa"/>
            <w:shd w:val="clear" w:color="auto" w:fill="auto"/>
            <w:vAlign w:val="center"/>
          </w:tcPr>
          <w:p w14:paraId="374762D2" w14:textId="77777777" w:rsidR="003D34E1" w:rsidRPr="00FF50C3" w:rsidRDefault="003D34E1" w:rsidP="003F0D62">
            <w:pPr>
              <w:pStyle w:val="MDPI71References"/>
              <w:numPr>
                <w:ilvl w:val="0"/>
                <w:numId w:val="0"/>
              </w:numPr>
              <w:spacing w:line="240" w:lineRule="auto"/>
              <w:jc w:val="left"/>
              <w:rPr>
                <w:color w:val="auto"/>
                <w:szCs w:val="18"/>
              </w:rPr>
            </w:pPr>
            <w:proofErr w:type="spellStart"/>
            <w:r w:rsidRPr="00FF50C3">
              <w:rPr>
                <w:color w:val="auto"/>
                <w:szCs w:val="18"/>
              </w:rPr>
              <w:t>GyrB</w:t>
            </w:r>
            <w:proofErr w:type="spellEnd"/>
          </w:p>
        </w:tc>
        <w:tc>
          <w:tcPr>
            <w:tcW w:w="4819" w:type="dxa"/>
            <w:shd w:val="clear" w:color="auto" w:fill="auto"/>
            <w:vAlign w:val="center"/>
          </w:tcPr>
          <w:p w14:paraId="48A6D7BF"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gyrase B subunit</w:t>
            </w:r>
          </w:p>
        </w:tc>
      </w:tr>
      <w:tr w:rsidR="003D34E1" w:rsidRPr="00FF50C3" w14:paraId="3B578846" w14:textId="77777777" w:rsidTr="005E5027">
        <w:tc>
          <w:tcPr>
            <w:tcW w:w="993" w:type="dxa"/>
            <w:shd w:val="clear" w:color="auto" w:fill="auto"/>
            <w:vAlign w:val="center"/>
          </w:tcPr>
          <w:p w14:paraId="4406CD86"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eParE</w:t>
            </w:r>
          </w:p>
        </w:tc>
        <w:tc>
          <w:tcPr>
            <w:tcW w:w="4819" w:type="dxa"/>
            <w:shd w:val="clear" w:color="auto" w:fill="auto"/>
            <w:vAlign w:val="center"/>
          </w:tcPr>
          <w:p w14:paraId="54076917" w14:textId="77777777" w:rsidR="003D34E1" w:rsidRPr="00FF50C3" w:rsidRDefault="003D34E1" w:rsidP="003F0D62">
            <w:pPr>
              <w:pStyle w:val="MDPI71References"/>
              <w:numPr>
                <w:ilvl w:val="0"/>
                <w:numId w:val="0"/>
              </w:numPr>
              <w:spacing w:line="240" w:lineRule="auto"/>
              <w:jc w:val="left"/>
              <w:rPr>
                <w:color w:val="auto"/>
                <w:szCs w:val="18"/>
              </w:rPr>
            </w:pPr>
            <w:r w:rsidRPr="00FF50C3">
              <w:rPr>
                <w:i/>
                <w:color w:val="auto"/>
                <w:szCs w:val="18"/>
              </w:rPr>
              <w:t>E. coli</w:t>
            </w:r>
            <w:r w:rsidRPr="00FF50C3">
              <w:rPr>
                <w:color w:val="auto"/>
                <w:szCs w:val="18"/>
              </w:rPr>
              <w:t xml:space="preserve"> topoisomerase IV E subunit</w:t>
            </w:r>
          </w:p>
        </w:tc>
      </w:tr>
      <w:tr w:rsidR="003D34E1" w:rsidRPr="00FF50C3" w14:paraId="6B580007" w14:textId="77777777" w:rsidTr="005E5027">
        <w:tc>
          <w:tcPr>
            <w:tcW w:w="993" w:type="dxa"/>
            <w:shd w:val="clear" w:color="auto" w:fill="auto"/>
            <w:vAlign w:val="center"/>
          </w:tcPr>
          <w:p w14:paraId="2813B501"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GPCR</w:t>
            </w:r>
          </w:p>
        </w:tc>
        <w:tc>
          <w:tcPr>
            <w:tcW w:w="4819" w:type="dxa"/>
            <w:shd w:val="clear" w:color="auto" w:fill="auto"/>
            <w:vAlign w:val="center"/>
          </w:tcPr>
          <w:p w14:paraId="1713BD75"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G protein coupled receptor</w:t>
            </w:r>
          </w:p>
        </w:tc>
      </w:tr>
      <w:tr w:rsidR="003D34E1" w:rsidRPr="00FF50C3" w14:paraId="3F49C592" w14:textId="77777777" w:rsidTr="005E5027">
        <w:tc>
          <w:tcPr>
            <w:tcW w:w="993" w:type="dxa"/>
            <w:shd w:val="clear" w:color="auto" w:fill="auto"/>
            <w:vAlign w:val="center"/>
          </w:tcPr>
          <w:p w14:paraId="2A05F42C"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WNV</w:t>
            </w:r>
          </w:p>
        </w:tc>
        <w:tc>
          <w:tcPr>
            <w:tcW w:w="4819" w:type="dxa"/>
            <w:shd w:val="clear" w:color="auto" w:fill="auto"/>
            <w:vAlign w:val="center"/>
          </w:tcPr>
          <w:p w14:paraId="4174F78D" w14:textId="77777777" w:rsidR="003D34E1" w:rsidRPr="00FF50C3" w:rsidRDefault="003D34E1" w:rsidP="003F0D62">
            <w:pPr>
              <w:pStyle w:val="MDPI71References"/>
              <w:numPr>
                <w:ilvl w:val="0"/>
                <w:numId w:val="0"/>
              </w:numPr>
              <w:spacing w:line="240" w:lineRule="auto"/>
              <w:jc w:val="left"/>
              <w:rPr>
                <w:color w:val="auto"/>
                <w:szCs w:val="18"/>
              </w:rPr>
            </w:pPr>
            <w:r w:rsidRPr="00FF50C3">
              <w:rPr>
                <w:color w:val="auto"/>
                <w:szCs w:val="18"/>
              </w:rPr>
              <w:t>West Nile Virus</w:t>
            </w:r>
          </w:p>
        </w:tc>
      </w:tr>
    </w:tbl>
    <w:p w14:paraId="0C2D5AB8" w14:textId="77777777" w:rsidR="004067F0" w:rsidRPr="00FF50C3" w:rsidRDefault="004067F0" w:rsidP="003F0D62">
      <w:pPr>
        <w:pStyle w:val="MDPI21heading1"/>
      </w:pPr>
      <w:r w:rsidRPr="00FF50C3">
        <w:t>References</w:t>
      </w:r>
    </w:p>
    <w:p w14:paraId="772FA39A" w14:textId="77777777" w:rsidR="00714424" w:rsidRPr="00FF50C3" w:rsidRDefault="00714424" w:rsidP="00714424">
      <w:pPr>
        <w:pStyle w:val="MDPI71References"/>
        <w:numPr>
          <w:ilvl w:val="0"/>
          <w:numId w:val="20"/>
        </w:numPr>
        <w:ind w:left="425" w:hanging="425"/>
        <w:rPr>
          <w:rFonts w:eastAsiaTheme="minorEastAsia"/>
          <w:noProof/>
          <w:szCs w:val="18"/>
        </w:rPr>
      </w:pPr>
      <w:r w:rsidRPr="00FF50C3">
        <w:rPr>
          <w:rFonts w:eastAsiaTheme="minorEastAsia"/>
        </w:rPr>
        <w:fldChar w:fldCharType="begin"/>
      </w:r>
      <w:r w:rsidRPr="00FF50C3">
        <w:rPr>
          <w:rFonts w:eastAsiaTheme="minorEastAsia"/>
        </w:rPr>
        <w:instrText xml:space="preserve"> ADDIN EN.REFLIST </w:instrText>
      </w:r>
      <w:r w:rsidRPr="00FF50C3">
        <w:rPr>
          <w:rFonts w:eastAsiaTheme="minorEastAsia"/>
        </w:rPr>
        <w:fldChar w:fldCharType="separate"/>
      </w:r>
      <w:bookmarkStart w:id="3" w:name="_ENREF_1"/>
      <w:r w:rsidRPr="00FF50C3">
        <w:rPr>
          <w:rFonts w:eastAsiaTheme="minorEastAsia"/>
          <w:noProof/>
          <w:szCs w:val="18"/>
        </w:rPr>
        <w:t xml:space="preserve">Bax, A. Two-dimensional NMR and protein structure. </w:t>
      </w:r>
      <w:r w:rsidRPr="00FF50C3">
        <w:rPr>
          <w:rFonts w:eastAsiaTheme="minorEastAsia"/>
          <w:i/>
          <w:noProof/>
          <w:szCs w:val="18"/>
        </w:rPr>
        <w:t xml:space="preserve">Annu. Rev. Biochem. </w:t>
      </w:r>
      <w:r w:rsidRPr="00FF50C3">
        <w:rPr>
          <w:rFonts w:eastAsiaTheme="minorEastAsia"/>
          <w:b/>
          <w:noProof/>
          <w:szCs w:val="18"/>
        </w:rPr>
        <w:t>1989</w:t>
      </w:r>
      <w:r w:rsidRPr="00FF50C3">
        <w:rPr>
          <w:rFonts w:eastAsiaTheme="minorEastAsia"/>
          <w:noProof/>
          <w:szCs w:val="18"/>
        </w:rPr>
        <w:t xml:space="preserve">, </w:t>
      </w:r>
      <w:r w:rsidRPr="00FF50C3">
        <w:rPr>
          <w:rFonts w:eastAsiaTheme="minorEastAsia"/>
          <w:i/>
          <w:noProof/>
          <w:szCs w:val="18"/>
        </w:rPr>
        <w:t>58</w:t>
      </w:r>
      <w:r w:rsidRPr="00FF50C3">
        <w:rPr>
          <w:rFonts w:eastAsiaTheme="minorEastAsia"/>
          <w:noProof/>
          <w:szCs w:val="18"/>
        </w:rPr>
        <w:t>, 223–256.</w:t>
      </w:r>
      <w:bookmarkEnd w:id="3"/>
    </w:p>
    <w:p w14:paraId="79A43FF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 w:name="_ENREF_2"/>
      <w:r w:rsidRPr="00FF50C3">
        <w:rPr>
          <w:rFonts w:eastAsiaTheme="minorEastAsia"/>
          <w:noProof/>
          <w:szCs w:val="18"/>
        </w:rPr>
        <w:t xml:space="preserve">Dallmann, A.; Sattler, M. Detection of hydrogen bonds in dynamic regions of RNA by NMR spectroscopy. </w:t>
      </w:r>
      <w:r w:rsidRPr="00FF50C3">
        <w:rPr>
          <w:rFonts w:eastAsiaTheme="minorEastAsia"/>
          <w:i/>
          <w:noProof/>
          <w:szCs w:val="18"/>
        </w:rPr>
        <w:t xml:space="preserve">Curr. Protoc. Nucleic Acid Chem.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59</w:t>
      </w:r>
      <w:r w:rsidRPr="00FF50C3">
        <w:rPr>
          <w:rFonts w:eastAsiaTheme="minorEastAsia"/>
          <w:noProof/>
          <w:szCs w:val="18"/>
        </w:rPr>
        <w:t>, 1–19.</w:t>
      </w:r>
      <w:bookmarkEnd w:id="4"/>
    </w:p>
    <w:p w14:paraId="2D3775E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 w:name="_ENREF_3"/>
      <w:r w:rsidRPr="00FF50C3">
        <w:rPr>
          <w:rFonts w:eastAsiaTheme="minorEastAsia"/>
          <w:noProof/>
          <w:szCs w:val="18"/>
        </w:rPr>
        <w:lastRenderedPageBreak/>
        <w:t xml:space="preserve">Billeter, M.; Wagner, G.; Wuthrich, K. Solution NMR structure determination of proteins revisited. </w:t>
      </w:r>
      <w:r w:rsidRPr="00FF50C3">
        <w:rPr>
          <w:rFonts w:eastAsiaTheme="minorEastAsia"/>
          <w:i/>
          <w:noProof/>
          <w:szCs w:val="18"/>
        </w:rPr>
        <w:t xml:space="preserve">J. Biomol. NMR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42</w:t>
      </w:r>
      <w:r w:rsidRPr="00FF50C3">
        <w:rPr>
          <w:rFonts w:eastAsiaTheme="minorEastAsia"/>
          <w:noProof/>
          <w:szCs w:val="18"/>
        </w:rPr>
        <w:t>, 155–158.</w:t>
      </w:r>
      <w:bookmarkEnd w:id="5"/>
    </w:p>
    <w:p w14:paraId="43B2B9D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 w:name="_ENREF_4"/>
      <w:r w:rsidRPr="00FF50C3">
        <w:rPr>
          <w:rFonts w:eastAsiaTheme="minorEastAsia"/>
          <w:noProof/>
          <w:szCs w:val="18"/>
        </w:rPr>
        <w:t xml:space="preserve">Takeuchi, K.; Wagner, G. NMR studies of protein interactions. </w:t>
      </w:r>
      <w:r w:rsidRPr="00FF50C3">
        <w:rPr>
          <w:rFonts w:eastAsiaTheme="minorEastAsia"/>
          <w:i/>
          <w:noProof/>
          <w:szCs w:val="18"/>
        </w:rPr>
        <w:t xml:space="preserve">Curr. Opin. Struct. Biol.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16</w:t>
      </w:r>
      <w:r w:rsidRPr="00FF50C3">
        <w:rPr>
          <w:rFonts w:eastAsiaTheme="minorEastAsia"/>
          <w:noProof/>
          <w:szCs w:val="18"/>
        </w:rPr>
        <w:t>, 109–117.</w:t>
      </w:r>
      <w:bookmarkEnd w:id="6"/>
    </w:p>
    <w:p w14:paraId="3A8F68C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 w:name="_ENREF_5"/>
      <w:r w:rsidRPr="00FF50C3">
        <w:rPr>
          <w:rFonts w:eastAsiaTheme="minorEastAsia"/>
          <w:noProof/>
          <w:szCs w:val="18"/>
        </w:rPr>
        <w:t xml:space="preserve">Bax, A. Weak alignment offers new NMR opportunities to study protein structure and dynamics. </w:t>
      </w:r>
      <w:r w:rsidRPr="00FF50C3">
        <w:rPr>
          <w:rFonts w:eastAsiaTheme="minorEastAsia"/>
          <w:i/>
          <w:noProof/>
          <w:szCs w:val="18"/>
        </w:rPr>
        <w:t xml:space="preserve">Protein Sci. Publ. Protein Soc.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12</w:t>
      </w:r>
      <w:r w:rsidRPr="00FF50C3">
        <w:rPr>
          <w:rFonts w:eastAsiaTheme="minorEastAsia"/>
          <w:noProof/>
          <w:szCs w:val="18"/>
        </w:rPr>
        <w:t>, 1–16.</w:t>
      </w:r>
      <w:bookmarkEnd w:id="7"/>
    </w:p>
    <w:p w14:paraId="2AB3A30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 w:name="_ENREF_6"/>
      <w:r w:rsidRPr="00FF50C3">
        <w:rPr>
          <w:rFonts w:eastAsiaTheme="minorEastAsia"/>
          <w:noProof/>
          <w:szCs w:val="18"/>
        </w:rPr>
        <w:t xml:space="preserve">Fesik, S.W.; Zuiderweg, E.R.; Olejniczak, E.T.; Gampe, R.T., Jr. NMR methods for determining the structures of enzyme/inhibitor complexes as an aid in drug design. </w:t>
      </w:r>
      <w:r w:rsidRPr="00FF50C3">
        <w:rPr>
          <w:rFonts w:eastAsiaTheme="minorEastAsia"/>
          <w:i/>
          <w:noProof/>
          <w:szCs w:val="18"/>
        </w:rPr>
        <w:t xml:space="preserve">Biochem. Pharmacol. </w:t>
      </w:r>
      <w:r w:rsidRPr="00FF50C3">
        <w:rPr>
          <w:rFonts w:eastAsiaTheme="minorEastAsia"/>
          <w:b/>
          <w:noProof/>
          <w:szCs w:val="18"/>
        </w:rPr>
        <w:t>1990</w:t>
      </w:r>
      <w:r w:rsidRPr="00FF50C3">
        <w:rPr>
          <w:rFonts w:eastAsiaTheme="minorEastAsia"/>
          <w:noProof/>
          <w:szCs w:val="18"/>
        </w:rPr>
        <w:t xml:space="preserve">, </w:t>
      </w:r>
      <w:r w:rsidRPr="00FF50C3">
        <w:rPr>
          <w:rFonts w:eastAsiaTheme="minorEastAsia"/>
          <w:i/>
          <w:noProof/>
          <w:szCs w:val="18"/>
        </w:rPr>
        <w:t>40</w:t>
      </w:r>
      <w:r w:rsidRPr="00FF50C3">
        <w:rPr>
          <w:rFonts w:eastAsiaTheme="minorEastAsia"/>
          <w:noProof/>
          <w:szCs w:val="18"/>
        </w:rPr>
        <w:t>, 161–167.</w:t>
      </w:r>
      <w:bookmarkEnd w:id="8"/>
    </w:p>
    <w:p w14:paraId="48827D1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 w:name="_ENREF_7"/>
      <w:r w:rsidRPr="00FF50C3">
        <w:rPr>
          <w:rFonts w:eastAsiaTheme="minorEastAsia"/>
          <w:noProof/>
          <w:szCs w:val="18"/>
        </w:rPr>
        <w:t xml:space="preserve">Selenko, P.; Wagner, G. Looking into live cells with in-cell NMR spectroscopy. </w:t>
      </w:r>
      <w:r w:rsidRPr="00FF50C3">
        <w:rPr>
          <w:rFonts w:eastAsiaTheme="minorEastAsia"/>
          <w:i/>
          <w:noProof/>
          <w:szCs w:val="18"/>
        </w:rPr>
        <w:t xml:space="preserve">J. Struct. Biol.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158</w:t>
      </w:r>
      <w:r w:rsidRPr="00FF50C3">
        <w:rPr>
          <w:rFonts w:eastAsiaTheme="minorEastAsia"/>
          <w:noProof/>
          <w:szCs w:val="18"/>
        </w:rPr>
        <w:t>, 244–253.</w:t>
      </w:r>
      <w:bookmarkEnd w:id="9"/>
    </w:p>
    <w:p w14:paraId="5104C52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 w:name="_ENREF_8"/>
      <w:r w:rsidRPr="00FF50C3">
        <w:rPr>
          <w:rFonts w:eastAsiaTheme="minorEastAsia"/>
          <w:noProof/>
          <w:szCs w:val="18"/>
        </w:rPr>
        <w:t xml:space="preserve">Tugarinov, V.; Kanelis, V.; Kay, L.E. Isotope labeling strategies for the study of high-molecular-weight proteins by solution NMR spectroscopy. </w:t>
      </w:r>
      <w:r w:rsidRPr="00FF50C3">
        <w:rPr>
          <w:rFonts w:eastAsiaTheme="minorEastAsia"/>
          <w:i/>
          <w:noProof/>
          <w:szCs w:val="18"/>
        </w:rPr>
        <w:t xml:space="preserve">Nat. Protoc.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1</w:t>
      </w:r>
      <w:r w:rsidRPr="00FF50C3">
        <w:rPr>
          <w:rFonts w:eastAsiaTheme="minorEastAsia"/>
          <w:noProof/>
          <w:szCs w:val="18"/>
        </w:rPr>
        <w:t>, 749–754.</w:t>
      </w:r>
      <w:bookmarkEnd w:id="10"/>
    </w:p>
    <w:p w14:paraId="3F0B2F3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 w:name="_ENREF_9"/>
      <w:r w:rsidRPr="00FF50C3">
        <w:rPr>
          <w:rFonts w:eastAsiaTheme="minorEastAsia"/>
          <w:noProof/>
          <w:szCs w:val="18"/>
        </w:rPr>
        <w:t xml:space="preserve">Tugarinov, V.; Kay, L.E. Methyl groups as probes of structure and dynamics in NMR studies of high-molecular-weight proteins. </w:t>
      </w:r>
      <w:r w:rsidRPr="00FF50C3">
        <w:rPr>
          <w:rFonts w:eastAsiaTheme="minorEastAsia"/>
          <w:i/>
          <w:noProof/>
          <w:szCs w:val="18"/>
        </w:rPr>
        <w:t xml:space="preserve">ChemBioChem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6</w:t>
      </w:r>
      <w:r w:rsidRPr="00FF50C3">
        <w:rPr>
          <w:rFonts w:eastAsiaTheme="minorEastAsia"/>
          <w:noProof/>
          <w:szCs w:val="18"/>
        </w:rPr>
        <w:t>, 1567–1577.</w:t>
      </w:r>
      <w:bookmarkEnd w:id="11"/>
    </w:p>
    <w:p w14:paraId="2B1E717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 w:name="_ENREF_10"/>
      <w:r w:rsidRPr="00FF50C3">
        <w:rPr>
          <w:rFonts w:eastAsiaTheme="minorEastAsia"/>
          <w:noProof/>
          <w:szCs w:val="18"/>
        </w:rPr>
        <w:t xml:space="preserve">Tugarinov, V.; Choy, W.Y.; Orekhov, V.Y.; Kay, L.E. Solution NMR-derived global fold of a monomeric 82-kDa enzyme. </w:t>
      </w:r>
      <w:r w:rsidRPr="00FF50C3">
        <w:rPr>
          <w:rFonts w:eastAsiaTheme="minorEastAsia"/>
          <w:i/>
          <w:noProof/>
          <w:szCs w:val="18"/>
        </w:rPr>
        <w:t xml:space="preserve">Proc. Natl. Acad. Sci. USA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102</w:t>
      </w:r>
      <w:r w:rsidRPr="00FF50C3">
        <w:rPr>
          <w:rFonts w:eastAsiaTheme="minorEastAsia"/>
          <w:noProof/>
          <w:szCs w:val="18"/>
        </w:rPr>
        <w:t>, 622–627.</w:t>
      </w:r>
      <w:bookmarkEnd w:id="12"/>
    </w:p>
    <w:p w14:paraId="49F30BE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 w:name="_ENREF_11"/>
      <w:r w:rsidRPr="00FF50C3">
        <w:rPr>
          <w:rFonts w:eastAsiaTheme="minorEastAsia"/>
          <w:noProof/>
          <w:szCs w:val="18"/>
        </w:rPr>
        <w:t xml:space="preserve">Kay, L.E. NMR studies of protein structure and dynamics. </w:t>
      </w:r>
      <w:r w:rsidRPr="00FF50C3">
        <w:rPr>
          <w:rFonts w:eastAsiaTheme="minorEastAsia"/>
          <w:i/>
          <w:noProof/>
          <w:szCs w:val="18"/>
        </w:rPr>
        <w:t xml:space="preserve">J. Magn. Reson.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173</w:t>
      </w:r>
      <w:r w:rsidRPr="00FF50C3">
        <w:rPr>
          <w:rFonts w:eastAsiaTheme="minorEastAsia"/>
          <w:noProof/>
          <w:szCs w:val="18"/>
        </w:rPr>
        <w:t>, 193–207.</w:t>
      </w:r>
      <w:bookmarkEnd w:id="13"/>
    </w:p>
    <w:p w14:paraId="0C1CE04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 w:name="_ENREF_12"/>
      <w:r w:rsidRPr="00FF50C3">
        <w:rPr>
          <w:rFonts w:eastAsiaTheme="minorEastAsia"/>
          <w:noProof/>
          <w:szCs w:val="18"/>
        </w:rPr>
        <w:t xml:space="preserve">Ding, K.; Gronenborn, A.M. Sensitivity-enhanced 2D IPAP, TROSY-anti-TROSY, and E.COSY experiments: Alternatives for measuring dipolar 15N-1HN couplings. </w:t>
      </w:r>
      <w:r w:rsidRPr="00FF50C3">
        <w:rPr>
          <w:rFonts w:eastAsiaTheme="minorEastAsia"/>
          <w:i/>
          <w:noProof/>
          <w:szCs w:val="18"/>
        </w:rPr>
        <w:t xml:space="preserve">J. Magn. Reson.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163</w:t>
      </w:r>
      <w:r w:rsidRPr="00FF50C3">
        <w:rPr>
          <w:rFonts w:eastAsiaTheme="minorEastAsia"/>
          <w:noProof/>
          <w:szCs w:val="18"/>
        </w:rPr>
        <w:t>, 208–214.</w:t>
      </w:r>
      <w:bookmarkEnd w:id="14"/>
    </w:p>
    <w:p w14:paraId="4AD40C0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 w:name="_ENREF_13"/>
      <w:r w:rsidRPr="00FF50C3">
        <w:rPr>
          <w:rFonts w:eastAsiaTheme="minorEastAsia"/>
          <w:noProof/>
          <w:szCs w:val="18"/>
        </w:rPr>
        <w:t xml:space="preserve">Rudiger, S.; Freund, S.M.; Veprintsev, D.B.; Fersht, A.R. CRINEPT-TROSY NMR reveals p53 core domain bound in an unfolded form to the chaperone Hsp90. </w:t>
      </w:r>
      <w:r w:rsidRPr="00FF50C3">
        <w:rPr>
          <w:rFonts w:eastAsiaTheme="minorEastAsia"/>
          <w:i/>
          <w:noProof/>
          <w:szCs w:val="18"/>
        </w:rPr>
        <w:t xml:space="preserve">Proc. Natl. Acad. Sci. USA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99</w:t>
      </w:r>
      <w:r w:rsidRPr="00FF50C3">
        <w:rPr>
          <w:rFonts w:eastAsiaTheme="minorEastAsia"/>
          <w:noProof/>
          <w:szCs w:val="18"/>
        </w:rPr>
        <w:t>, 11085–11090.</w:t>
      </w:r>
      <w:bookmarkEnd w:id="15"/>
    </w:p>
    <w:p w14:paraId="43DF6B3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 w:name="_ENREF_14"/>
      <w:r w:rsidRPr="00FF50C3">
        <w:rPr>
          <w:rFonts w:eastAsiaTheme="minorEastAsia"/>
          <w:noProof/>
          <w:szCs w:val="18"/>
        </w:rPr>
        <w:t xml:space="preserve">Riek, R.; Pervushin, K.; Wuthrich, K. TROSY and CRINEPT: NMR with large molecular and supramolecular structures in solution. </w:t>
      </w:r>
      <w:r w:rsidRPr="00FF50C3">
        <w:rPr>
          <w:rFonts w:eastAsiaTheme="minorEastAsia"/>
          <w:i/>
          <w:noProof/>
          <w:szCs w:val="18"/>
        </w:rPr>
        <w:t xml:space="preserve">Trends Biochem. Sci. </w:t>
      </w:r>
      <w:r w:rsidRPr="00FF50C3">
        <w:rPr>
          <w:rFonts w:eastAsiaTheme="minorEastAsia"/>
          <w:b/>
          <w:noProof/>
          <w:szCs w:val="18"/>
        </w:rPr>
        <w:t>2000</w:t>
      </w:r>
      <w:r w:rsidRPr="00FF50C3">
        <w:rPr>
          <w:rFonts w:eastAsiaTheme="minorEastAsia"/>
          <w:noProof/>
          <w:szCs w:val="18"/>
        </w:rPr>
        <w:t xml:space="preserve">, </w:t>
      </w:r>
      <w:r w:rsidRPr="00FF50C3">
        <w:rPr>
          <w:rFonts w:eastAsiaTheme="minorEastAsia"/>
          <w:i/>
          <w:noProof/>
          <w:szCs w:val="18"/>
        </w:rPr>
        <w:t>25</w:t>
      </w:r>
      <w:r w:rsidRPr="00FF50C3">
        <w:rPr>
          <w:rFonts w:eastAsiaTheme="minorEastAsia"/>
          <w:noProof/>
          <w:szCs w:val="18"/>
        </w:rPr>
        <w:t>, 462–468.</w:t>
      </w:r>
      <w:bookmarkEnd w:id="16"/>
    </w:p>
    <w:p w14:paraId="6D223AE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 w:name="_ENREF_15"/>
      <w:r w:rsidRPr="00FF50C3">
        <w:rPr>
          <w:rFonts w:eastAsiaTheme="minorEastAsia"/>
          <w:noProof/>
          <w:szCs w:val="18"/>
        </w:rPr>
        <w:t xml:space="preserve">Vogtherr, M.; Fiebig, K. NMR-based screening methods for lead discovery. In </w:t>
      </w:r>
      <w:r w:rsidRPr="00FF50C3">
        <w:rPr>
          <w:rFonts w:eastAsiaTheme="minorEastAsia"/>
          <w:i/>
          <w:noProof/>
          <w:szCs w:val="18"/>
        </w:rPr>
        <w:t>Modern Methods of Drug Discovery</w:t>
      </w:r>
      <w:r w:rsidRPr="00FF50C3">
        <w:rPr>
          <w:rFonts w:eastAsiaTheme="minorEastAsia"/>
          <w:noProof/>
          <w:szCs w:val="18"/>
        </w:rPr>
        <w:t xml:space="preserve">; </w:t>
      </w:r>
      <w:r w:rsidRPr="00FF50C3">
        <w:t>Birkhäuser</w:t>
      </w:r>
      <w:r w:rsidRPr="00FF50C3">
        <w:rPr>
          <w:rFonts w:eastAsiaTheme="minorEastAsia"/>
          <w:noProof/>
          <w:szCs w:val="18"/>
        </w:rPr>
        <w:t>: Basel, Switzerland, 2003; pp. 183–202.</w:t>
      </w:r>
      <w:bookmarkEnd w:id="17"/>
    </w:p>
    <w:p w14:paraId="5539D8A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 w:name="_ENREF_16"/>
      <w:r w:rsidRPr="00FF50C3">
        <w:rPr>
          <w:rFonts w:eastAsiaTheme="minorEastAsia"/>
          <w:noProof/>
          <w:szCs w:val="18"/>
        </w:rPr>
        <w:t xml:space="preserve">Fejzo, J.; Lepre, C.; Xie, X. Application of NMR screening in drug discovery. </w:t>
      </w:r>
      <w:r w:rsidRPr="00FF50C3">
        <w:rPr>
          <w:rFonts w:eastAsiaTheme="minorEastAsia"/>
          <w:i/>
          <w:noProof/>
          <w:szCs w:val="18"/>
        </w:rPr>
        <w:t xml:space="preserve">Curr. Top. Med. Chem.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3</w:t>
      </w:r>
      <w:r w:rsidRPr="00FF50C3">
        <w:rPr>
          <w:rFonts w:eastAsiaTheme="minorEastAsia"/>
          <w:noProof/>
          <w:szCs w:val="18"/>
        </w:rPr>
        <w:t>, 81–97.</w:t>
      </w:r>
      <w:bookmarkEnd w:id="18"/>
    </w:p>
    <w:p w14:paraId="27385AF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9" w:name="_ENREF_17"/>
      <w:r w:rsidRPr="00FF50C3">
        <w:rPr>
          <w:rFonts w:eastAsiaTheme="minorEastAsia"/>
          <w:noProof/>
          <w:szCs w:val="18"/>
        </w:rPr>
        <w:t xml:space="preserve">Pellecchia, M.; Sem, D.S.; Wuthrich, K. Nmr in drug discovery. </w:t>
      </w:r>
      <w:r w:rsidRPr="00FF50C3">
        <w:rPr>
          <w:rFonts w:eastAsiaTheme="minorEastAsia"/>
          <w:i/>
          <w:noProof/>
          <w:szCs w:val="18"/>
        </w:rPr>
        <w:t xml:space="preserve">Nat. Rev. Drug Discov.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1</w:t>
      </w:r>
      <w:r w:rsidRPr="00FF50C3">
        <w:rPr>
          <w:rFonts w:eastAsiaTheme="minorEastAsia"/>
          <w:noProof/>
          <w:szCs w:val="18"/>
        </w:rPr>
        <w:t>, 211–219.</w:t>
      </w:r>
      <w:bookmarkEnd w:id="19"/>
    </w:p>
    <w:p w14:paraId="3805FA8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0" w:name="_ENREF_18"/>
      <w:r w:rsidRPr="00FF50C3">
        <w:rPr>
          <w:rFonts w:eastAsiaTheme="minorEastAsia"/>
          <w:noProof/>
          <w:szCs w:val="18"/>
        </w:rPr>
        <w:t xml:space="preserve">Zega, A. NMR Methods for Identification of False Positives in Biochemical Screens. </w:t>
      </w:r>
      <w:r w:rsidRPr="00FF50C3">
        <w:rPr>
          <w:rFonts w:eastAsiaTheme="minorEastAsia"/>
          <w:i/>
          <w:noProof/>
          <w:szCs w:val="18"/>
        </w:rPr>
        <w:t xml:space="preserve">J. Med. Chem. </w:t>
      </w:r>
      <w:r w:rsidRPr="00FF50C3">
        <w:rPr>
          <w:rFonts w:eastAsiaTheme="minorEastAsia"/>
          <w:b/>
          <w:noProof/>
          <w:szCs w:val="18"/>
        </w:rPr>
        <w:t>2017</w:t>
      </w:r>
      <w:bookmarkEnd w:id="20"/>
      <w:r w:rsidRPr="00FF50C3">
        <w:rPr>
          <w:rFonts w:eastAsiaTheme="minorEastAsia"/>
          <w:noProof/>
          <w:szCs w:val="18"/>
        </w:rPr>
        <w:t>, doi:10.1021/acs.jmedchem.6b01520.</w:t>
      </w:r>
    </w:p>
    <w:p w14:paraId="586946F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1" w:name="_ENREF_19"/>
      <w:r w:rsidRPr="00FF50C3">
        <w:rPr>
          <w:rFonts w:eastAsiaTheme="minorEastAsia"/>
          <w:noProof/>
          <w:szCs w:val="18"/>
        </w:rPr>
        <w:t xml:space="preserve">Fernandez, C.; Jahnke, W. New approaches for NMR screening in drug discovery. </w:t>
      </w:r>
      <w:r w:rsidRPr="00FF50C3">
        <w:rPr>
          <w:rFonts w:eastAsiaTheme="minorEastAsia"/>
          <w:i/>
          <w:noProof/>
          <w:szCs w:val="18"/>
        </w:rPr>
        <w:t xml:space="preserve">Drug Discov. Today Technol. </w:t>
      </w:r>
      <w:r w:rsidRPr="00FF50C3">
        <w:rPr>
          <w:rFonts w:eastAsiaTheme="minorEastAsia"/>
          <w:b/>
          <w:noProof/>
          <w:szCs w:val="18"/>
        </w:rPr>
        <w:t>2004</w:t>
      </w:r>
      <w:r w:rsidRPr="00FF50C3">
        <w:rPr>
          <w:rFonts w:eastAsiaTheme="minorEastAsia"/>
          <w:noProof/>
          <w:szCs w:val="18"/>
        </w:rPr>
        <w:t xml:space="preserve">, </w:t>
      </w:r>
      <w:r w:rsidRPr="00FF50C3">
        <w:rPr>
          <w:rFonts w:eastAsiaTheme="minorEastAsia"/>
          <w:i/>
          <w:noProof/>
          <w:szCs w:val="18"/>
        </w:rPr>
        <w:t>1</w:t>
      </w:r>
      <w:r w:rsidRPr="00FF50C3">
        <w:rPr>
          <w:rFonts w:eastAsiaTheme="minorEastAsia"/>
          <w:noProof/>
          <w:szCs w:val="18"/>
        </w:rPr>
        <w:t>, 277–283.</w:t>
      </w:r>
      <w:bookmarkEnd w:id="21"/>
    </w:p>
    <w:p w14:paraId="59D357F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2" w:name="_ENREF_20"/>
      <w:r w:rsidRPr="00FF50C3">
        <w:rPr>
          <w:rFonts w:eastAsiaTheme="minorEastAsia"/>
          <w:noProof/>
          <w:szCs w:val="18"/>
        </w:rPr>
        <w:t xml:space="preserve">Hanzawa, H.; Takizawa, T. NMR screening in fragment-based drug discovery. </w:t>
      </w:r>
      <w:r w:rsidRPr="00FF50C3">
        <w:rPr>
          <w:rFonts w:eastAsiaTheme="minorEastAsia"/>
          <w:i/>
          <w:noProof/>
          <w:szCs w:val="18"/>
        </w:rPr>
        <w:t>Yakugaku Zasshi</w:t>
      </w:r>
      <w:r w:rsidRPr="00FF50C3">
        <w:t xml:space="preserve"> </w:t>
      </w:r>
      <w:r w:rsidRPr="00FF50C3">
        <w:rPr>
          <w:rFonts w:eastAsiaTheme="minorEastAsia"/>
          <w:i/>
          <w:noProof/>
          <w:szCs w:val="18"/>
        </w:rPr>
        <w:t xml:space="preserve">J. Pharm. Soc. Jpn. </w:t>
      </w:r>
      <w:r w:rsidRPr="00FF50C3">
        <w:rPr>
          <w:rFonts w:eastAsiaTheme="minorEastAsia"/>
          <w:b/>
          <w:noProof/>
          <w:szCs w:val="18"/>
        </w:rPr>
        <w:t>2010</w:t>
      </w:r>
      <w:r w:rsidRPr="00FF50C3">
        <w:rPr>
          <w:rFonts w:eastAsiaTheme="minorEastAsia"/>
          <w:noProof/>
          <w:szCs w:val="18"/>
        </w:rPr>
        <w:t xml:space="preserve">, </w:t>
      </w:r>
      <w:r w:rsidRPr="00FF50C3">
        <w:rPr>
          <w:rFonts w:eastAsiaTheme="minorEastAsia"/>
          <w:i/>
          <w:noProof/>
          <w:szCs w:val="18"/>
        </w:rPr>
        <w:t>130</w:t>
      </w:r>
      <w:r w:rsidRPr="00FF50C3">
        <w:rPr>
          <w:rFonts w:eastAsiaTheme="minorEastAsia"/>
          <w:noProof/>
          <w:szCs w:val="18"/>
        </w:rPr>
        <w:t>, 325–333.</w:t>
      </w:r>
      <w:bookmarkEnd w:id="22"/>
    </w:p>
    <w:p w14:paraId="1BE2F62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3" w:name="_ENREF_21"/>
      <w:r w:rsidRPr="00FF50C3">
        <w:rPr>
          <w:rFonts w:eastAsiaTheme="minorEastAsia"/>
          <w:noProof/>
          <w:szCs w:val="18"/>
        </w:rPr>
        <w:t>Erlanson, D.A.; McDowell, R.S.; O</w:t>
      </w:r>
      <w:r w:rsidRPr="00FF50C3">
        <w:rPr>
          <w:color w:val="auto"/>
          <w:szCs w:val="18"/>
        </w:rPr>
        <w:t>’</w:t>
      </w:r>
      <w:r w:rsidRPr="00FF50C3">
        <w:rPr>
          <w:rFonts w:eastAsiaTheme="minorEastAsia"/>
          <w:noProof/>
          <w:szCs w:val="18"/>
        </w:rPr>
        <w:t xml:space="preserve">Brien, T. Fragment-Based Drug Discovery. </w:t>
      </w:r>
      <w:r w:rsidRPr="00FF50C3">
        <w:rPr>
          <w:rFonts w:eastAsiaTheme="minorEastAsia"/>
          <w:i/>
          <w:noProof/>
          <w:szCs w:val="18"/>
        </w:rPr>
        <w:t xml:space="preserve">J. Med. Chem. </w:t>
      </w:r>
      <w:r w:rsidRPr="00FF50C3">
        <w:rPr>
          <w:rFonts w:eastAsiaTheme="minorEastAsia"/>
          <w:b/>
          <w:noProof/>
          <w:szCs w:val="18"/>
        </w:rPr>
        <w:t>2004</w:t>
      </w:r>
      <w:r w:rsidRPr="00FF50C3">
        <w:rPr>
          <w:rFonts w:eastAsiaTheme="minorEastAsia"/>
          <w:noProof/>
          <w:szCs w:val="18"/>
        </w:rPr>
        <w:t xml:space="preserve">, </w:t>
      </w:r>
      <w:r w:rsidRPr="00FF50C3">
        <w:rPr>
          <w:rFonts w:eastAsiaTheme="minorEastAsia"/>
          <w:i/>
          <w:noProof/>
          <w:szCs w:val="18"/>
        </w:rPr>
        <w:t>47</w:t>
      </w:r>
      <w:r w:rsidRPr="00FF50C3">
        <w:rPr>
          <w:rFonts w:eastAsiaTheme="minorEastAsia"/>
          <w:noProof/>
          <w:szCs w:val="18"/>
        </w:rPr>
        <w:t>, 3463–3482.</w:t>
      </w:r>
      <w:bookmarkEnd w:id="23"/>
    </w:p>
    <w:p w14:paraId="6D09F1F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4" w:name="_ENREF_22"/>
      <w:r w:rsidRPr="00FF50C3">
        <w:rPr>
          <w:rFonts w:eastAsiaTheme="minorEastAsia"/>
          <w:noProof/>
          <w:szCs w:val="18"/>
        </w:rPr>
        <w:t xml:space="preserve">Murray, C.W.; Rees, D.C. The rise of fragment-based drug discovery. </w:t>
      </w:r>
      <w:r w:rsidRPr="00FF50C3">
        <w:rPr>
          <w:rFonts w:eastAsiaTheme="minorEastAsia"/>
          <w:i/>
          <w:noProof/>
          <w:szCs w:val="18"/>
        </w:rPr>
        <w:t xml:space="preserve">Nat. Chem.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1</w:t>
      </w:r>
      <w:r w:rsidRPr="00FF50C3">
        <w:rPr>
          <w:rFonts w:eastAsiaTheme="minorEastAsia"/>
          <w:noProof/>
          <w:szCs w:val="18"/>
        </w:rPr>
        <w:t>, 187–192.</w:t>
      </w:r>
      <w:bookmarkEnd w:id="24"/>
    </w:p>
    <w:p w14:paraId="3194424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5" w:name="_ENREF_23"/>
      <w:r w:rsidRPr="00FF50C3">
        <w:rPr>
          <w:rFonts w:eastAsiaTheme="minorEastAsia"/>
          <w:noProof/>
          <w:szCs w:val="18"/>
        </w:rPr>
        <w:t xml:space="preserve">Baker, M. Fragment-based lead discovery grows up. </w:t>
      </w:r>
      <w:r w:rsidRPr="00FF50C3">
        <w:rPr>
          <w:rFonts w:eastAsiaTheme="minorEastAsia"/>
          <w:i/>
          <w:noProof/>
          <w:szCs w:val="18"/>
        </w:rPr>
        <w:t xml:space="preserve">Nat. Rev. Drug Discov.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12</w:t>
      </w:r>
      <w:r w:rsidRPr="00FF50C3">
        <w:rPr>
          <w:rFonts w:eastAsiaTheme="minorEastAsia"/>
          <w:noProof/>
          <w:szCs w:val="18"/>
        </w:rPr>
        <w:t>, 5–7.</w:t>
      </w:r>
      <w:bookmarkEnd w:id="25"/>
    </w:p>
    <w:p w14:paraId="1FBEBA5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6" w:name="_ENREF_24"/>
      <w:r w:rsidRPr="00FF50C3">
        <w:rPr>
          <w:rFonts w:eastAsiaTheme="minorEastAsia"/>
          <w:noProof/>
          <w:szCs w:val="18"/>
        </w:rPr>
        <w:t xml:space="preserve">Schade, M. NMR fragment screening: Advantages and applications. </w:t>
      </w:r>
      <w:r w:rsidRPr="00FF50C3">
        <w:rPr>
          <w:rFonts w:eastAsiaTheme="minorEastAsia"/>
          <w:i/>
          <w:noProof/>
          <w:szCs w:val="18"/>
        </w:rPr>
        <w:t xml:space="preserve">IDrugs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9</w:t>
      </w:r>
      <w:r w:rsidRPr="00FF50C3">
        <w:rPr>
          <w:rFonts w:eastAsiaTheme="minorEastAsia"/>
          <w:noProof/>
          <w:szCs w:val="18"/>
        </w:rPr>
        <w:t>, 110–113.</w:t>
      </w:r>
      <w:bookmarkEnd w:id="26"/>
    </w:p>
    <w:p w14:paraId="73005A3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7" w:name="_ENREF_25"/>
      <w:r w:rsidRPr="00FF50C3">
        <w:rPr>
          <w:rFonts w:eastAsiaTheme="minorEastAsia"/>
          <w:noProof/>
          <w:szCs w:val="18"/>
        </w:rPr>
        <w:t xml:space="preserve">Zartler, E.R.; Mo, H. Practical aspects of NMR-based fragment discovery. </w:t>
      </w:r>
      <w:r w:rsidRPr="00FF50C3">
        <w:rPr>
          <w:rFonts w:eastAsiaTheme="minorEastAsia"/>
          <w:i/>
          <w:noProof/>
          <w:szCs w:val="18"/>
        </w:rPr>
        <w:t xml:space="preserve">Curr. Top. Med. Chem.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7</w:t>
      </w:r>
      <w:r w:rsidRPr="00FF50C3">
        <w:rPr>
          <w:rFonts w:eastAsiaTheme="minorEastAsia"/>
          <w:noProof/>
          <w:szCs w:val="18"/>
        </w:rPr>
        <w:t>, 1592–1599.</w:t>
      </w:r>
      <w:bookmarkEnd w:id="27"/>
    </w:p>
    <w:p w14:paraId="6F913D4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8" w:name="_ENREF_26"/>
      <w:r w:rsidRPr="00FF50C3">
        <w:rPr>
          <w:rFonts w:eastAsiaTheme="minorEastAsia"/>
          <w:noProof/>
          <w:szCs w:val="18"/>
        </w:rPr>
        <w:t xml:space="preserve">Harner, M.J.; Frank, A.O.; Fesik, S.W. Fragment-based drug discovery using NMR spectroscopy. </w:t>
      </w:r>
      <w:r w:rsidRPr="00FF50C3">
        <w:rPr>
          <w:rFonts w:eastAsiaTheme="minorEastAsia"/>
          <w:i/>
          <w:noProof/>
          <w:szCs w:val="18"/>
        </w:rPr>
        <w:t xml:space="preserve">J. Biomol. NMR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56</w:t>
      </w:r>
      <w:r w:rsidRPr="00FF50C3">
        <w:rPr>
          <w:rFonts w:eastAsiaTheme="minorEastAsia"/>
          <w:noProof/>
          <w:szCs w:val="18"/>
        </w:rPr>
        <w:t>, 65–75.</w:t>
      </w:r>
      <w:bookmarkEnd w:id="28"/>
    </w:p>
    <w:p w14:paraId="31E7C1A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29" w:name="_ENREF_27"/>
      <w:r w:rsidRPr="00FF50C3">
        <w:rPr>
          <w:rFonts w:eastAsiaTheme="minorEastAsia"/>
          <w:noProof/>
          <w:szCs w:val="18"/>
        </w:rPr>
        <w:t xml:space="preserve">Erlanson, D.A.; Fesik, S.W.; Hubbard, R.E.; Jahnke, W.; Jhoti, H. Twenty years on: The impact of fragments on drug discovery. </w:t>
      </w:r>
      <w:r w:rsidRPr="00FF50C3">
        <w:rPr>
          <w:rFonts w:eastAsiaTheme="minorEastAsia"/>
          <w:i/>
          <w:noProof/>
          <w:szCs w:val="18"/>
        </w:rPr>
        <w:t xml:space="preserve">Nat. Rev. Drug Discov.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15</w:t>
      </w:r>
      <w:r w:rsidRPr="00FF50C3">
        <w:rPr>
          <w:rFonts w:eastAsiaTheme="minorEastAsia"/>
          <w:noProof/>
          <w:szCs w:val="18"/>
        </w:rPr>
        <w:t>, 605–619.</w:t>
      </w:r>
      <w:bookmarkEnd w:id="29"/>
    </w:p>
    <w:p w14:paraId="22FCF1D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0" w:name="_ENREF_28"/>
      <w:r w:rsidRPr="00FF50C3">
        <w:rPr>
          <w:rFonts w:eastAsiaTheme="minorEastAsia"/>
          <w:noProof/>
          <w:szCs w:val="18"/>
        </w:rPr>
        <w:t xml:space="preserve">Pelz, N.F.; Bian, Z.; Zhao, B.; Shaw, S.; Tarr, J.C.; Belmar, J.; Gregg, C.; Camper, D.V.; Goodwin, C.M.; Arnold, A.L.; et al. Discovery of 2-Indole-acylsulfonamide Myeloid Cell Leukemia 1 (Mcl-1) Inhibitors Using Fragment-Based Methods. </w:t>
      </w:r>
      <w:r w:rsidRPr="00FF50C3">
        <w:rPr>
          <w:rFonts w:eastAsiaTheme="minorEastAsia"/>
          <w:i/>
          <w:noProof/>
          <w:szCs w:val="18"/>
        </w:rPr>
        <w:t xml:space="preserve">J. Med. Chem.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59</w:t>
      </w:r>
      <w:r w:rsidRPr="00FF50C3">
        <w:rPr>
          <w:rFonts w:eastAsiaTheme="minorEastAsia"/>
          <w:noProof/>
          <w:szCs w:val="18"/>
        </w:rPr>
        <w:t>, 2054–2066.</w:t>
      </w:r>
      <w:bookmarkEnd w:id="30"/>
    </w:p>
    <w:p w14:paraId="5CD5CA1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1" w:name="_ENREF_29"/>
      <w:r w:rsidRPr="00FF50C3">
        <w:rPr>
          <w:rFonts w:eastAsiaTheme="minorEastAsia"/>
          <w:noProof/>
          <w:szCs w:val="18"/>
        </w:rPr>
        <w:t xml:space="preserve">Frank, A.O.; Vangamudi, B.; Feldkamp, M.D.; Souza-Fagundes, E.M.; Luzwick, J.W.; Cortez, D.; Olejniczak, E.T.; Waterson, A.G.; Rossanese, O.W.; Chazin, W.J.; et al. Discovery of a potent stapled helix peptide that binds to the 70N domain of replication protein A. </w:t>
      </w:r>
      <w:r w:rsidRPr="00FF50C3">
        <w:rPr>
          <w:rFonts w:eastAsiaTheme="minorEastAsia"/>
          <w:i/>
          <w:noProof/>
          <w:szCs w:val="18"/>
        </w:rPr>
        <w:t xml:space="preserve">J. Med. Chem.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57</w:t>
      </w:r>
      <w:r w:rsidRPr="00FF50C3">
        <w:rPr>
          <w:rFonts w:eastAsiaTheme="minorEastAsia"/>
          <w:noProof/>
          <w:szCs w:val="18"/>
        </w:rPr>
        <w:t>, 2455–2461.</w:t>
      </w:r>
      <w:bookmarkEnd w:id="31"/>
    </w:p>
    <w:p w14:paraId="10B60B0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2" w:name="_ENREF_30"/>
      <w:r w:rsidRPr="00FF50C3">
        <w:rPr>
          <w:rFonts w:eastAsiaTheme="minorEastAsia"/>
          <w:noProof/>
          <w:szCs w:val="18"/>
        </w:rPr>
        <w:t xml:space="preserve">Petros, A.M.; Dinges, J.; Augeri, D.J.; Baumeister, S.A.; Betebenner, D.A.; Bures, M.G.; Elmore, S.W.; Hajduk, P.J.; Joseph, M.K.; Landis, S.K.; et al. Discovery of a potent inhibitor of the antiapoptotic protein Bcl-xL from NMR and parallel synthesis. </w:t>
      </w:r>
      <w:r w:rsidRPr="00FF50C3">
        <w:rPr>
          <w:rFonts w:eastAsiaTheme="minorEastAsia"/>
          <w:i/>
          <w:noProof/>
          <w:szCs w:val="18"/>
        </w:rPr>
        <w:t xml:space="preserve">J. Med. Chem.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49</w:t>
      </w:r>
      <w:r w:rsidRPr="00FF50C3">
        <w:rPr>
          <w:rFonts w:eastAsiaTheme="minorEastAsia"/>
          <w:noProof/>
          <w:szCs w:val="18"/>
        </w:rPr>
        <w:t>, 656–663.</w:t>
      </w:r>
      <w:bookmarkEnd w:id="32"/>
    </w:p>
    <w:p w14:paraId="32D0DF8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3" w:name="_ENREF_31"/>
      <w:r w:rsidRPr="00FF50C3">
        <w:rPr>
          <w:rFonts w:eastAsiaTheme="minorEastAsia"/>
          <w:noProof/>
          <w:szCs w:val="18"/>
        </w:rPr>
        <w:t xml:space="preserve">Campos-Olivas, R. NMR Screening and Hit Validation in Fragment Based Drug Discovery. </w:t>
      </w:r>
      <w:r w:rsidRPr="00FF50C3">
        <w:rPr>
          <w:rFonts w:eastAsiaTheme="minorEastAsia"/>
          <w:i/>
          <w:noProof/>
          <w:szCs w:val="18"/>
        </w:rPr>
        <w:t xml:space="preserve">Curr. Top. Med. Chem. </w:t>
      </w:r>
      <w:r w:rsidRPr="00FF50C3">
        <w:rPr>
          <w:rFonts w:eastAsiaTheme="minorEastAsia"/>
          <w:b/>
          <w:noProof/>
          <w:szCs w:val="18"/>
        </w:rPr>
        <w:t>2010</w:t>
      </w:r>
      <w:bookmarkEnd w:id="33"/>
      <w:r w:rsidRPr="00FF50C3">
        <w:rPr>
          <w:rFonts w:eastAsiaTheme="minorEastAsia"/>
          <w:noProof/>
          <w:szCs w:val="18"/>
        </w:rPr>
        <w:t xml:space="preserve">, </w:t>
      </w:r>
      <w:r w:rsidRPr="00FF50C3">
        <w:rPr>
          <w:rFonts w:eastAsiaTheme="minorEastAsia"/>
          <w:i/>
          <w:noProof/>
          <w:szCs w:val="18"/>
        </w:rPr>
        <w:t>11</w:t>
      </w:r>
      <w:r w:rsidRPr="00FF50C3">
        <w:rPr>
          <w:rFonts w:eastAsiaTheme="minorEastAsia"/>
          <w:noProof/>
          <w:szCs w:val="18"/>
        </w:rPr>
        <w:t>, 43–67.</w:t>
      </w:r>
    </w:p>
    <w:p w14:paraId="121B564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4" w:name="_ENREF_32"/>
      <w:r w:rsidRPr="00FF50C3">
        <w:rPr>
          <w:rFonts w:eastAsiaTheme="minorEastAsia"/>
          <w:noProof/>
          <w:szCs w:val="18"/>
        </w:rPr>
        <w:lastRenderedPageBreak/>
        <w:t xml:space="preserve">Begley, D.W.; Zheng, S.; Varani, G. Fragment-based discovery of novel thymidylate synthase leads by NMR screening and group epitope mapping. </w:t>
      </w:r>
      <w:r w:rsidRPr="00FF50C3">
        <w:rPr>
          <w:rFonts w:eastAsiaTheme="minorEastAsia"/>
          <w:i/>
          <w:noProof/>
          <w:szCs w:val="18"/>
        </w:rPr>
        <w:t xml:space="preserve">Chem. Biol. Drug Des. </w:t>
      </w:r>
      <w:r w:rsidRPr="00FF50C3">
        <w:rPr>
          <w:rFonts w:eastAsiaTheme="minorEastAsia"/>
          <w:b/>
          <w:noProof/>
          <w:szCs w:val="18"/>
        </w:rPr>
        <w:t>2010</w:t>
      </w:r>
      <w:r w:rsidRPr="00FF50C3">
        <w:rPr>
          <w:rFonts w:eastAsiaTheme="minorEastAsia"/>
          <w:noProof/>
          <w:szCs w:val="18"/>
        </w:rPr>
        <w:t xml:space="preserve">, </w:t>
      </w:r>
      <w:r w:rsidRPr="00FF50C3">
        <w:rPr>
          <w:rFonts w:eastAsiaTheme="minorEastAsia"/>
          <w:i/>
          <w:noProof/>
          <w:szCs w:val="18"/>
        </w:rPr>
        <w:t>76</w:t>
      </w:r>
      <w:r w:rsidRPr="00FF50C3">
        <w:rPr>
          <w:rFonts w:eastAsiaTheme="minorEastAsia"/>
          <w:noProof/>
          <w:szCs w:val="18"/>
        </w:rPr>
        <w:t>, 218–233.</w:t>
      </w:r>
      <w:bookmarkEnd w:id="34"/>
    </w:p>
    <w:p w14:paraId="3DC958F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5" w:name="_ENREF_33"/>
      <w:r w:rsidRPr="00FF50C3">
        <w:rPr>
          <w:rFonts w:eastAsiaTheme="minorEastAsia"/>
          <w:noProof/>
          <w:szCs w:val="18"/>
        </w:rPr>
        <w:t xml:space="preserve">Klages, J.; Coles, M.; Kessler, H. NMR-based screening: A powerful tool in fragment-based drug discovery. </w:t>
      </w:r>
      <w:r w:rsidRPr="00FF50C3">
        <w:rPr>
          <w:rFonts w:eastAsiaTheme="minorEastAsia"/>
          <w:i/>
          <w:noProof/>
          <w:szCs w:val="18"/>
        </w:rPr>
        <w:t xml:space="preserve">Analyst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132</w:t>
      </w:r>
      <w:r w:rsidRPr="00FF50C3">
        <w:rPr>
          <w:rFonts w:eastAsiaTheme="minorEastAsia"/>
          <w:noProof/>
          <w:szCs w:val="18"/>
        </w:rPr>
        <w:t>, 693–705.</w:t>
      </w:r>
      <w:bookmarkEnd w:id="35"/>
    </w:p>
    <w:p w14:paraId="706651D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6" w:name="_ENREF_34"/>
      <w:r w:rsidRPr="00FF50C3">
        <w:rPr>
          <w:rFonts w:eastAsiaTheme="minorEastAsia"/>
          <w:noProof/>
          <w:szCs w:val="18"/>
        </w:rPr>
        <w:t xml:space="preserve">Jhoti, H.; Cleasby, A.; Verdonk, M.; Williams, G. Fragment-based screening using X-ray crystallography and NMR spectroscopy. </w:t>
      </w:r>
      <w:r w:rsidRPr="00FF50C3">
        <w:rPr>
          <w:rFonts w:eastAsiaTheme="minorEastAsia"/>
          <w:i/>
          <w:noProof/>
          <w:szCs w:val="18"/>
        </w:rPr>
        <w:t xml:space="preserve">Curr. Opin. Chem. Biol.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11</w:t>
      </w:r>
      <w:r w:rsidRPr="00FF50C3">
        <w:rPr>
          <w:rFonts w:eastAsiaTheme="minorEastAsia"/>
          <w:noProof/>
          <w:szCs w:val="18"/>
        </w:rPr>
        <w:t>, 485–493.</w:t>
      </w:r>
      <w:bookmarkEnd w:id="36"/>
    </w:p>
    <w:p w14:paraId="205EB71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7" w:name="_ENREF_35"/>
      <w:r w:rsidRPr="00FF50C3">
        <w:rPr>
          <w:rFonts w:eastAsiaTheme="minorEastAsia"/>
          <w:noProof/>
          <w:szCs w:val="18"/>
        </w:rPr>
        <w:t xml:space="preserve">Chung, F.; Tisne, C.; Lecourt, T.; Dardel, F.; Micouin, L. NMR-guided fragment-based approach for the design of tRNA(Lys3) ligands. </w:t>
      </w:r>
      <w:r w:rsidRPr="00FF50C3">
        <w:rPr>
          <w:rFonts w:eastAsiaTheme="minorEastAsia"/>
          <w:i/>
          <w:noProof/>
          <w:szCs w:val="18"/>
        </w:rPr>
        <w:t xml:space="preserve">Angew. Chem. Int. Ed. Engl.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46</w:t>
      </w:r>
      <w:r w:rsidRPr="00FF50C3">
        <w:rPr>
          <w:rFonts w:eastAsiaTheme="minorEastAsia"/>
          <w:noProof/>
          <w:szCs w:val="18"/>
        </w:rPr>
        <w:t>, 4489–4491.</w:t>
      </w:r>
      <w:bookmarkEnd w:id="37"/>
    </w:p>
    <w:p w14:paraId="6CA1DAB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8" w:name="_ENREF_36"/>
      <w:r w:rsidRPr="00FF50C3">
        <w:rPr>
          <w:rFonts w:eastAsiaTheme="minorEastAsia"/>
          <w:noProof/>
          <w:szCs w:val="18"/>
        </w:rPr>
        <w:t xml:space="preserve">Huth, J.R.; Sun, C.; Sauer, D.R.; Hajduk, P.J. Utilization of NMR-derived fragment leads in drug design. </w:t>
      </w:r>
      <w:r w:rsidRPr="00FF50C3">
        <w:rPr>
          <w:rFonts w:eastAsiaTheme="minorEastAsia"/>
          <w:i/>
          <w:noProof/>
          <w:szCs w:val="18"/>
        </w:rPr>
        <w:t xml:space="preserve">Methods Enzymol.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394</w:t>
      </w:r>
      <w:r w:rsidRPr="00FF50C3">
        <w:rPr>
          <w:rFonts w:eastAsiaTheme="minorEastAsia"/>
          <w:noProof/>
          <w:szCs w:val="18"/>
        </w:rPr>
        <w:t>, 549–571.</w:t>
      </w:r>
      <w:bookmarkEnd w:id="38"/>
    </w:p>
    <w:p w14:paraId="1850B2F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39" w:name="_ENREF_37"/>
      <w:r w:rsidRPr="00FF50C3">
        <w:rPr>
          <w:rFonts w:eastAsiaTheme="minorEastAsia"/>
          <w:noProof/>
          <w:szCs w:val="18"/>
        </w:rPr>
        <w:t xml:space="preserve">Huth, J.R.; Sun, C. Utility of NMR in lead optimization: Fragment-based approaches. </w:t>
      </w:r>
      <w:r w:rsidRPr="00FF50C3">
        <w:rPr>
          <w:rFonts w:eastAsiaTheme="minorEastAsia"/>
          <w:i/>
          <w:noProof/>
          <w:szCs w:val="18"/>
        </w:rPr>
        <w:t xml:space="preserve">Comb. Chem. High Throughput Screen.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631–643.</w:t>
      </w:r>
      <w:bookmarkEnd w:id="39"/>
    </w:p>
    <w:p w14:paraId="6AEF6E5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0" w:name="_ENREF_38"/>
      <w:r w:rsidRPr="00FF50C3">
        <w:rPr>
          <w:rFonts w:eastAsiaTheme="minorEastAsia"/>
          <w:noProof/>
          <w:szCs w:val="18"/>
        </w:rPr>
        <w:t xml:space="preserve">Ma, R.; Wang, P.; Wu, J.; Ruan, K. </w:t>
      </w:r>
      <w:bookmarkStart w:id="41" w:name="OLE_LINK8"/>
      <w:bookmarkStart w:id="42" w:name="OLE_LINK9"/>
      <w:bookmarkStart w:id="43" w:name="OLE_LINK10"/>
      <w:r w:rsidRPr="00FF50C3">
        <w:rPr>
          <w:rFonts w:eastAsiaTheme="minorEastAsia"/>
          <w:noProof/>
          <w:szCs w:val="18"/>
        </w:rPr>
        <w:t xml:space="preserve">Process of Fragment-Based Lead Discovery—A Perspective from NMR. </w:t>
      </w:r>
      <w:bookmarkEnd w:id="41"/>
      <w:bookmarkEnd w:id="42"/>
      <w:bookmarkEnd w:id="43"/>
      <w:r w:rsidRPr="00FF50C3">
        <w:rPr>
          <w:rFonts w:eastAsiaTheme="minorEastAsia"/>
          <w:i/>
          <w:noProof/>
          <w:szCs w:val="18"/>
        </w:rPr>
        <w:t xml:space="preserve">Molecules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21</w:t>
      </w:r>
      <w:bookmarkEnd w:id="40"/>
      <w:r w:rsidRPr="00FF50C3">
        <w:rPr>
          <w:rFonts w:eastAsiaTheme="minorEastAsia"/>
          <w:noProof/>
          <w:szCs w:val="18"/>
        </w:rPr>
        <w:t>, 854.</w:t>
      </w:r>
    </w:p>
    <w:p w14:paraId="7E692F6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4" w:name="_ENREF_39"/>
      <w:r w:rsidRPr="00FF50C3">
        <w:rPr>
          <w:rFonts w:eastAsiaTheme="minorEastAsia"/>
          <w:noProof/>
          <w:szCs w:val="18"/>
        </w:rPr>
        <w:t xml:space="preserve">Luchinat, E.; Banci, L. In-cell NMR: A topical review. </w:t>
      </w:r>
      <w:r w:rsidRPr="00FF50C3">
        <w:rPr>
          <w:rFonts w:eastAsiaTheme="minorEastAsia"/>
          <w:i/>
          <w:noProof/>
          <w:szCs w:val="18"/>
        </w:rPr>
        <w:t xml:space="preserve">IUCrJ </w:t>
      </w:r>
      <w:r w:rsidRPr="00FF50C3">
        <w:rPr>
          <w:rFonts w:eastAsiaTheme="minorEastAsia"/>
          <w:b/>
          <w:noProof/>
          <w:szCs w:val="18"/>
        </w:rPr>
        <w:t>2017</w:t>
      </w:r>
      <w:r w:rsidRPr="00FF50C3">
        <w:rPr>
          <w:rFonts w:eastAsiaTheme="minorEastAsia"/>
          <w:noProof/>
          <w:szCs w:val="18"/>
        </w:rPr>
        <w:t xml:space="preserve">, </w:t>
      </w:r>
      <w:r w:rsidRPr="00FF50C3">
        <w:rPr>
          <w:rFonts w:eastAsiaTheme="minorEastAsia"/>
          <w:i/>
          <w:noProof/>
          <w:szCs w:val="18"/>
        </w:rPr>
        <w:t>4</w:t>
      </w:r>
      <w:r w:rsidRPr="00FF50C3">
        <w:rPr>
          <w:rFonts w:eastAsiaTheme="minorEastAsia"/>
          <w:noProof/>
          <w:szCs w:val="18"/>
        </w:rPr>
        <w:t>, 108–118.</w:t>
      </w:r>
      <w:bookmarkEnd w:id="44"/>
    </w:p>
    <w:p w14:paraId="244BC7E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5" w:name="_ENREF_40"/>
      <w:r w:rsidRPr="00FF50C3">
        <w:rPr>
          <w:rFonts w:eastAsiaTheme="minorEastAsia"/>
          <w:noProof/>
          <w:szCs w:val="18"/>
        </w:rPr>
        <w:t>Pastore, A.; Temussi, P.A. The Emperor</w:t>
      </w:r>
      <w:r w:rsidRPr="00FF50C3">
        <w:rPr>
          <w:color w:val="auto"/>
          <w:szCs w:val="18"/>
        </w:rPr>
        <w:t>’</w:t>
      </w:r>
      <w:r w:rsidRPr="00FF50C3">
        <w:rPr>
          <w:rFonts w:eastAsiaTheme="minorEastAsia"/>
          <w:noProof/>
          <w:szCs w:val="18"/>
        </w:rPr>
        <w:t xml:space="preserve">s new clothes: Myths and truths of in-cell NMR. </w:t>
      </w:r>
      <w:r w:rsidRPr="00FF50C3">
        <w:rPr>
          <w:rFonts w:eastAsiaTheme="minorEastAsia"/>
          <w:i/>
          <w:noProof/>
          <w:szCs w:val="18"/>
        </w:rPr>
        <w:t xml:space="preserve">Arch. Biochem. Biophys. </w:t>
      </w:r>
      <w:r w:rsidRPr="00FF50C3">
        <w:rPr>
          <w:rFonts w:eastAsiaTheme="minorEastAsia"/>
          <w:b/>
          <w:noProof/>
          <w:szCs w:val="18"/>
        </w:rPr>
        <w:t>2017</w:t>
      </w:r>
      <w:bookmarkEnd w:id="45"/>
      <w:r w:rsidRPr="00FF50C3">
        <w:rPr>
          <w:rFonts w:eastAsiaTheme="minorEastAsia"/>
          <w:noProof/>
          <w:szCs w:val="18"/>
        </w:rPr>
        <w:t>, doi:10.1016/j.abb.2017.02.008.</w:t>
      </w:r>
    </w:p>
    <w:p w14:paraId="0A40A1C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6" w:name="_ENREF_41"/>
      <w:r w:rsidRPr="00FF50C3">
        <w:rPr>
          <w:rFonts w:eastAsiaTheme="minorEastAsia"/>
          <w:noProof/>
          <w:szCs w:val="18"/>
        </w:rPr>
        <w:t xml:space="preserve">Aguirre, C.; Cala, O.; Krimm, I. Overview of Probing Protein-Ligand Interactions Using NMR. In </w:t>
      </w:r>
      <w:r w:rsidRPr="00FF50C3">
        <w:rPr>
          <w:rFonts w:eastAsiaTheme="minorEastAsia"/>
          <w:i/>
          <w:noProof/>
          <w:szCs w:val="18"/>
        </w:rPr>
        <w:t>Current Protocols in Protein Science</w:t>
      </w:r>
      <w:r w:rsidRPr="00FF50C3">
        <w:rPr>
          <w:rFonts w:eastAsiaTheme="minorEastAsia"/>
          <w:noProof/>
          <w:szCs w:val="18"/>
        </w:rPr>
        <w:t>; John Wiley &amp; Sons, Inc.: Hoboken, NJ, USA, 2001.</w:t>
      </w:r>
      <w:bookmarkEnd w:id="46"/>
    </w:p>
    <w:p w14:paraId="6C8B970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7" w:name="_ENREF_42"/>
      <w:r w:rsidRPr="00FF50C3">
        <w:rPr>
          <w:rFonts w:eastAsiaTheme="minorEastAsia"/>
          <w:noProof/>
          <w:szCs w:val="18"/>
        </w:rPr>
        <w:t xml:space="preserve">Goldflam, M.; Tarragó, T.; Gairí, M.; Giralt, E. NMR Studies of Protein–Ligand Interactions. In </w:t>
      </w:r>
      <w:r w:rsidRPr="00FF50C3">
        <w:rPr>
          <w:rFonts w:eastAsiaTheme="minorEastAsia"/>
          <w:i/>
          <w:noProof/>
          <w:szCs w:val="18"/>
        </w:rPr>
        <w:t>Protein NMR Techniques</w:t>
      </w:r>
      <w:r w:rsidRPr="00FF50C3">
        <w:rPr>
          <w:rFonts w:eastAsiaTheme="minorEastAsia"/>
          <w:noProof/>
          <w:szCs w:val="18"/>
        </w:rPr>
        <w:t>; Shekhtman, A., Burz, D.S., Eds.; Humana Press: Totowa, NJ, USA, 2012; pp. 233–259.</w:t>
      </w:r>
      <w:bookmarkEnd w:id="47"/>
    </w:p>
    <w:p w14:paraId="422EB14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8" w:name="_ENREF_43"/>
      <w:r w:rsidRPr="00FF50C3">
        <w:rPr>
          <w:rFonts w:eastAsiaTheme="minorEastAsia"/>
          <w:noProof/>
          <w:szCs w:val="18"/>
        </w:rPr>
        <w:t xml:space="preserve">Cala, O.; Guillière, F.; Krimm, I. NMR-based analysis of protein–ligand interactions. </w:t>
      </w:r>
      <w:r w:rsidRPr="00FF50C3">
        <w:rPr>
          <w:rFonts w:eastAsiaTheme="minorEastAsia"/>
          <w:i/>
          <w:noProof/>
          <w:szCs w:val="18"/>
        </w:rPr>
        <w:t xml:space="preserve">Anal. Bioanal. Chem.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406</w:t>
      </w:r>
      <w:r w:rsidRPr="00FF50C3">
        <w:rPr>
          <w:rFonts w:eastAsiaTheme="minorEastAsia"/>
          <w:noProof/>
          <w:szCs w:val="18"/>
        </w:rPr>
        <w:t>, 943–956.</w:t>
      </w:r>
      <w:bookmarkEnd w:id="48"/>
    </w:p>
    <w:p w14:paraId="1454C04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49" w:name="_ENREF_44"/>
      <w:r w:rsidRPr="00FF50C3">
        <w:rPr>
          <w:rFonts w:eastAsiaTheme="minorEastAsia"/>
          <w:noProof/>
          <w:szCs w:val="18"/>
        </w:rPr>
        <w:t xml:space="preserve">Gayen, S.; Li, Q.; Kang, C.B. Solution NMR study of the transmembrane domain of single-span membrane proteins: Opportunities and strategies. </w:t>
      </w:r>
      <w:r w:rsidRPr="00FF50C3">
        <w:rPr>
          <w:rFonts w:eastAsiaTheme="minorEastAsia"/>
          <w:i/>
          <w:noProof/>
          <w:szCs w:val="18"/>
        </w:rPr>
        <w:t xml:space="preserve">Curr. Protein Pept. Sci. </w:t>
      </w:r>
      <w:r w:rsidRPr="00FF50C3">
        <w:rPr>
          <w:rFonts w:eastAsiaTheme="minorEastAsia"/>
          <w:b/>
          <w:noProof/>
          <w:szCs w:val="18"/>
        </w:rPr>
        <w:t>2012</w:t>
      </w:r>
      <w:bookmarkEnd w:id="49"/>
      <w:r w:rsidRPr="00FF50C3">
        <w:rPr>
          <w:rFonts w:eastAsiaTheme="minorEastAsia"/>
          <w:noProof/>
          <w:szCs w:val="18"/>
        </w:rPr>
        <w:t xml:space="preserve">, </w:t>
      </w:r>
      <w:r w:rsidRPr="00FF50C3">
        <w:rPr>
          <w:rFonts w:eastAsiaTheme="minorEastAsia"/>
          <w:i/>
          <w:noProof/>
          <w:szCs w:val="18"/>
        </w:rPr>
        <w:t>13</w:t>
      </w:r>
      <w:r w:rsidRPr="00FF50C3">
        <w:rPr>
          <w:rFonts w:eastAsiaTheme="minorEastAsia"/>
          <w:noProof/>
          <w:szCs w:val="18"/>
        </w:rPr>
        <w:t>, 585–600.</w:t>
      </w:r>
    </w:p>
    <w:p w14:paraId="1260129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0" w:name="_ENREF_45"/>
      <w:r w:rsidRPr="00FF50C3">
        <w:rPr>
          <w:rFonts w:eastAsiaTheme="minorEastAsia"/>
          <w:noProof/>
          <w:szCs w:val="18"/>
        </w:rPr>
        <w:t xml:space="preserve">Kang, C.; Li, Q. Solution NMR study of integral membrane proteins. </w:t>
      </w:r>
      <w:r w:rsidRPr="00FF50C3">
        <w:rPr>
          <w:rFonts w:eastAsiaTheme="minorEastAsia"/>
          <w:i/>
          <w:noProof/>
          <w:szCs w:val="18"/>
        </w:rPr>
        <w:t xml:space="preserve">Curr. Opin. Chem. Biol.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15</w:t>
      </w:r>
      <w:r w:rsidRPr="00FF50C3">
        <w:rPr>
          <w:rFonts w:eastAsiaTheme="minorEastAsia"/>
          <w:noProof/>
          <w:szCs w:val="18"/>
        </w:rPr>
        <w:t>, 560–569.</w:t>
      </w:r>
      <w:bookmarkEnd w:id="50"/>
    </w:p>
    <w:p w14:paraId="0AB625A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1" w:name="_ENREF_46"/>
      <w:r w:rsidRPr="00FF50C3">
        <w:rPr>
          <w:rFonts w:eastAsiaTheme="minorEastAsia"/>
          <w:noProof/>
          <w:szCs w:val="18"/>
        </w:rPr>
        <w:t xml:space="preserve">Wood, M.J.; Komives, E.A. Production of large quantities of isotopically labeled protein in Pichia pastoris by fermentation. </w:t>
      </w:r>
      <w:r w:rsidRPr="00FF50C3">
        <w:rPr>
          <w:rFonts w:eastAsiaTheme="minorEastAsia"/>
          <w:i/>
          <w:noProof/>
          <w:szCs w:val="18"/>
        </w:rPr>
        <w:t xml:space="preserve">J. Biomol. NMR </w:t>
      </w:r>
      <w:r w:rsidRPr="00FF50C3">
        <w:rPr>
          <w:rFonts w:eastAsiaTheme="minorEastAsia"/>
          <w:b/>
          <w:noProof/>
          <w:szCs w:val="18"/>
        </w:rPr>
        <w:t>1999</w:t>
      </w:r>
      <w:r w:rsidRPr="00FF50C3">
        <w:rPr>
          <w:rFonts w:eastAsiaTheme="minorEastAsia"/>
          <w:noProof/>
          <w:szCs w:val="18"/>
        </w:rPr>
        <w:t xml:space="preserve">, </w:t>
      </w:r>
      <w:r w:rsidRPr="00FF50C3">
        <w:rPr>
          <w:rFonts w:eastAsiaTheme="minorEastAsia"/>
          <w:i/>
          <w:noProof/>
          <w:szCs w:val="18"/>
        </w:rPr>
        <w:t>13</w:t>
      </w:r>
      <w:r w:rsidRPr="00FF50C3">
        <w:rPr>
          <w:rFonts w:eastAsiaTheme="minorEastAsia"/>
          <w:noProof/>
          <w:szCs w:val="18"/>
        </w:rPr>
        <w:t>, 149–159.</w:t>
      </w:r>
      <w:bookmarkEnd w:id="51"/>
    </w:p>
    <w:p w14:paraId="08CFB97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2" w:name="_ENREF_47"/>
      <w:r w:rsidRPr="00FF50C3">
        <w:rPr>
          <w:rFonts w:eastAsiaTheme="minorEastAsia"/>
          <w:noProof/>
          <w:szCs w:val="18"/>
        </w:rPr>
        <w:t xml:space="preserve">Vajpai, N.; Strauss, A.; Fendrich, G.; Cowan-Jacob, S.W.; Manley, P.W.; Grzesiek, S.; Jahnke, W. Solution Conformations and Dynamics of ABL Kinase-Inhibitor Complexes Determined by NMR Substantiate the Different Binding Modes of Imatinib/Nilotinib and Dasatinib. </w:t>
      </w:r>
      <w:r w:rsidRPr="00FF50C3">
        <w:rPr>
          <w:rFonts w:eastAsiaTheme="minorEastAsia"/>
          <w:i/>
          <w:noProof/>
          <w:szCs w:val="18"/>
        </w:rPr>
        <w:t xml:space="preserve">J. Biol. Chem.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283</w:t>
      </w:r>
      <w:r w:rsidRPr="00FF50C3">
        <w:rPr>
          <w:rFonts w:eastAsiaTheme="minorEastAsia"/>
          <w:noProof/>
          <w:szCs w:val="18"/>
        </w:rPr>
        <w:t>, 18292–18302.</w:t>
      </w:r>
      <w:bookmarkEnd w:id="52"/>
    </w:p>
    <w:p w14:paraId="2409A68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3" w:name="_ENREF_48"/>
      <w:r w:rsidRPr="00FF50C3">
        <w:rPr>
          <w:rFonts w:eastAsiaTheme="minorEastAsia"/>
          <w:noProof/>
          <w:szCs w:val="18"/>
        </w:rPr>
        <w:t xml:space="preserve">Egorova-Zachernyuk, T.A.; Bosman, G.J.; Degrip, W.J. Uniform stable-isotope labeling in mammalian cells: Formulation of a cost-effective culture medium. </w:t>
      </w:r>
      <w:r w:rsidRPr="00FF50C3">
        <w:rPr>
          <w:rFonts w:eastAsiaTheme="minorEastAsia"/>
          <w:i/>
          <w:noProof/>
          <w:szCs w:val="18"/>
        </w:rPr>
        <w:t xml:space="preserve">Appl. Microbiol. Biotechnol.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89</w:t>
      </w:r>
      <w:r w:rsidRPr="00FF50C3">
        <w:rPr>
          <w:rFonts w:eastAsiaTheme="minorEastAsia"/>
          <w:noProof/>
          <w:szCs w:val="18"/>
        </w:rPr>
        <w:t>, 397–406.</w:t>
      </w:r>
      <w:bookmarkEnd w:id="53"/>
    </w:p>
    <w:p w14:paraId="21463C4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4" w:name="_ENREF_49"/>
      <w:r w:rsidRPr="00FF50C3">
        <w:rPr>
          <w:rFonts w:eastAsiaTheme="minorEastAsia"/>
          <w:noProof/>
          <w:szCs w:val="18"/>
        </w:rPr>
        <w:t xml:space="preserve">Dutta, A.; Saxena, K.; Schwalbe, H.; Klein-Seetharaman, J. Isotope labeling in mammalian cells. </w:t>
      </w:r>
      <w:r w:rsidRPr="00FF50C3">
        <w:rPr>
          <w:rFonts w:eastAsiaTheme="minorEastAsia"/>
          <w:i/>
          <w:noProof/>
          <w:szCs w:val="18"/>
        </w:rPr>
        <w:t xml:space="preserve">Methods Mol. Biol.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831</w:t>
      </w:r>
      <w:r w:rsidRPr="00FF50C3">
        <w:rPr>
          <w:rFonts w:eastAsiaTheme="minorEastAsia"/>
          <w:noProof/>
          <w:szCs w:val="18"/>
        </w:rPr>
        <w:t>, 55–69.</w:t>
      </w:r>
      <w:bookmarkEnd w:id="54"/>
    </w:p>
    <w:p w14:paraId="1E83EC6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5" w:name="_ENREF_50"/>
      <w:r w:rsidRPr="00FF50C3">
        <w:rPr>
          <w:rFonts w:eastAsiaTheme="minorEastAsia"/>
          <w:noProof/>
          <w:szCs w:val="18"/>
        </w:rPr>
        <w:t xml:space="preserve">Sanders, C.R.; Sonnichsen, F. Solution NMR of membrane proteins: Practice and challenges. </w:t>
      </w:r>
      <w:r w:rsidRPr="00FF50C3">
        <w:rPr>
          <w:rFonts w:eastAsiaTheme="minorEastAsia"/>
          <w:i/>
          <w:noProof/>
          <w:szCs w:val="18"/>
        </w:rPr>
        <w:t xml:space="preserve">Magn. Reson. Chem.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44</w:t>
      </w:r>
      <w:r w:rsidRPr="00FF50C3">
        <w:rPr>
          <w:rFonts w:eastAsiaTheme="minorEastAsia"/>
          <w:noProof/>
          <w:szCs w:val="18"/>
        </w:rPr>
        <w:t>,</w:t>
      </w:r>
      <w:r w:rsidRPr="00FF50C3">
        <w:rPr>
          <w:rFonts w:eastAsiaTheme="minorEastAsia"/>
          <w:i/>
          <w:noProof/>
          <w:szCs w:val="18"/>
        </w:rPr>
        <w:t xml:space="preserve"> </w:t>
      </w:r>
      <w:r w:rsidRPr="00FF50C3">
        <w:rPr>
          <w:rFonts w:eastAsiaTheme="minorEastAsia"/>
          <w:noProof/>
          <w:szCs w:val="18"/>
        </w:rPr>
        <w:t>S24–S40.</w:t>
      </w:r>
      <w:bookmarkEnd w:id="55"/>
    </w:p>
    <w:p w14:paraId="461004A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6" w:name="_ENREF_51"/>
      <w:r w:rsidRPr="00FF50C3">
        <w:rPr>
          <w:rFonts w:eastAsiaTheme="minorEastAsia"/>
          <w:noProof/>
          <w:szCs w:val="18"/>
        </w:rPr>
        <w:t xml:space="preserve">Takeda, M.; Kainosho, M. Cell-free protein production for NMR studies. </w:t>
      </w:r>
      <w:r w:rsidRPr="00FF50C3">
        <w:rPr>
          <w:rFonts w:eastAsiaTheme="minorEastAsia"/>
          <w:i/>
          <w:noProof/>
          <w:szCs w:val="18"/>
        </w:rPr>
        <w:t xml:space="preserve">Methods Mol. Biol.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831</w:t>
      </w:r>
      <w:r w:rsidRPr="00FF50C3">
        <w:rPr>
          <w:rFonts w:eastAsiaTheme="minorEastAsia"/>
          <w:noProof/>
          <w:szCs w:val="18"/>
        </w:rPr>
        <w:t>, 71–84.</w:t>
      </w:r>
      <w:bookmarkEnd w:id="56"/>
    </w:p>
    <w:p w14:paraId="6F8E619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7" w:name="_ENREF_52"/>
      <w:r w:rsidRPr="00FF50C3">
        <w:rPr>
          <w:rFonts w:eastAsiaTheme="minorEastAsia"/>
          <w:noProof/>
          <w:szCs w:val="18"/>
        </w:rPr>
        <w:t xml:space="preserve">Ozawa, K.; Headlam, M.J.; Schaeffer, P.M.; Henderson, B.R.; Dixon, N.E.; Otting, G. Optimization of an Escherichia coli system for cell-free synthesis of selectively N-labelled proteins for rapid analysis by NMR spectroscopy. </w:t>
      </w:r>
      <w:r w:rsidRPr="00FF50C3">
        <w:rPr>
          <w:rFonts w:eastAsiaTheme="minorEastAsia"/>
          <w:i/>
          <w:noProof/>
          <w:szCs w:val="18"/>
        </w:rPr>
        <w:t xml:space="preserve">Eur. J. Biochem. </w:t>
      </w:r>
      <w:r w:rsidRPr="00FF50C3">
        <w:rPr>
          <w:rFonts w:eastAsiaTheme="minorEastAsia"/>
          <w:b/>
          <w:noProof/>
          <w:szCs w:val="18"/>
        </w:rPr>
        <w:t>2004</w:t>
      </w:r>
      <w:r w:rsidRPr="00FF50C3">
        <w:rPr>
          <w:rFonts w:eastAsiaTheme="minorEastAsia"/>
          <w:noProof/>
          <w:szCs w:val="18"/>
        </w:rPr>
        <w:t xml:space="preserve">, </w:t>
      </w:r>
      <w:r w:rsidRPr="00FF50C3">
        <w:rPr>
          <w:rFonts w:eastAsiaTheme="minorEastAsia"/>
          <w:i/>
          <w:noProof/>
          <w:szCs w:val="18"/>
        </w:rPr>
        <w:t>271</w:t>
      </w:r>
      <w:r w:rsidRPr="00FF50C3">
        <w:rPr>
          <w:rFonts w:eastAsiaTheme="minorEastAsia"/>
          <w:noProof/>
          <w:szCs w:val="18"/>
        </w:rPr>
        <w:t>, 4084–4093.</w:t>
      </w:r>
      <w:bookmarkEnd w:id="57"/>
    </w:p>
    <w:p w14:paraId="4442B42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8" w:name="_ENREF_53"/>
      <w:r w:rsidRPr="00FF50C3">
        <w:rPr>
          <w:rFonts w:eastAsiaTheme="minorEastAsia"/>
          <w:noProof/>
          <w:szCs w:val="18"/>
        </w:rPr>
        <w:t xml:space="preserve">Apponyi, M.A.; Ozawa, K.; Dixon, N.E.; Otting, G. Cell-free protein synthesis for analysis by NMR spectroscopy. </w:t>
      </w:r>
      <w:r w:rsidRPr="00FF50C3">
        <w:rPr>
          <w:rFonts w:eastAsiaTheme="minorEastAsia"/>
          <w:i/>
          <w:noProof/>
          <w:szCs w:val="18"/>
        </w:rPr>
        <w:t xml:space="preserve">Methods Mol. Biol.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426</w:t>
      </w:r>
      <w:r w:rsidRPr="00FF50C3">
        <w:rPr>
          <w:rFonts w:eastAsiaTheme="minorEastAsia"/>
          <w:noProof/>
          <w:szCs w:val="18"/>
        </w:rPr>
        <w:t>, 257–268.</w:t>
      </w:r>
      <w:bookmarkEnd w:id="58"/>
    </w:p>
    <w:p w14:paraId="4E06DF6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59" w:name="_ENREF_54"/>
      <w:r w:rsidRPr="00FF50C3">
        <w:rPr>
          <w:rFonts w:eastAsiaTheme="minorEastAsia"/>
          <w:noProof/>
          <w:szCs w:val="18"/>
        </w:rPr>
        <w:t xml:space="preserve">Mahawaththa, M.C.; Pearce, B.J.G.; Szabo, M.; Graham, B.; Klein, C.D.; Nitsche, C.; Otting, G. Solution conformations of a linked construct of the Zika virus NS2B-NS3 protease. </w:t>
      </w:r>
      <w:r w:rsidRPr="00FF50C3">
        <w:rPr>
          <w:rFonts w:eastAsiaTheme="minorEastAsia"/>
          <w:i/>
          <w:noProof/>
          <w:szCs w:val="18"/>
        </w:rPr>
        <w:t xml:space="preserve">Antivir. Res. </w:t>
      </w:r>
      <w:r w:rsidRPr="00FF50C3">
        <w:rPr>
          <w:rFonts w:eastAsiaTheme="minorEastAsia"/>
          <w:b/>
          <w:noProof/>
          <w:szCs w:val="18"/>
        </w:rPr>
        <w:t>2017</w:t>
      </w:r>
      <w:r w:rsidRPr="00FF50C3">
        <w:rPr>
          <w:rFonts w:eastAsiaTheme="minorEastAsia"/>
          <w:noProof/>
          <w:szCs w:val="18"/>
        </w:rPr>
        <w:t xml:space="preserve">, </w:t>
      </w:r>
      <w:r w:rsidRPr="00FF50C3">
        <w:rPr>
          <w:rFonts w:eastAsiaTheme="minorEastAsia"/>
          <w:i/>
          <w:noProof/>
          <w:szCs w:val="18"/>
        </w:rPr>
        <w:t>142</w:t>
      </w:r>
      <w:r w:rsidRPr="00FF50C3">
        <w:rPr>
          <w:rFonts w:eastAsiaTheme="minorEastAsia"/>
          <w:noProof/>
          <w:szCs w:val="18"/>
        </w:rPr>
        <w:t>, 141–147.</w:t>
      </w:r>
      <w:bookmarkEnd w:id="59"/>
    </w:p>
    <w:p w14:paraId="78B5C0C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0" w:name="_ENREF_55"/>
      <w:r w:rsidRPr="00FF50C3">
        <w:rPr>
          <w:rFonts w:eastAsiaTheme="minorEastAsia"/>
          <w:noProof/>
          <w:szCs w:val="18"/>
        </w:rPr>
        <w:t xml:space="preserve">Staunton, D.; Schlinkert, R.; Zanetti, G.; Colebrook, S.A.; Campbell, I.D. Cell-free expression and selective isotope labelling in protein NMR. </w:t>
      </w:r>
      <w:r w:rsidRPr="00FF50C3">
        <w:rPr>
          <w:rFonts w:eastAsiaTheme="minorEastAsia"/>
          <w:i/>
          <w:noProof/>
          <w:szCs w:val="18"/>
        </w:rPr>
        <w:t xml:space="preserve">Magn. Reson. Chem.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44</w:t>
      </w:r>
      <w:r w:rsidRPr="00FF50C3">
        <w:rPr>
          <w:rFonts w:eastAsiaTheme="minorEastAsia"/>
          <w:noProof/>
          <w:szCs w:val="18"/>
        </w:rPr>
        <w:t>,</w:t>
      </w:r>
      <w:r w:rsidRPr="00FF50C3">
        <w:rPr>
          <w:rFonts w:eastAsiaTheme="minorEastAsia"/>
          <w:i/>
          <w:noProof/>
          <w:szCs w:val="18"/>
        </w:rPr>
        <w:t xml:space="preserve"> </w:t>
      </w:r>
      <w:r w:rsidRPr="00FF50C3">
        <w:rPr>
          <w:rFonts w:eastAsiaTheme="minorEastAsia"/>
          <w:noProof/>
          <w:szCs w:val="18"/>
        </w:rPr>
        <w:t>S2–S9.</w:t>
      </w:r>
      <w:bookmarkEnd w:id="60"/>
    </w:p>
    <w:p w14:paraId="6FB1288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1" w:name="_ENREF_56"/>
      <w:r w:rsidRPr="00FF50C3">
        <w:rPr>
          <w:rFonts w:eastAsiaTheme="minorEastAsia"/>
          <w:noProof/>
          <w:szCs w:val="18"/>
        </w:rPr>
        <w:t xml:space="preserve">Etzkorn, M.; Raschle, T.; Hagn, F.; Gelev, V.; Rice, A.J.; Walz, T.; Wagner, G. Cell-free Expressed Bacteriorhodopsin in Different Soluble Membrane Mimetics: Biophysical Properties and NMR Accessibility. </w:t>
      </w:r>
      <w:r w:rsidRPr="00FF50C3">
        <w:rPr>
          <w:rFonts w:eastAsiaTheme="minorEastAsia"/>
          <w:i/>
          <w:noProof/>
          <w:szCs w:val="18"/>
        </w:rPr>
        <w:t xml:space="preserve">Structure </w:t>
      </w:r>
      <w:r w:rsidRPr="00FF50C3">
        <w:rPr>
          <w:rFonts w:eastAsiaTheme="minorEastAsia"/>
          <w:b/>
          <w:noProof/>
          <w:szCs w:val="18"/>
        </w:rPr>
        <w:t>2013</w:t>
      </w:r>
      <w:bookmarkEnd w:id="61"/>
      <w:r w:rsidRPr="00FF50C3">
        <w:rPr>
          <w:rFonts w:eastAsiaTheme="minorEastAsia"/>
          <w:noProof/>
          <w:szCs w:val="18"/>
        </w:rPr>
        <w:t xml:space="preserve">, </w:t>
      </w:r>
      <w:r w:rsidRPr="00FF50C3">
        <w:rPr>
          <w:rFonts w:eastAsiaTheme="minorEastAsia"/>
          <w:i/>
          <w:noProof/>
          <w:szCs w:val="18"/>
        </w:rPr>
        <w:t>21</w:t>
      </w:r>
      <w:r w:rsidRPr="00FF50C3">
        <w:rPr>
          <w:rFonts w:eastAsiaTheme="minorEastAsia"/>
          <w:noProof/>
          <w:szCs w:val="18"/>
        </w:rPr>
        <w:t>, 394–401.</w:t>
      </w:r>
    </w:p>
    <w:p w14:paraId="7A6D5AB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2" w:name="_ENREF_57"/>
      <w:r w:rsidRPr="00FF50C3">
        <w:rPr>
          <w:rFonts w:eastAsiaTheme="minorEastAsia"/>
          <w:noProof/>
          <w:szCs w:val="18"/>
        </w:rPr>
        <w:t xml:space="preserve">Schwarz, D.; Junge, F.; Durst, F.; Frolich, N.; Schneider, B.; Reckel, S.; Sobhanifar, S.; Dotsch, V.; Bernhard, F. Preparative scale expression of membrane proteins in Escherichia coli-based continuous exchange cell-free systems. </w:t>
      </w:r>
      <w:r w:rsidRPr="00FF50C3">
        <w:rPr>
          <w:rFonts w:eastAsiaTheme="minorEastAsia"/>
          <w:i/>
          <w:noProof/>
          <w:szCs w:val="18"/>
        </w:rPr>
        <w:t xml:space="preserve">Nat. Protoc.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2</w:t>
      </w:r>
      <w:r w:rsidRPr="00FF50C3">
        <w:rPr>
          <w:rFonts w:eastAsiaTheme="minorEastAsia"/>
          <w:noProof/>
          <w:szCs w:val="18"/>
        </w:rPr>
        <w:t>, 2945–2957.</w:t>
      </w:r>
      <w:bookmarkEnd w:id="62"/>
    </w:p>
    <w:p w14:paraId="503F542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3" w:name="_ENREF_58"/>
      <w:r w:rsidRPr="00FF50C3">
        <w:rPr>
          <w:rFonts w:eastAsiaTheme="minorEastAsia"/>
          <w:noProof/>
          <w:szCs w:val="18"/>
        </w:rPr>
        <w:lastRenderedPageBreak/>
        <w:t xml:space="preserve">Reckel, S.; Sobhanifar, S.; Schneider, B.; Junge, F.; Schwarz, D.; Durst, F.; Lohr, F.; Guntert, P.; Bernhard, F.; Dotsch, V. Transmembrane segment enhanced labeling as a tool for the backbone assignment of alpha-helical membrane proteins. </w:t>
      </w:r>
      <w:r w:rsidRPr="00FF50C3">
        <w:rPr>
          <w:rFonts w:eastAsiaTheme="minorEastAsia"/>
          <w:i/>
          <w:noProof/>
          <w:szCs w:val="18"/>
        </w:rPr>
        <w:t xml:space="preserve">Proc. Natl. Acad. Sci. USA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105</w:t>
      </w:r>
      <w:r w:rsidRPr="00FF50C3">
        <w:rPr>
          <w:rFonts w:eastAsiaTheme="minorEastAsia"/>
          <w:noProof/>
          <w:szCs w:val="18"/>
        </w:rPr>
        <w:t>, 8262–8267.</w:t>
      </w:r>
      <w:bookmarkEnd w:id="63"/>
    </w:p>
    <w:p w14:paraId="288B9B3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4" w:name="_ENREF_59"/>
      <w:r w:rsidRPr="00FF50C3">
        <w:rPr>
          <w:rFonts w:eastAsiaTheme="minorEastAsia"/>
          <w:noProof/>
          <w:szCs w:val="18"/>
        </w:rPr>
        <w:t xml:space="preserve">Costa, S.; Almeida, A.; Castro, A.; Domingues, L. Fusion tags for protein solubility, purification and immunogenicity in Escherichia coli: The novel Fh8 system. </w:t>
      </w:r>
      <w:r w:rsidRPr="00FF50C3">
        <w:rPr>
          <w:rFonts w:eastAsiaTheme="minorEastAsia"/>
          <w:i/>
          <w:noProof/>
          <w:szCs w:val="18"/>
        </w:rPr>
        <w:t xml:space="preserve">Front. Microbiol.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w:t>
      </w:r>
      <w:bookmarkEnd w:id="64"/>
      <w:r w:rsidRPr="00FF50C3">
        <w:rPr>
          <w:rFonts w:eastAsiaTheme="minorEastAsia"/>
          <w:noProof/>
          <w:szCs w:val="18"/>
        </w:rPr>
        <w:t>, doi:10.3389/</w:t>
      </w:r>
      <w:r w:rsidRPr="00FF50C3">
        <w:rPr>
          <w:rFonts w:eastAsiaTheme="minorEastAsia"/>
          <w:noProof/>
          <w:szCs w:val="18"/>
        </w:rPr>
        <w:br/>
        <w:t>fmicb.2014.00063.</w:t>
      </w:r>
    </w:p>
    <w:p w14:paraId="0ECE0797" w14:textId="12D92B2F" w:rsidR="00714424" w:rsidRPr="00FF50C3" w:rsidRDefault="00714424" w:rsidP="00714424">
      <w:pPr>
        <w:pStyle w:val="MDPI71References"/>
        <w:numPr>
          <w:ilvl w:val="0"/>
          <w:numId w:val="20"/>
        </w:numPr>
        <w:ind w:left="425" w:hanging="425"/>
        <w:rPr>
          <w:rFonts w:eastAsiaTheme="minorEastAsia"/>
          <w:noProof/>
          <w:szCs w:val="18"/>
        </w:rPr>
      </w:pPr>
      <w:bookmarkStart w:id="65" w:name="_ENREF_60"/>
      <w:r w:rsidRPr="00FF50C3">
        <w:rPr>
          <w:rFonts w:eastAsiaTheme="minorEastAsia"/>
          <w:noProof/>
          <w:szCs w:val="18"/>
        </w:rPr>
        <w:t xml:space="preserve">Kay, L.E.; Ikura, M.; Tschudin, R.; Bax, A. Three-dimensional triple-resonance NMR Spectroscopy of isotopically enriched proteins. </w:t>
      </w:r>
      <w:r w:rsidRPr="00FF50C3">
        <w:rPr>
          <w:rFonts w:eastAsiaTheme="minorEastAsia"/>
          <w:i/>
          <w:noProof/>
          <w:szCs w:val="18"/>
        </w:rPr>
        <w:t xml:space="preserve">J. Magn. Reson.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213</w:t>
      </w:r>
      <w:r w:rsidRPr="00FF50C3">
        <w:rPr>
          <w:rFonts w:eastAsiaTheme="minorEastAsia"/>
          <w:noProof/>
          <w:szCs w:val="18"/>
        </w:rPr>
        <w:t>, 423–441.</w:t>
      </w:r>
      <w:bookmarkEnd w:id="65"/>
    </w:p>
    <w:p w14:paraId="1105DC5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6" w:name="_ENREF_61"/>
      <w:r w:rsidRPr="00FF50C3">
        <w:rPr>
          <w:rFonts w:eastAsiaTheme="minorEastAsia"/>
          <w:noProof/>
          <w:szCs w:val="18"/>
        </w:rPr>
        <w:t xml:space="preserve">Mobli, M.; Maciejewski, M.W.; Schuyler, A.D.; Stern, A.S.; Hoch, J.C. Sparse Sampling Methods In Multidimensional NMR. </w:t>
      </w:r>
      <w:r w:rsidRPr="00FF50C3">
        <w:rPr>
          <w:rFonts w:eastAsiaTheme="minorEastAsia"/>
          <w:i/>
          <w:noProof/>
          <w:szCs w:val="18"/>
        </w:rPr>
        <w:t xml:space="preserve">Phys.Chem. Chem. Phys. PCCP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14</w:t>
      </w:r>
      <w:r w:rsidRPr="00FF50C3">
        <w:rPr>
          <w:rFonts w:eastAsiaTheme="minorEastAsia"/>
          <w:noProof/>
          <w:szCs w:val="18"/>
        </w:rPr>
        <w:t>, 10835–10843.</w:t>
      </w:r>
      <w:bookmarkEnd w:id="66"/>
    </w:p>
    <w:p w14:paraId="28E296B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7" w:name="_ENREF_62"/>
      <w:r w:rsidRPr="00FF50C3">
        <w:rPr>
          <w:rFonts w:eastAsiaTheme="minorEastAsia"/>
          <w:noProof/>
          <w:szCs w:val="18"/>
        </w:rPr>
        <w:t xml:space="preserve">Mobli, M.; Hoch, J.C. Nonuniform sampling and non-Fourier signal processing methods in multidimensional NMR. </w:t>
      </w:r>
      <w:r w:rsidRPr="00FF50C3">
        <w:rPr>
          <w:rFonts w:eastAsiaTheme="minorEastAsia"/>
          <w:i/>
          <w:noProof/>
          <w:szCs w:val="18"/>
        </w:rPr>
        <w:t xml:space="preserve">Prog. Nucl. Magn. Reson. Spectrosc.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83</w:t>
      </w:r>
      <w:r w:rsidRPr="00FF50C3">
        <w:rPr>
          <w:rFonts w:eastAsiaTheme="minorEastAsia"/>
          <w:noProof/>
          <w:szCs w:val="18"/>
        </w:rPr>
        <w:t>, 21–41.</w:t>
      </w:r>
      <w:bookmarkEnd w:id="67"/>
    </w:p>
    <w:p w14:paraId="17BD1BF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8" w:name="_ENREF_63"/>
      <w:r w:rsidRPr="00FF50C3">
        <w:rPr>
          <w:rFonts w:eastAsiaTheme="minorEastAsia"/>
          <w:noProof/>
          <w:szCs w:val="18"/>
        </w:rPr>
        <w:t xml:space="preserve">Kazimierczuk, K.; Orekhov, V. Non-uniform sampling: Post-Fourier era of NMR data collection and processing. </w:t>
      </w:r>
      <w:r w:rsidRPr="00FF50C3">
        <w:rPr>
          <w:rFonts w:eastAsiaTheme="minorEastAsia"/>
          <w:i/>
          <w:noProof/>
          <w:szCs w:val="18"/>
        </w:rPr>
        <w:t>Magn. Reson. Chem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53</w:t>
      </w:r>
      <w:r w:rsidRPr="00FF50C3">
        <w:rPr>
          <w:rFonts w:eastAsiaTheme="minorEastAsia"/>
          <w:noProof/>
          <w:szCs w:val="18"/>
        </w:rPr>
        <w:t>, 921–926.</w:t>
      </w:r>
      <w:bookmarkEnd w:id="68"/>
    </w:p>
    <w:p w14:paraId="4CE7782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69" w:name="_ENREF_64"/>
      <w:r w:rsidRPr="00FF50C3">
        <w:rPr>
          <w:rFonts w:eastAsiaTheme="minorEastAsia"/>
          <w:noProof/>
          <w:szCs w:val="18"/>
        </w:rPr>
        <w:t xml:space="preserve">Ying, J.; Delaglio, F.; Torchia, D.A.; Bax, A. Sparse multidimensional iterative lineshape-enhanced (SMILE) reconstruction of both non-uniformly sampled and conventional NMR data. </w:t>
      </w:r>
      <w:r w:rsidRPr="00FF50C3">
        <w:rPr>
          <w:rFonts w:eastAsiaTheme="minorEastAsia"/>
          <w:i/>
          <w:noProof/>
          <w:szCs w:val="18"/>
        </w:rPr>
        <w:t xml:space="preserve">J. Biomol. NMR </w:t>
      </w:r>
      <w:r w:rsidRPr="00FF50C3">
        <w:rPr>
          <w:rFonts w:eastAsiaTheme="minorEastAsia"/>
          <w:b/>
          <w:noProof/>
          <w:szCs w:val="18"/>
        </w:rPr>
        <w:t>2017</w:t>
      </w:r>
      <w:r w:rsidRPr="00FF50C3">
        <w:rPr>
          <w:rFonts w:eastAsiaTheme="minorEastAsia"/>
          <w:noProof/>
          <w:szCs w:val="18"/>
        </w:rPr>
        <w:t xml:space="preserve">, </w:t>
      </w:r>
      <w:r w:rsidRPr="00FF50C3">
        <w:rPr>
          <w:rFonts w:eastAsiaTheme="minorEastAsia"/>
          <w:i/>
          <w:noProof/>
          <w:szCs w:val="18"/>
        </w:rPr>
        <w:t>68</w:t>
      </w:r>
      <w:r w:rsidRPr="00FF50C3">
        <w:rPr>
          <w:rFonts w:eastAsiaTheme="minorEastAsia"/>
          <w:noProof/>
          <w:szCs w:val="18"/>
        </w:rPr>
        <w:t>, 101–118.</w:t>
      </w:r>
      <w:bookmarkEnd w:id="69"/>
    </w:p>
    <w:p w14:paraId="66F92F5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0" w:name="_ENREF_65"/>
      <w:r w:rsidRPr="00FF50C3">
        <w:rPr>
          <w:rFonts w:eastAsiaTheme="minorEastAsia"/>
          <w:noProof/>
          <w:szCs w:val="18"/>
        </w:rPr>
        <w:t xml:space="preserve">Sun, Z.Y.; Hyberts, S.G.; Rovnyak, D.; Park, S.; Stern, A.S.; Hoch, J.C.; Wagner, G. High-resolution aliphatic side-chain assignments in 3D HCcoNH experiments with joint H-C evolution and non-uniform sampling. </w:t>
      </w:r>
      <w:r w:rsidRPr="00FF50C3">
        <w:rPr>
          <w:rFonts w:eastAsiaTheme="minorEastAsia"/>
          <w:i/>
          <w:noProof/>
          <w:szCs w:val="18"/>
        </w:rPr>
        <w:t xml:space="preserve">J Biomol NMR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32</w:t>
      </w:r>
      <w:r w:rsidRPr="00FF50C3">
        <w:rPr>
          <w:rFonts w:eastAsiaTheme="minorEastAsia"/>
          <w:noProof/>
          <w:szCs w:val="18"/>
        </w:rPr>
        <w:t>, 55–60.</w:t>
      </w:r>
      <w:bookmarkEnd w:id="70"/>
    </w:p>
    <w:p w14:paraId="0099AE7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1" w:name="_ENREF_66"/>
      <w:r w:rsidRPr="00FF50C3">
        <w:rPr>
          <w:rFonts w:eastAsiaTheme="minorEastAsia"/>
          <w:noProof/>
          <w:szCs w:val="18"/>
        </w:rPr>
        <w:t xml:space="preserve">Sun, Z.Y.; Frueh, D.P.; Selenko, P.; Hoch, J.C.; Wagner, G. Fast assignment of 15N-HSQC peaks using high-resolution 3D HNcocaNH experiments with non-uniform sampling. </w:t>
      </w:r>
      <w:r w:rsidRPr="00FF50C3">
        <w:rPr>
          <w:rFonts w:eastAsiaTheme="minorEastAsia"/>
          <w:i/>
          <w:noProof/>
          <w:szCs w:val="18"/>
        </w:rPr>
        <w:t xml:space="preserve">J. Biomol. NMR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33</w:t>
      </w:r>
      <w:r w:rsidRPr="00FF50C3">
        <w:rPr>
          <w:rFonts w:eastAsiaTheme="minorEastAsia"/>
          <w:noProof/>
          <w:szCs w:val="18"/>
        </w:rPr>
        <w:t>, 43–50.</w:t>
      </w:r>
      <w:bookmarkEnd w:id="71"/>
    </w:p>
    <w:p w14:paraId="22C5E15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2" w:name="_ENREF_67"/>
      <w:r w:rsidRPr="00FF50C3">
        <w:rPr>
          <w:rFonts w:eastAsiaTheme="minorEastAsia"/>
          <w:noProof/>
          <w:szCs w:val="18"/>
        </w:rPr>
        <w:t xml:space="preserve">Hiller, S.; Garces, R.G.; Malia, T.J.; Orekhov, V.Y.; Colombini, M.; Wagner, G. Solution structure of the integral human membrane protein VDAC-1 in detergent micelles. </w:t>
      </w:r>
      <w:r w:rsidRPr="00FF50C3">
        <w:rPr>
          <w:rFonts w:eastAsiaTheme="minorEastAsia"/>
          <w:i/>
          <w:noProof/>
          <w:szCs w:val="18"/>
        </w:rPr>
        <w:t xml:space="preserve">Science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321</w:t>
      </w:r>
      <w:r w:rsidRPr="00FF50C3">
        <w:rPr>
          <w:rFonts w:eastAsiaTheme="minorEastAsia"/>
          <w:noProof/>
          <w:szCs w:val="18"/>
        </w:rPr>
        <w:t>, 1206–12010.</w:t>
      </w:r>
      <w:bookmarkEnd w:id="72"/>
    </w:p>
    <w:p w14:paraId="1C63B57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3" w:name="_ENREF_68"/>
      <w:r w:rsidRPr="00FF50C3">
        <w:rPr>
          <w:rFonts w:eastAsiaTheme="minorEastAsia"/>
          <w:noProof/>
          <w:szCs w:val="18"/>
        </w:rPr>
        <w:t xml:space="preserve">Calzolai, L.; Zahn, R. Influence of pH on NMR Structure and Stability of the Human Prion Protein Globular Domain. </w:t>
      </w:r>
      <w:r w:rsidRPr="00FF50C3">
        <w:rPr>
          <w:rFonts w:eastAsiaTheme="minorEastAsia"/>
          <w:i/>
          <w:noProof/>
          <w:szCs w:val="18"/>
        </w:rPr>
        <w:t xml:space="preserve">J. Biol. Chem.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278</w:t>
      </w:r>
      <w:r w:rsidRPr="00FF50C3">
        <w:rPr>
          <w:rFonts w:eastAsiaTheme="minorEastAsia"/>
          <w:noProof/>
          <w:szCs w:val="18"/>
        </w:rPr>
        <w:t>, 35592–35596.</w:t>
      </w:r>
      <w:bookmarkEnd w:id="73"/>
    </w:p>
    <w:p w14:paraId="3835147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4" w:name="_ENREF_69"/>
      <w:r w:rsidRPr="00FF50C3">
        <w:rPr>
          <w:rFonts w:eastAsiaTheme="minorEastAsia"/>
          <w:noProof/>
          <w:szCs w:val="18"/>
        </w:rPr>
        <w:t xml:space="preserve">Chagot, B.; Chazin, W.J. Solution NMR structure of Apo-calmodulin in complex with the IQ motif of human cardiac sodium channel NaV1.5. </w:t>
      </w:r>
      <w:r w:rsidRPr="00FF50C3">
        <w:rPr>
          <w:rFonts w:eastAsiaTheme="minorEastAsia"/>
          <w:i/>
          <w:noProof/>
          <w:szCs w:val="18"/>
        </w:rPr>
        <w:t xml:space="preserve">J. Mol. Biol.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406</w:t>
      </w:r>
      <w:r w:rsidRPr="00FF50C3">
        <w:rPr>
          <w:rFonts w:eastAsiaTheme="minorEastAsia"/>
          <w:noProof/>
          <w:szCs w:val="18"/>
        </w:rPr>
        <w:t>, 106–119.</w:t>
      </w:r>
      <w:bookmarkEnd w:id="74"/>
    </w:p>
    <w:p w14:paraId="675F224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5" w:name="_ENREF_70"/>
      <w:r w:rsidRPr="00FF50C3">
        <w:rPr>
          <w:rFonts w:eastAsiaTheme="minorEastAsia"/>
          <w:noProof/>
          <w:szCs w:val="18"/>
        </w:rPr>
        <w:t xml:space="preserve">Li, Q.; Ng, H.Q.; Yoon, H.S.; Kang, C. Insight into the molecular interaction between the cyclic nucleotide-binding homology domain and the eag domain of the hERG channel. </w:t>
      </w:r>
      <w:r w:rsidRPr="00FF50C3">
        <w:rPr>
          <w:rFonts w:eastAsiaTheme="minorEastAsia"/>
          <w:i/>
          <w:noProof/>
          <w:szCs w:val="18"/>
        </w:rPr>
        <w:t xml:space="preserve">FEBS Lett.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588</w:t>
      </w:r>
      <w:r w:rsidRPr="00FF50C3">
        <w:rPr>
          <w:rFonts w:eastAsiaTheme="minorEastAsia"/>
          <w:noProof/>
          <w:szCs w:val="18"/>
        </w:rPr>
        <w:t>, 2782–2788.</w:t>
      </w:r>
      <w:bookmarkEnd w:id="75"/>
    </w:p>
    <w:p w14:paraId="47B429A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6" w:name="_ENREF_71"/>
      <w:r w:rsidRPr="00FF50C3">
        <w:rPr>
          <w:rFonts w:eastAsiaTheme="minorEastAsia"/>
          <w:noProof/>
          <w:szCs w:val="18"/>
        </w:rPr>
        <w:t xml:space="preserve">Shin, J.; Chakraborty, G.; Bharatham, N.; Kang, C.; Tochio, N.; Koshiba, S.; Kigawa, T.; Kim, W.; Kim, K.T.; Yoon, H.S. NMR solution structure of human vaccinia-related kinase 1 (VRK1) reveals the C-terminal tail essential for its structural stability and autocatalytic activity. </w:t>
      </w:r>
      <w:r w:rsidRPr="00FF50C3">
        <w:rPr>
          <w:rFonts w:eastAsiaTheme="minorEastAsia"/>
          <w:i/>
          <w:noProof/>
          <w:szCs w:val="18"/>
        </w:rPr>
        <w:t xml:space="preserve">J. Biol. Chem.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286</w:t>
      </w:r>
      <w:r w:rsidRPr="00FF50C3">
        <w:rPr>
          <w:rFonts w:eastAsiaTheme="minorEastAsia"/>
          <w:noProof/>
          <w:szCs w:val="18"/>
        </w:rPr>
        <w:t>, 22131–22138.</w:t>
      </w:r>
      <w:bookmarkEnd w:id="76"/>
    </w:p>
    <w:p w14:paraId="65AE0C2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7" w:name="_ENREF_72"/>
      <w:r w:rsidRPr="00FF50C3">
        <w:rPr>
          <w:rFonts w:eastAsiaTheme="minorEastAsia"/>
          <w:noProof/>
          <w:szCs w:val="18"/>
        </w:rPr>
        <w:t xml:space="preserve">Jaremko, L.; Jaremko, M.; Giller, K.; Becker, S.; Zweckstetter, M. Structure of the mitochondrial translocator protein in complex with a diagnostic ligand. </w:t>
      </w:r>
      <w:r w:rsidRPr="00FF50C3">
        <w:rPr>
          <w:rFonts w:eastAsiaTheme="minorEastAsia"/>
          <w:i/>
          <w:noProof/>
          <w:szCs w:val="18"/>
        </w:rPr>
        <w:t xml:space="preserve">Science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343</w:t>
      </w:r>
      <w:r w:rsidRPr="00FF50C3">
        <w:rPr>
          <w:rFonts w:eastAsiaTheme="minorEastAsia"/>
          <w:noProof/>
          <w:szCs w:val="18"/>
        </w:rPr>
        <w:t>, 1363–1366.</w:t>
      </w:r>
      <w:bookmarkEnd w:id="77"/>
    </w:p>
    <w:p w14:paraId="61145DD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8" w:name="_ENREF_73"/>
      <w:r w:rsidRPr="00FF50C3">
        <w:rPr>
          <w:rFonts w:eastAsiaTheme="minorEastAsia"/>
          <w:noProof/>
          <w:szCs w:val="18"/>
        </w:rPr>
        <w:t xml:space="preserve">Li, Y.; Wong, Y.X.; Poh, Z.Y.; Wong, Y.L.; Lee, M.Y.; Ng, H.Q.; Liu, B.; Hung, A.W.; Cherian, J.; Hill, J.; et al. NMR structural characterization of the N-terminal active domain of the gyrase B subunit from Pseudomonas aeruginosa and its complex with an inhibitor. </w:t>
      </w:r>
      <w:r w:rsidRPr="00FF50C3">
        <w:rPr>
          <w:rFonts w:eastAsiaTheme="minorEastAsia"/>
          <w:i/>
          <w:noProof/>
          <w:szCs w:val="18"/>
        </w:rPr>
        <w:t xml:space="preserve">FEBS Lett.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589</w:t>
      </w:r>
      <w:r w:rsidRPr="00FF50C3">
        <w:rPr>
          <w:rFonts w:eastAsiaTheme="minorEastAsia"/>
          <w:noProof/>
          <w:szCs w:val="18"/>
        </w:rPr>
        <w:t>, 2683–2869.</w:t>
      </w:r>
      <w:bookmarkEnd w:id="78"/>
    </w:p>
    <w:p w14:paraId="6561447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79" w:name="_ENREF_74"/>
      <w:r w:rsidRPr="00FF50C3">
        <w:rPr>
          <w:rFonts w:eastAsiaTheme="minorEastAsia"/>
          <w:noProof/>
          <w:szCs w:val="18"/>
        </w:rPr>
        <w:t xml:space="preserve">Leung, E.W.; Yagi, H.; Harjani, J.R.; Mulcair, M.D.; Scanlon, M.J.; Baell, J.B.; Norton, R.S. 19F NMR as a probe of ligand interactions with the iNOS binding site of SPRY domain-containing SOCS box protein 2. </w:t>
      </w:r>
      <w:r w:rsidRPr="00FF50C3">
        <w:rPr>
          <w:rFonts w:eastAsiaTheme="minorEastAsia"/>
          <w:i/>
          <w:noProof/>
          <w:szCs w:val="18"/>
        </w:rPr>
        <w:t xml:space="preserve">Chem. Biol. Drug Des.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84</w:t>
      </w:r>
      <w:r w:rsidRPr="00FF50C3">
        <w:rPr>
          <w:rFonts w:eastAsiaTheme="minorEastAsia"/>
          <w:noProof/>
          <w:szCs w:val="18"/>
        </w:rPr>
        <w:t>, 616–625.</w:t>
      </w:r>
      <w:bookmarkEnd w:id="79"/>
    </w:p>
    <w:p w14:paraId="5F8B917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0" w:name="_ENREF_75"/>
      <w:r w:rsidRPr="00FF50C3">
        <w:rPr>
          <w:rFonts w:eastAsiaTheme="minorEastAsia"/>
          <w:noProof/>
          <w:szCs w:val="18"/>
        </w:rPr>
        <w:t xml:space="preserve">Weigelt, J.; Wikstrom, M.; Schultz, J.; van Dongen, M.J. Site-selective labeling strategies for screening by NMR. </w:t>
      </w:r>
      <w:r w:rsidRPr="00FF50C3">
        <w:rPr>
          <w:rFonts w:eastAsiaTheme="minorEastAsia"/>
          <w:i/>
          <w:noProof/>
          <w:szCs w:val="18"/>
        </w:rPr>
        <w:t xml:space="preserve">Comb. Chem. High Throughput Screen.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623–630.</w:t>
      </w:r>
      <w:bookmarkEnd w:id="80"/>
    </w:p>
    <w:p w14:paraId="085984F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1" w:name="_ENREF_76"/>
      <w:r w:rsidRPr="00FF50C3">
        <w:rPr>
          <w:rFonts w:eastAsiaTheme="minorEastAsia"/>
          <w:noProof/>
          <w:szCs w:val="18"/>
        </w:rPr>
        <w:t xml:space="preserve">Powers, R. Applications of NMR to structure-based drug design in structural genomics. </w:t>
      </w:r>
      <w:r w:rsidRPr="00FF50C3">
        <w:rPr>
          <w:rFonts w:eastAsiaTheme="minorEastAsia"/>
          <w:i/>
          <w:noProof/>
          <w:szCs w:val="18"/>
        </w:rPr>
        <w:t xml:space="preserve">J. Struct. Funct. Genom.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2</w:t>
      </w:r>
      <w:r w:rsidRPr="00FF50C3">
        <w:rPr>
          <w:rFonts w:eastAsiaTheme="minorEastAsia"/>
          <w:noProof/>
          <w:szCs w:val="18"/>
        </w:rPr>
        <w:t>, 113–123.</w:t>
      </w:r>
      <w:bookmarkEnd w:id="81"/>
    </w:p>
    <w:p w14:paraId="6D4DAFD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2" w:name="_ENREF_77"/>
      <w:r w:rsidRPr="00FF50C3">
        <w:rPr>
          <w:rFonts w:eastAsiaTheme="minorEastAsia"/>
          <w:noProof/>
          <w:szCs w:val="18"/>
        </w:rPr>
        <w:t xml:space="preserve">Hajduk, P.J.; Burns, D.J. Integration of NMR and high-throughput screening. </w:t>
      </w:r>
      <w:r w:rsidRPr="00FF50C3">
        <w:rPr>
          <w:rFonts w:eastAsiaTheme="minorEastAsia"/>
          <w:i/>
          <w:noProof/>
          <w:szCs w:val="18"/>
        </w:rPr>
        <w:t xml:space="preserve">Comb. Chem. High Throughput Screen.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613–621.</w:t>
      </w:r>
      <w:bookmarkEnd w:id="82"/>
    </w:p>
    <w:p w14:paraId="585EF3D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3" w:name="_ENREF_78"/>
      <w:r w:rsidRPr="00FF50C3">
        <w:rPr>
          <w:rFonts w:eastAsiaTheme="minorEastAsia"/>
          <w:noProof/>
          <w:szCs w:val="18"/>
        </w:rPr>
        <w:t xml:space="preserve">Dalvit, C.; Flocco, M.; Veronesi, M.; Stockman, B.J. Fluorine-NMR competition binding experiments for high-throughput screening of large compound mixtures. </w:t>
      </w:r>
      <w:r w:rsidRPr="00FF50C3">
        <w:rPr>
          <w:rFonts w:eastAsiaTheme="minorEastAsia"/>
          <w:i/>
          <w:noProof/>
          <w:szCs w:val="18"/>
        </w:rPr>
        <w:t xml:space="preserve">Comb. Chem. High Throughput Screen.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605–611.</w:t>
      </w:r>
      <w:bookmarkEnd w:id="83"/>
    </w:p>
    <w:p w14:paraId="4DBC5B6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4" w:name="_ENREF_79"/>
      <w:r w:rsidRPr="00FF50C3">
        <w:rPr>
          <w:rFonts w:eastAsiaTheme="minorEastAsia"/>
          <w:noProof/>
          <w:szCs w:val="18"/>
        </w:rPr>
        <w:t xml:space="preserve">Medek, A.; Hajduk, P.J.; Mack, J.; Fesik, S.W. The use of differential chemical shifts for determining the binding site location and orientation of protein-bound ligands. </w:t>
      </w:r>
      <w:r w:rsidRPr="00FF50C3">
        <w:rPr>
          <w:rFonts w:eastAsiaTheme="minorEastAsia"/>
          <w:i/>
          <w:noProof/>
          <w:szCs w:val="18"/>
        </w:rPr>
        <w:t xml:space="preserve">J. Am. Chem. Soc. </w:t>
      </w:r>
      <w:r w:rsidRPr="00FF50C3">
        <w:rPr>
          <w:rFonts w:eastAsiaTheme="minorEastAsia"/>
          <w:b/>
          <w:noProof/>
          <w:szCs w:val="18"/>
        </w:rPr>
        <w:t>2000</w:t>
      </w:r>
      <w:r w:rsidRPr="00FF50C3">
        <w:rPr>
          <w:rFonts w:eastAsiaTheme="minorEastAsia"/>
          <w:noProof/>
          <w:szCs w:val="18"/>
        </w:rPr>
        <w:t xml:space="preserve">, </w:t>
      </w:r>
      <w:r w:rsidRPr="00FF50C3">
        <w:rPr>
          <w:rFonts w:eastAsiaTheme="minorEastAsia"/>
          <w:i/>
          <w:noProof/>
          <w:szCs w:val="18"/>
        </w:rPr>
        <w:t>122</w:t>
      </w:r>
      <w:r w:rsidRPr="00FF50C3">
        <w:rPr>
          <w:rFonts w:eastAsiaTheme="minorEastAsia"/>
          <w:noProof/>
          <w:szCs w:val="18"/>
        </w:rPr>
        <w:t>, 1241–1242.</w:t>
      </w:r>
      <w:bookmarkEnd w:id="84"/>
    </w:p>
    <w:p w14:paraId="4E0AC33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5" w:name="_ENREF_80"/>
      <w:r w:rsidRPr="00FF50C3">
        <w:rPr>
          <w:rFonts w:eastAsiaTheme="minorEastAsia"/>
          <w:noProof/>
          <w:szCs w:val="18"/>
        </w:rPr>
        <w:t xml:space="preserve">Kleckner, I.R.; Foster, M.P. An introduction to NMR-based approaches for measuring protein dynamics. </w:t>
      </w:r>
      <w:r w:rsidRPr="00FF50C3">
        <w:rPr>
          <w:rFonts w:eastAsiaTheme="minorEastAsia"/>
          <w:i/>
          <w:noProof/>
          <w:szCs w:val="18"/>
        </w:rPr>
        <w:t xml:space="preserve">Biochim. Biophys. Acta (BBA)—Proteins Proteom.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1814</w:t>
      </w:r>
      <w:r w:rsidRPr="00FF50C3">
        <w:rPr>
          <w:rFonts w:eastAsiaTheme="minorEastAsia"/>
          <w:noProof/>
          <w:szCs w:val="18"/>
        </w:rPr>
        <w:t>, 942–968.</w:t>
      </w:r>
      <w:bookmarkEnd w:id="85"/>
    </w:p>
    <w:p w14:paraId="0DF04EE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6" w:name="_ENREF_81"/>
      <w:r w:rsidRPr="00FF50C3">
        <w:rPr>
          <w:rFonts w:eastAsiaTheme="minorEastAsia"/>
          <w:noProof/>
          <w:szCs w:val="18"/>
        </w:rPr>
        <w:lastRenderedPageBreak/>
        <w:t xml:space="preserve">Shuker, S.B.; Hajduk, P.J.; Meadows, R.P.; Fesik, S.W. Discovering high-affinity ligands for proteins: SAR by NMR. </w:t>
      </w:r>
      <w:r w:rsidRPr="00FF50C3">
        <w:rPr>
          <w:rFonts w:eastAsiaTheme="minorEastAsia"/>
          <w:i/>
          <w:noProof/>
          <w:szCs w:val="18"/>
        </w:rPr>
        <w:t xml:space="preserve">Science </w:t>
      </w:r>
      <w:r w:rsidRPr="00FF50C3">
        <w:rPr>
          <w:rFonts w:eastAsiaTheme="minorEastAsia"/>
          <w:b/>
          <w:noProof/>
          <w:szCs w:val="18"/>
        </w:rPr>
        <w:t>1996</w:t>
      </w:r>
      <w:r w:rsidRPr="00FF50C3">
        <w:rPr>
          <w:rFonts w:eastAsiaTheme="minorEastAsia"/>
          <w:noProof/>
          <w:szCs w:val="18"/>
        </w:rPr>
        <w:t xml:space="preserve">, </w:t>
      </w:r>
      <w:r w:rsidRPr="00FF50C3">
        <w:rPr>
          <w:rFonts w:eastAsiaTheme="minorEastAsia"/>
          <w:i/>
          <w:noProof/>
          <w:szCs w:val="18"/>
        </w:rPr>
        <w:t>274</w:t>
      </w:r>
      <w:r w:rsidRPr="00FF50C3">
        <w:rPr>
          <w:rFonts w:eastAsiaTheme="minorEastAsia"/>
          <w:noProof/>
          <w:szCs w:val="18"/>
        </w:rPr>
        <w:t>, 1531–1534.</w:t>
      </w:r>
      <w:bookmarkEnd w:id="86"/>
    </w:p>
    <w:p w14:paraId="570EDA2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7" w:name="_ENREF_82"/>
      <w:r w:rsidRPr="00FF50C3">
        <w:rPr>
          <w:rFonts w:eastAsiaTheme="minorEastAsia"/>
          <w:noProof/>
          <w:szCs w:val="18"/>
        </w:rPr>
        <w:t xml:space="preserve">Mayer, M.; Meyer, B. Characterization of Ligand Binding by Saturation Transfer Difference NMR Spectroscopy. </w:t>
      </w:r>
      <w:r w:rsidRPr="00FF50C3">
        <w:rPr>
          <w:rFonts w:eastAsiaTheme="minorEastAsia"/>
          <w:i/>
          <w:noProof/>
          <w:szCs w:val="18"/>
        </w:rPr>
        <w:t xml:space="preserve">Angew.Chem. Int. Ed. </w:t>
      </w:r>
      <w:r w:rsidRPr="00FF50C3">
        <w:rPr>
          <w:rFonts w:eastAsiaTheme="minorEastAsia"/>
          <w:b/>
          <w:noProof/>
          <w:szCs w:val="18"/>
        </w:rPr>
        <w:t>1999</w:t>
      </w:r>
      <w:r w:rsidRPr="00FF50C3">
        <w:rPr>
          <w:rFonts w:eastAsiaTheme="minorEastAsia"/>
          <w:noProof/>
          <w:szCs w:val="18"/>
        </w:rPr>
        <w:t xml:space="preserve">, </w:t>
      </w:r>
      <w:r w:rsidRPr="00FF50C3">
        <w:rPr>
          <w:rFonts w:eastAsiaTheme="minorEastAsia"/>
          <w:i/>
          <w:noProof/>
          <w:szCs w:val="18"/>
        </w:rPr>
        <w:t>38</w:t>
      </w:r>
      <w:r w:rsidRPr="00FF50C3">
        <w:rPr>
          <w:rFonts w:eastAsiaTheme="minorEastAsia"/>
          <w:noProof/>
          <w:szCs w:val="18"/>
        </w:rPr>
        <w:t>, 1784–1788.</w:t>
      </w:r>
      <w:bookmarkEnd w:id="87"/>
    </w:p>
    <w:p w14:paraId="6FD4619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8" w:name="_ENREF_83"/>
      <w:r w:rsidRPr="00FF50C3">
        <w:rPr>
          <w:rFonts w:eastAsiaTheme="minorEastAsia"/>
          <w:noProof/>
          <w:szCs w:val="18"/>
        </w:rPr>
        <w:t xml:space="preserve">Viegas, A.; Manso, J.; Nobrega, F.L.; Cabrita, E.J. Saturation-Transfer Difference (STD) NMR: A Simple and Fast Method for Ligand Screening and Characterization of Protein Binding. </w:t>
      </w:r>
      <w:r w:rsidRPr="00FF50C3">
        <w:rPr>
          <w:rFonts w:eastAsiaTheme="minorEastAsia"/>
          <w:i/>
          <w:noProof/>
          <w:szCs w:val="18"/>
        </w:rPr>
        <w:t xml:space="preserve">J. Chem. Educ.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88</w:t>
      </w:r>
      <w:r w:rsidRPr="00FF50C3">
        <w:rPr>
          <w:rFonts w:eastAsiaTheme="minorEastAsia"/>
          <w:noProof/>
          <w:szCs w:val="18"/>
        </w:rPr>
        <w:t>, 990–994.</w:t>
      </w:r>
      <w:bookmarkEnd w:id="88"/>
    </w:p>
    <w:p w14:paraId="41B099A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89" w:name="_ENREF_84"/>
      <w:r w:rsidRPr="00FF50C3">
        <w:rPr>
          <w:rFonts w:eastAsiaTheme="minorEastAsia"/>
          <w:noProof/>
          <w:szCs w:val="18"/>
        </w:rPr>
        <w:t xml:space="preserve">Meyer, B.; Peters, T. NMR Spectroscopy Techniques for Screening and Identifying Ligand Binding to Protein Receptors. </w:t>
      </w:r>
      <w:r w:rsidRPr="00FF50C3">
        <w:rPr>
          <w:rFonts w:eastAsiaTheme="minorEastAsia"/>
          <w:i/>
          <w:noProof/>
          <w:szCs w:val="18"/>
        </w:rPr>
        <w:t xml:space="preserve">Angew. Chem. Int. Ed.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42</w:t>
      </w:r>
      <w:r w:rsidRPr="00FF50C3">
        <w:rPr>
          <w:rFonts w:eastAsiaTheme="minorEastAsia"/>
          <w:noProof/>
          <w:szCs w:val="18"/>
        </w:rPr>
        <w:t>, 864–890.</w:t>
      </w:r>
      <w:bookmarkEnd w:id="89"/>
    </w:p>
    <w:p w14:paraId="2F034D5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0" w:name="_ENREF_85"/>
      <w:r w:rsidRPr="00FF50C3">
        <w:rPr>
          <w:rFonts w:eastAsiaTheme="minorEastAsia"/>
          <w:noProof/>
          <w:szCs w:val="18"/>
        </w:rPr>
        <w:t xml:space="preserve">Dalvit, C.; Pevarello, P.; Tatò, M.; Veronesi, M.; Vulpetti, A.; Sundström, M. Identification of compounds with binding affinity to proteins via magnetization transfer from bulk water*. </w:t>
      </w:r>
      <w:r w:rsidRPr="00FF50C3">
        <w:rPr>
          <w:rFonts w:eastAsiaTheme="minorEastAsia"/>
          <w:i/>
          <w:noProof/>
          <w:szCs w:val="18"/>
        </w:rPr>
        <w:t xml:space="preserve">J. Biomol. NMR </w:t>
      </w:r>
      <w:r w:rsidRPr="00FF50C3">
        <w:rPr>
          <w:rFonts w:eastAsiaTheme="minorEastAsia"/>
          <w:b/>
          <w:noProof/>
          <w:szCs w:val="18"/>
        </w:rPr>
        <w:t>2000</w:t>
      </w:r>
      <w:r w:rsidRPr="00FF50C3">
        <w:rPr>
          <w:rFonts w:eastAsiaTheme="minorEastAsia"/>
          <w:noProof/>
          <w:szCs w:val="18"/>
        </w:rPr>
        <w:t xml:space="preserve">, </w:t>
      </w:r>
      <w:r w:rsidRPr="00FF50C3">
        <w:rPr>
          <w:rFonts w:eastAsiaTheme="minorEastAsia"/>
          <w:i/>
          <w:noProof/>
          <w:szCs w:val="18"/>
        </w:rPr>
        <w:t>18</w:t>
      </w:r>
      <w:r w:rsidRPr="00FF50C3">
        <w:rPr>
          <w:rFonts w:eastAsiaTheme="minorEastAsia"/>
          <w:noProof/>
          <w:szCs w:val="18"/>
        </w:rPr>
        <w:t>, 65–68.</w:t>
      </w:r>
      <w:bookmarkEnd w:id="90"/>
    </w:p>
    <w:p w14:paraId="2CBB133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1" w:name="_ENREF_86"/>
      <w:r w:rsidRPr="00FF50C3">
        <w:rPr>
          <w:rFonts w:eastAsiaTheme="minorEastAsia"/>
          <w:noProof/>
          <w:szCs w:val="18"/>
        </w:rPr>
        <w:t xml:space="preserve">Dalvit, C.; Fogliatto, G.; Stewart, A.; Veronesi, M.; Stockman, B. WaterLOGSY as a method for primary NMR screening: Practical aspects and range of applicability. </w:t>
      </w:r>
      <w:r w:rsidRPr="00FF50C3">
        <w:rPr>
          <w:rFonts w:eastAsiaTheme="minorEastAsia"/>
          <w:i/>
          <w:noProof/>
          <w:szCs w:val="18"/>
        </w:rPr>
        <w:t xml:space="preserve">J. Biomol. NMR </w:t>
      </w:r>
      <w:r w:rsidRPr="00FF50C3">
        <w:rPr>
          <w:rFonts w:eastAsiaTheme="minorEastAsia"/>
          <w:b/>
          <w:noProof/>
          <w:szCs w:val="18"/>
        </w:rPr>
        <w:t>2001</w:t>
      </w:r>
      <w:r w:rsidRPr="00FF50C3">
        <w:rPr>
          <w:rFonts w:eastAsiaTheme="minorEastAsia"/>
          <w:noProof/>
          <w:szCs w:val="18"/>
        </w:rPr>
        <w:t xml:space="preserve">, </w:t>
      </w:r>
      <w:r w:rsidRPr="00FF50C3">
        <w:rPr>
          <w:rFonts w:eastAsiaTheme="minorEastAsia"/>
          <w:i/>
          <w:noProof/>
          <w:szCs w:val="18"/>
        </w:rPr>
        <w:t>21</w:t>
      </w:r>
      <w:r w:rsidRPr="00FF50C3">
        <w:rPr>
          <w:rFonts w:eastAsiaTheme="minorEastAsia"/>
          <w:noProof/>
          <w:szCs w:val="18"/>
        </w:rPr>
        <w:t>, 349–359.</w:t>
      </w:r>
      <w:bookmarkEnd w:id="91"/>
    </w:p>
    <w:p w14:paraId="1FDD148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2" w:name="_ENREF_87"/>
      <w:r w:rsidRPr="00FF50C3">
        <w:rPr>
          <w:rFonts w:eastAsiaTheme="minorEastAsia"/>
          <w:noProof/>
          <w:szCs w:val="18"/>
        </w:rPr>
        <w:t xml:space="preserve">Balaram, P.; Bothner-By, A.A.; Dadok, J. Negative nuclear Overhuaser effects as probes of macromolecular structure. </w:t>
      </w:r>
      <w:r w:rsidRPr="00FF50C3">
        <w:rPr>
          <w:rFonts w:eastAsiaTheme="minorEastAsia"/>
          <w:i/>
          <w:noProof/>
          <w:szCs w:val="18"/>
        </w:rPr>
        <w:t xml:space="preserve">J. Am. Chem. Soc. </w:t>
      </w:r>
      <w:r w:rsidRPr="00FF50C3">
        <w:rPr>
          <w:rFonts w:eastAsiaTheme="minorEastAsia"/>
          <w:b/>
          <w:noProof/>
          <w:szCs w:val="18"/>
        </w:rPr>
        <w:t>1972</w:t>
      </w:r>
      <w:r w:rsidRPr="00FF50C3">
        <w:rPr>
          <w:rFonts w:eastAsiaTheme="minorEastAsia"/>
          <w:noProof/>
          <w:szCs w:val="18"/>
        </w:rPr>
        <w:t xml:space="preserve">, </w:t>
      </w:r>
      <w:r w:rsidRPr="00FF50C3">
        <w:rPr>
          <w:rFonts w:eastAsiaTheme="minorEastAsia"/>
          <w:i/>
          <w:noProof/>
          <w:szCs w:val="18"/>
        </w:rPr>
        <w:t>94</w:t>
      </w:r>
      <w:r w:rsidRPr="00FF50C3">
        <w:rPr>
          <w:rFonts w:eastAsiaTheme="minorEastAsia"/>
          <w:noProof/>
          <w:szCs w:val="18"/>
        </w:rPr>
        <w:t>, 4015–4017.</w:t>
      </w:r>
      <w:bookmarkEnd w:id="92"/>
    </w:p>
    <w:p w14:paraId="7F6A2A7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3" w:name="_ENREF_88"/>
      <w:r w:rsidRPr="00FF50C3">
        <w:rPr>
          <w:rFonts w:eastAsiaTheme="minorEastAsia"/>
          <w:noProof/>
          <w:szCs w:val="18"/>
        </w:rPr>
        <w:t xml:space="preserve">Balaram, P.; Bothner-By, A.A.; Breslow, E. Localization of tyrosine at the binding site of neurophysin II by negative nuclear Overhouser effects. </w:t>
      </w:r>
      <w:r w:rsidRPr="00FF50C3">
        <w:rPr>
          <w:rFonts w:eastAsiaTheme="minorEastAsia"/>
          <w:i/>
          <w:noProof/>
          <w:szCs w:val="18"/>
        </w:rPr>
        <w:t xml:space="preserve">J. Am. Chem. Soc. </w:t>
      </w:r>
      <w:r w:rsidRPr="00FF50C3">
        <w:rPr>
          <w:rFonts w:eastAsiaTheme="minorEastAsia"/>
          <w:b/>
          <w:noProof/>
          <w:szCs w:val="18"/>
        </w:rPr>
        <w:t>1972</w:t>
      </w:r>
      <w:r w:rsidRPr="00FF50C3">
        <w:rPr>
          <w:rFonts w:eastAsiaTheme="minorEastAsia"/>
          <w:noProof/>
          <w:szCs w:val="18"/>
        </w:rPr>
        <w:t xml:space="preserve">, </w:t>
      </w:r>
      <w:r w:rsidRPr="00FF50C3">
        <w:rPr>
          <w:rFonts w:eastAsiaTheme="minorEastAsia"/>
          <w:i/>
          <w:noProof/>
          <w:szCs w:val="18"/>
        </w:rPr>
        <w:t>94</w:t>
      </w:r>
      <w:r w:rsidRPr="00FF50C3">
        <w:rPr>
          <w:rFonts w:eastAsiaTheme="minorEastAsia"/>
          <w:noProof/>
          <w:szCs w:val="18"/>
        </w:rPr>
        <w:t>, 4017–4018.</w:t>
      </w:r>
      <w:bookmarkEnd w:id="93"/>
    </w:p>
    <w:p w14:paraId="26EB9E0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4" w:name="_ENREF_89"/>
      <w:r w:rsidRPr="00FF50C3">
        <w:rPr>
          <w:rFonts w:eastAsiaTheme="minorEastAsia"/>
          <w:noProof/>
          <w:szCs w:val="18"/>
        </w:rPr>
        <w:t xml:space="preserve">Clore, G.M.; Gronenborn, A.M. Theory and applications of the transferred nuclear overhauser effect to the study of the conformations of small ligands bound to proteins. </w:t>
      </w:r>
      <w:r w:rsidRPr="00FF50C3">
        <w:rPr>
          <w:rFonts w:eastAsiaTheme="minorEastAsia"/>
          <w:i/>
          <w:noProof/>
          <w:szCs w:val="18"/>
        </w:rPr>
        <w:t xml:space="preserve">J. Magn. Reson. (1969) </w:t>
      </w:r>
      <w:r w:rsidRPr="00FF50C3">
        <w:rPr>
          <w:rFonts w:eastAsiaTheme="minorEastAsia"/>
          <w:b/>
          <w:noProof/>
          <w:szCs w:val="18"/>
        </w:rPr>
        <w:t>1982</w:t>
      </w:r>
      <w:r w:rsidRPr="00FF50C3">
        <w:rPr>
          <w:rFonts w:eastAsiaTheme="minorEastAsia"/>
          <w:noProof/>
          <w:szCs w:val="18"/>
        </w:rPr>
        <w:t xml:space="preserve">, </w:t>
      </w:r>
      <w:r w:rsidRPr="00FF50C3">
        <w:rPr>
          <w:rFonts w:eastAsiaTheme="minorEastAsia"/>
          <w:i/>
          <w:noProof/>
          <w:szCs w:val="18"/>
        </w:rPr>
        <w:t>48</w:t>
      </w:r>
      <w:r w:rsidRPr="00FF50C3">
        <w:rPr>
          <w:rFonts w:eastAsiaTheme="minorEastAsia"/>
          <w:noProof/>
          <w:szCs w:val="18"/>
        </w:rPr>
        <w:t>, 402–417.</w:t>
      </w:r>
      <w:bookmarkEnd w:id="94"/>
    </w:p>
    <w:p w14:paraId="381B209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5" w:name="_ENREF_90"/>
      <w:r w:rsidRPr="00FF50C3">
        <w:rPr>
          <w:rFonts w:eastAsiaTheme="minorEastAsia"/>
          <w:noProof/>
          <w:szCs w:val="18"/>
        </w:rPr>
        <w:t xml:space="preserve">Clore, G.M.; Gronenborn, A.M. Theory of the time dependent transferred nuclear Overhauser effect: Applications to structural analysis of ligand-protein complexes in solution. </w:t>
      </w:r>
      <w:r w:rsidRPr="00FF50C3">
        <w:rPr>
          <w:rFonts w:eastAsiaTheme="minorEastAsia"/>
          <w:i/>
          <w:noProof/>
          <w:szCs w:val="18"/>
        </w:rPr>
        <w:t xml:space="preserve">J. Magn.Reson. (1969) </w:t>
      </w:r>
      <w:r w:rsidRPr="00FF50C3">
        <w:rPr>
          <w:rFonts w:eastAsiaTheme="minorEastAsia"/>
          <w:b/>
          <w:noProof/>
          <w:szCs w:val="18"/>
        </w:rPr>
        <w:t>1983</w:t>
      </w:r>
      <w:r w:rsidRPr="00FF50C3">
        <w:rPr>
          <w:rFonts w:eastAsiaTheme="minorEastAsia"/>
          <w:noProof/>
          <w:szCs w:val="18"/>
        </w:rPr>
        <w:t xml:space="preserve">, </w:t>
      </w:r>
      <w:r w:rsidRPr="00FF50C3">
        <w:rPr>
          <w:rFonts w:eastAsiaTheme="minorEastAsia"/>
          <w:i/>
          <w:noProof/>
          <w:szCs w:val="18"/>
        </w:rPr>
        <w:t>53</w:t>
      </w:r>
      <w:r w:rsidRPr="00FF50C3">
        <w:rPr>
          <w:rFonts w:eastAsiaTheme="minorEastAsia"/>
          <w:noProof/>
          <w:szCs w:val="18"/>
        </w:rPr>
        <w:t>, 423–442.</w:t>
      </w:r>
      <w:bookmarkEnd w:id="95"/>
    </w:p>
    <w:p w14:paraId="03BDAF0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6" w:name="_ENREF_91"/>
      <w:r w:rsidRPr="00FF50C3">
        <w:rPr>
          <w:rFonts w:eastAsiaTheme="minorEastAsia"/>
          <w:noProof/>
          <w:szCs w:val="18"/>
        </w:rPr>
        <w:t xml:space="preserve">Nirmala, N.R.; Lippens, G.M.; Hallenga, K. Theory and experimental results of transfer NOE experiments. II. The influence of residual mobility and relaxation centers inside the protein on the size of transfer NOEs. </w:t>
      </w:r>
      <w:r w:rsidRPr="00FF50C3">
        <w:rPr>
          <w:rFonts w:eastAsiaTheme="minorEastAsia"/>
          <w:i/>
          <w:noProof/>
          <w:szCs w:val="18"/>
        </w:rPr>
        <w:t xml:space="preserve">J. Magn. Reson. (1969) </w:t>
      </w:r>
      <w:r w:rsidRPr="00FF50C3">
        <w:rPr>
          <w:rFonts w:eastAsiaTheme="minorEastAsia"/>
          <w:b/>
          <w:noProof/>
          <w:szCs w:val="18"/>
        </w:rPr>
        <w:t>1992</w:t>
      </w:r>
      <w:r w:rsidRPr="00FF50C3">
        <w:rPr>
          <w:rFonts w:eastAsiaTheme="minorEastAsia"/>
          <w:noProof/>
          <w:szCs w:val="18"/>
        </w:rPr>
        <w:t xml:space="preserve">, </w:t>
      </w:r>
      <w:r w:rsidRPr="00FF50C3">
        <w:rPr>
          <w:rFonts w:eastAsiaTheme="minorEastAsia"/>
          <w:i/>
          <w:noProof/>
          <w:szCs w:val="18"/>
        </w:rPr>
        <w:t>100</w:t>
      </w:r>
      <w:r w:rsidRPr="00FF50C3">
        <w:rPr>
          <w:rFonts w:eastAsiaTheme="minorEastAsia"/>
          <w:noProof/>
          <w:szCs w:val="18"/>
        </w:rPr>
        <w:t>, 25–42.</w:t>
      </w:r>
      <w:bookmarkEnd w:id="96"/>
    </w:p>
    <w:p w14:paraId="1EF04A2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7" w:name="_ENREF_92"/>
      <w:r w:rsidRPr="00FF50C3">
        <w:rPr>
          <w:rFonts w:eastAsiaTheme="minorEastAsia"/>
          <w:noProof/>
          <w:szCs w:val="18"/>
        </w:rPr>
        <w:t xml:space="preserve">Ni, F. Recent developments in transferred NOE methods. </w:t>
      </w:r>
      <w:r w:rsidRPr="00FF50C3">
        <w:rPr>
          <w:rFonts w:eastAsiaTheme="minorEastAsia"/>
          <w:i/>
          <w:noProof/>
          <w:szCs w:val="18"/>
        </w:rPr>
        <w:t xml:space="preserve">Prog. Nucl. Magn. Reson. Spectrosc. </w:t>
      </w:r>
      <w:r w:rsidRPr="00FF50C3">
        <w:rPr>
          <w:rFonts w:eastAsiaTheme="minorEastAsia"/>
          <w:b/>
          <w:noProof/>
          <w:szCs w:val="18"/>
        </w:rPr>
        <w:t>1994</w:t>
      </w:r>
      <w:r w:rsidRPr="00FF50C3">
        <w:rPr>
          <w:rFonts w:eastAsiaTheme="minorEastAsia"/>
          <w:noProof/>
          <w:szCs w:val="18"/>
        </w:rPr>
        <w:t xml:space="preserve">, </w:t>
      </w:r>
      <w:r w:rsidRPr="00FF50C3">
        <w:rPr>
          <w:rFonts w:eastAsiaTheme="minorEastAsia"/>
          <w:i/>
          <w:noProof/>
          <w:szCs w:val="18"/>
        </w:rPr>
        <w:t>26</w:t>
      </w:r>
      <w:r w:rsidRPr="00FF50C3">
        <w:rPr>
          <w:rFonts w:eastAsiaTheme="minorEastAsia"/>
          <w:noProof/>
          <w:szCs w:val="18"/>
        </w:rPr>
        <w:t>, 517–606.</w:t>
      </w:r>
      <w:bookmarkEnd w:id="97"/>
    </w:p>
    <w:p w14:paraId="035A87C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8" w:name="_ENREF_93"/>
      <w:r w:rsidRPr="00FF50C3">
        <w:rPr>
          <w:rFonts w:eastAsiaTheme="minorEastAsia"/>
          <w:noProof/>
          <w:szCs w:val="18"/>
        </w:rPr>
        <w:t xml:space="preserve">Post, C.B. Exchange-transferred NOE spectroscopy and bound ligand structure determination. </w:t>
      </w:r>
      <w:r w:rsidRPr="00FF50C3">
        <w:rPr>
          <w:rFonts w:eastAsiaTheme="minorEastAsia"/>
          <w:i/>
          <w:noProof/>
          <w:szCs w:val="18"/>
        </w:rPr>
        <w:t xml:space="preserve">Curr. Opin. Struct. Biol.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13</w:t>
      </w:r>
      <w:r w:rsidRPr="00FF50C3">
        <w:rPr>
          <w:rFonts w:eastAsiaTheme="minorEastAsia"/>
          <w:noProof/>
          <w:szCs w:val="18"/>
        </w:rPr>
        <w:t>, 581–588.</w:t>
      </w:r>
      <w:bookmarkEnd w:id="98"/>
    </w:p>
    <w:p w14:paraId="43169DB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99" w:name="_ENREF_94"/>
      <w:r w:rsidRPr="00FF50C3">
        <w:rPr>
          <w:rFonts w:eastAsiaTheme="minorEastAsia"/>
          <w:noProof/>
          <w:szCs w:val="18"/>
        </w:rPr>
        <w:t xml:space="preserve">Neuhaus, D.; Williamson, M.P. </w:t>
      </w:r>
      <w:r w:rsidRPr="00FF50C3">
        <w:rPr>
          <w:rFonts w:eastAsiaTheme="minorEastAsia"/>
          <w:i/>
          <w:noProof/>
          <w:szCs w:val="18"/>
        </w:rPr>
        <w:t>The Nuclear Overhauser Effect in Structural and Conformational Analysis</w:t>
      </w:r>
      <w:r w:rsidRPr="00FF50C3">
        <w:rPr>
          <w:rFonts w:eastAsiaTheme="minorEastAsia"/>
          <w:noProof/>
          <w:szCs w:val="18"/>
        </w:rPr>
        <w:t>, 2nd Ed.; Wiley-VCH: Weinheim, Germany; 2000.</w:t>
      </w:r>
      <w:bookmarkEnd w:id="99"/>
    </w:p>
    <w:p w14:paraId="55ACCAC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0" w:name="_ENREF_95"/>
      <w:r w:rsidRPr="00FF50C3">
        <w:rPr>
          <w:rFonts w:eastAsiaTheme="minorEastAsia"/>
          <w:noProof/>
          <w:szCs w:val="18"/>
        </w:rPr>
        <w:t xml:space="preserve">Otting, G.; Wüthrich, K. Heteronuclear filters in two-dimensional [1H, 1H]-NMR spectroscopy: Combined use with isotope labelling for studies of macromolecular conformation and intermolecular interactions. </w:t>
      </w:r>
      <w:r w:rsidRPr="00FF50C3">
        <w:rPr>
          <w:rFonts w:eastAsiaTheme="minorEastAsia"/>
          <w:i/>
          <w:noProof/>
          <w:szCs w:val="18"/>
        </w:rPr>
        <w:t xml:space="preserve">Q. Rev. Biophys. </w:t>
      </w:r>
      <w:r w:rsidRPr="00FF50C3">
        <w:rPr>
          <w:rFonts w:eastAsiaTheme="minorEastAsia"/>
          <w:b/>
          <w:noProof/>
          <w:szCs w:val="18"/>
        </w:rPr>
        <w:t>1990</w:t>
      </w:r>
      <w:r w:rsidRPr="00FF50C3">
        <w:rPr>
          <w:rFonts w:eastAsiaTheme="minorEastAsia"/>
          <w:noProof/>
          <w:szCs w:val="18"/>
        </w:rPr>
        <w:t xml:space="preserve">, </w:t>
      </w:r>
      <w:r w:rsidRPr="00FF50C3">
        <w:rPr>
          <w:rFonts w:eastAsiaTheme="minorEastAsia"/>
          <w:i/>
          <w:noProof/>
          <w:szCs w:val="18"/>
        </w:rPr>
        <w:t>23</w:t>
      </w:r>
      <w:r w:rsidRPr="00FF50C3">
        <w:rPr>
          <w:rFonts w:eastAsiaTheme="minorEastAsia"/>
          <w:noProof/>
          <w:szCs w:val="18"/>
        </w:rPr>
        <w:t>, 39–96.</w:t>
      </w:r>
      <w:bookmarkEnd w:id="100"/>
    </w:p>
    <w:p w14:paraId="60EBD33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1" w:name="_ENREF_96"/>
      <w:r w:rsidRPr="00FF50C3">
        <w:rPr>
          <w:rFonts w:eastAsiaTheme="minorEastAsia"/>
          <w:noProof/>
          <w:szCs w:val="18"/>
        </w:rPr>
        <w:t xml:space="preserve">Ikura, M.; Bax, A. Isotope-filtered 2D NMR of a protein-peptide complex: Study of a skeletal muscle myosin light chain kinase fragment bound to calmodulin. </w:t>
      </w:r>
      <w:r w:rsidRPr="00FF50C3">
        <w:rPr>
          <w:rFonts w:eastAsiaTheme="minorEastAsia"/>
          <w:i/>
          <w:noProof/>
          <w:szCs w:val="18"/>
        </w:rPr>
        <w:t xml:space="preserve">J. Am. Chem. Soc. </w:t>
      </w:r>
      <w:r w:rsidRPr="00FF50C3">
        <w:rPr>
          <w:rFonts w:eastAsiaTheme="minorEastAsia"/>
          <w:b/>
          <w:noProof/>
          <w:szCs w:val="18"/>
        </w:rPr>
        <w:t>1992</w:t>
      </w:r>
      <w:r w:rsidRPr="00FF50C3">
        <w:rPr>
          <w:rFonts w:eastAsiaTheme="minorEastAsia"/>
          <w:noProof/>
          <w:szCs w:val="18"/>
        </w:rPr>
        <w:t xml:space="preserve">, </w:t>
      </w:r>
      <w:r w:rsidRPr="00FF50C3">
        <w:rPr>
          <w:rFonts w:eastAsiaTheme="minorEastAsia"/>
          <w:i/>
          <w:noProof/>
          <w:szCs w:val="18"/>
        </w:rPr>
        <w:t>114</w:t>
      </w:r>
      <w:r w:rsidRPr="00FF50C3">
        <w:rPr>
          <w:rFonts w:eastAsiaTheme="minorEastAsia"/>
          <w:noProof/>
          <w:szCs w:val="18"/>
        </w:rPr>
        <w:t>, 2433–2440.</w:t>
      </w:r>
      <w:bookmarkEnd w:id="101"/>
    </w:p>
    <w:p w14:paraId="5213A5A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2" w:name="_ENREF_97"/>
      <w:r w:rsidRPr="00FF50C3">
        <w:rPr>
          <w:rFonts w:eastAsiaTheme="minorEastAsia"/>
          <w:noProof/>
          <w:szCs w:val="18"/>
        </w:rPr>
        <w:t xml:space="preserve">Zwahlen, C.; Legault, P.; Vincent, S.J.F.; Greenblatt, J.; Konrat, R.; Kay, L.E. Methods for Measurement of Intermolecular NOEs by Multinuclear NMR Spectroscopy: Application to a Bacteriophage λ N-Peptide/boxB RNA Complex. </w:t>
      </w:r>
      <w:r w:rsidRPr="00FF50C3">
        <w:rPr>
          <w:rFonts w:eastAsiaTheme="minorEastAsia"/>
          <w:i/>
          <w:noProof/>
          <w:szCs w:val="18"/>
        </w:rPr>
        <w:t xml:space="preserve">J. Am. Chem. Soc. </w:t>
      </w:r>
      <w:r w:rsidRPr="00FF50C3">
        <w:rPr>
          <w:rFonts w:eastAsiaTheme="minorEastAsia"/>
          <w:b/>
          <w:noProof/>
          <w:szCs w:val="18"/>
        </w:rPr>
        <w:t>1997</w:t>
      </w:r>
      <w:r w:rsidRPr="00FF50C3">
        <w:rPr>
          <w:rFonts w:eastAsiaTheme="minorEastAsia"/>
          <w:noProof/>
          <w:szCs w:val="18"/>
        </w:rPr>
        <w:t xml:space="preserve">, </w:t>
      </w:r>
      <w:r w:rsidRPr="00FF50C3">
        <w:rPr>
          <w:rFonts w:eastAsiaTheme="minorEastAsia"/>
          <w:i/>
          <w:noProof/>
          <w:szCs w:val="18"/>
        </w:rPr>
        <w:t>119</w:t>
      </w:r>
      <w:r w:rsidRPr="00FF50C3">
        <w:rPr>
          <w:rFonts w:eastAsiaTheme="minorEastAsia"/>
          <w:noProof/>
          <w:szCs w:val="18"/>
        </w:rPr>
        <w:t>, 6711–6721.</w:t>
      </w:r>
      <w:bookmarkEnd w:id="102"/>
    </w:p>
    <w:p w14:paraId="56C7A18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3" w:name="_ENREF_98"/>
      <w:r w:rsidRPr="00FF50C3">
        <w:rPr>
          <w:rFonts w:eastAsiaTheme="minorEastAsia"/>
          <w:noProof/>
          <w:szCs w:val="18"/>
        </w:rPr>
        <w:t xml:space="preserve">Breeze, A.L. Isotope-filtered NMR methods for the study of biomolecular structure and interactions. </w:t>
      </w:r>
      <w:r w:rsidRPr="00FF50C3">
        <w:rPr>
          <w:rFonts w:eastAsiaTheme="minorEastAsia"/>
          <w:i/>
          <w:noProof/>
          <w:szCs w:val="18"/>
        </w:rPr>
        <w:t xml:space="preserve">Prog. Nucl. Magn. Reson. Spectrosc. </w:t>
      </w:r>
      <w:r w:rsidRPr="00FF50C3">
        <w:rPr>
          <w:rFonts w:eastAsiaTheme="minorEastAsia"/>
          <w:b/>
          <w:noProof/>
          <w:szCs w:val="18"/>
        </w:rPr>
        <w:t>2000</w:t>
      </w:r>
      <w:r w:rsidRPr="00FF50C3">
        <w:rPr>
          <w:rFonts w:eastAsiaTheme="minorEastAsia"/>
          <w:noProof/>
          <w:szCs w:val="18"/>
        </w:rPr>
        <w:t xml:space="preserve">, </w:t>
      </w:r>
      <w:r w:rsidRPr="00FF50C3">
        <w:rPr>
          <w:rFonts w:eastAsiaTheme="minorEastAsia"/>
          <w:i/>
          <w:noProof/>
          <w:szCs w:val="18"/>
        </w:rPr>
        <w:t>36</w:t>
      </w:r>
      <w:r w:rsidRPr="00FF50C3">
        <w:rPr>
          <w:rFonts w:eastAsiaTheme="minorEastAsia"/>
          <w:noProof/>
          <w:szCs w:val="18"/>
        </w:rPr>
        <w:t>, 323–372.</w:t>
      </w:r>
      <w:bookmarkEnd w:id="103"/>
    </w:p>
    <w:p w14:paraId="438BD2E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4" w:name="_ENREF_99"/>
      <w:r w:rsidRPr="00FF50C3">
        <w:rPr>
          <w:rFonts w:eastAsiaTheme="minorEastAsia"/>
          <w:noProof/>
          <w:szCs w:val="18"/>
        </w:rPr>
        <w:t xml:space="preserve">Vakonakis, I.; Sun, J.; Wu, T.; Holzenburg, A.; Golden, S.S.; LiWang, A.C. NMR structure of the KaiC-interacting C-terminal domain of KaiA, a circadian clock protein: Implications for KaiA–KaiC interaction. </w:t>
      </w:r>
      <w:r w:rsidRPr="00FF50C3">
        <w:rPr>
          <w:rFonts w:eastAsiaTheme="minorEastAsia"/>
          <w:i/>
          <w:noProof/>
          <w:szCs w:val="18"/>
        </w:rPr>
        <w:t xml:space="preserve">Proc. Natl. Acad. Sci. USA </w:t>
      </w:r>
      <w:r w:rsidRPr="00FF50C3">
        <w:rPr>
          <w:rFonts w:eastAsiaTheme="minorEastAsia"/>
          <w:b/>
          <w:noProof/>
          <w:szCs w:val="18"/>
        </w:rPr>
        <w:t>2004</w:t>
      </w:r>
      <w:r w:rsidRPr="00FF50C3">
        <w:rPr>
          <w:rFonts w:eastAsiaTheme="minorEastAsia"/>
          <w:noProof/>
          <w:szCs w:val="18"/>
        </w:rPr>
        <w:t xml:space="preserve">, </w:t>
      </w:r>
      <w:r w:rsidRPr="00FF50C3">
        <w:rPr>
          <w:rFonts w:eastAsiaTheme="minorEastAsia"/>
          <w:i/>
          <w:noProof/>
          <w:szCs w:val="18"/>
        </w:rPr>
        <w:t>101</w:t>
      </w:r>
      <w:r w:rsidRPr="00FF50C3">
        <w:rPr>
          <w:rFonts w:eastAsiaTheme="minorEastAsia"/>
          <w:noProof/>
          <w:szCs w:val="18"/>
        </w:rPr>
        <w:t>, 1479–1484.</w:t>
      </w:r>
      <w:bookmarkEnd w:id="104"/>
    </w:p>
    <w:p w14:paraId="6626466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5" w:name="_ENREF_100"/>
      <w:r w:rsidRPr="00FF50C3">
        <w:rPr>
          <w:rFonts w:eastAsiaTheme="minorEastAsia"/>
          <w:noProof/>
          <w:szCs w:val="18"/>
        </w:rPr>
        <w:t xml:space="preserve">Koenig, B.W.; Mitchell, D.C.; Konig, S.; Grzesiek, S.; Litman, B.J.; Bax, A. Measurement of dipolar couplings in a transducin peptide fragment weakly bound to oriented photo-activated rhodopsin. </w:t>
      </w:r>
      <w:r w:rsidRPr="00FF50C3">
        <w:rPr>
          <w:rFonts w:eastAsiaTheme="minorEastAsia"/>
          <w:i/>
          <w:noProof/>
          <w:szCs w:val="18"/>
        </w:rPr>
        <w:t xml:space="preserve">J. Biomol. NMR </w:t>
      </w:r>
      <w:r w:rsidRPr="00FF50C3">
        <w:rPr>
          <w:rFonts w:eastAsiaTheme="minorEastAsia"/>
          <w:b/>
          <w:noProof/>
          <w:szCs w:val="18"/>
        </w:rPr>
        <w:t>2000</w:t>
      </w:r>
      <w:r w:rsidRPr="00FF50C3">
        <w:rPr>
          <w:rFonts w:eastAsiaTheme="minorEastAsia"/>
          <w:noProof/>
          <w:szCs w:val="18"/>
        </w:rPr>
        <w:t xml:space="preserve">, </w:t>
      </w:r>
      <w:r w:rsidRPr="00FF50C3">
        <w:rPr>
          <w:rFonts w:eastAsiaTheme="minorEastAsia"/>
          <w:i/>
          <w:noProof/>
          <w:szCs w:val="18"/>
        </w:rPr>
        <w:t>16</w:t>
      </w:r>
      <w:r w:rsidRPr="00FF50C3">
        <w:rPr>
          <w:rFonts w:eastAsiaTheme="minorEastAsia"/>
          <w:noProof/>
          <w:szCs w:val="18"/>
        </w:rPr>
        <w:t>, 121–125.</w:t>
      </w:r>
      <w:bookmarkEnd w:id="105"/>
    </w:p>
    <w:p w14:paraId="6568960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6" w:name="_ENREF_101"/>
      <w:r w:rsidRPr="00FF50C3">
        <w:rPr>
          <w:rFonts w:eastAsiaTheme="minorEastAsia"/>
          <w:noProof/>
          <w:szCs w:val="18"/>
        </w:rPr>
        <w:t xml:space="preserve">Bolon, P.J.; Al-Hashimi, H.M.; Prestegard, J.H. Residual dipolar coupling derived orientational constraints on ligand geometry in a 53 kDa protein-ligand complex11Edited by P.E. Wright. </w:t>
      </w:r>
      <w:r w:rsidRPr="00FF50C3">
        <w:rPr>
          <w:rFonts w:eastAsiaTheme="minorEastAsia"/>
          <w:i/>
          <w:noProof/>
          <w:szCs w:val="18"/>
        </w:rPr>
        <w:t xml:space="preserve">J. Mol. Biol. </w:t>
      </w:r>
      <w:r w:rsidRPr="00FF50C3">
        <w:rPr>
          <w:rFonts w:eastAsiaTheme="minorEastAsia"/>
          <w:b/>
          <w:noProof/>
          <w:szCs w:val="18"/>
        </w:rPr>
        <w:t>1999</w:t>
      </w:r>
      <w:r w:rsidRPr="00FF50C3">
        <w:rPr>
          <w:rFonts w:eastAsiaTheme="minorEastAsia"/>
          <w:noProof/>
          <w:szCs w:val="18"/>
        </w:rPr>
        <w:t xml:space="preserve">, </w:t>
      </w:r>
      <w:r w:rsidRPr="00FF50C3">
        <w:rPr>
          <w:rFonts w:eastAsiaTheme="minorEastAsia"/>
          <w:i/>
          <w:noProof/>
          <w:szCs w:val="18"/>
        </w:rPr>
        <w:t>293</w:t>
      </w:r>
      <w:r w:rsidRPr="00FF50C3">
        <w:rPr>
          <w:rFonts w:eastAsiaTheme="minorEastAsia"/>
          <w:noProof/>
          <w:szCs w:val="18"/>
        </w:rPr>
        <w:t>, 107–115.</w:t>
      </w:r>
      <w:bookmarkEnd w:id="106"/>
    </w:p>
    <w:p w14:paraId="7850102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7" w:name="_ENREF_102"/>
      <w:r w:rsidRPr="00FF50C3">
        <w:rPr>
          <w:rFonts w:eastAsiaTheme="minorEastAsia"/>
          <w:noProof/>
          <w:szCs w:val="18"/>
        </w:rPr>
        <w:t xml:space="preserve">Lipsitz, R.S.; Tjandra, N. Residual Dipolar Couplings in NMR Structure Analysis. </w:t>
      </w:r>
      <w:r w:rsidRPr="00FF50C3">
        <w:rPr>
          <w:rFonts w:eastAsiaTheme="minorEastAsia"/>
          <w:i/>
          <w:noProof/>
          <w:szCs w:val="18"/>
        </w:rPr>
        <w:t xml:space="preserve">Annu. Rev. Biophys. Biomol. Struct. </w:t>
      </w:r>
      <w:r w:rsidRPr="00FF50C3">
        <w:rPr>
          <w:rFonts w:eastAsiaTheme="minorEastAsia"/>
          <w:b/>
          <w:noProof/>
          <w:szCs w:val="18"/>
        </w:rPr>
        <w:t>2004</w:t>
      </w:r>
      <w:r w:rsidRPr="00FF50C3">
        <w:rPr>
          <w:rFonts w:eastAsiaTheme="minorEastAsia"/>
          <w:noProof/>
          <w:szCs w:val="18"/>
        </w:rPr>
        <w:t xml:space="preserve">, </w:t>
      </w:r>
      <w:r w:rsidRPr="00FF50C3">
        <w:rPr>
          <w:rFonts w:eastAsiaTheme="minorEastAsia"/>
          <w:i/>
          <w:noProof/>
          <w:szCs w:val="18"/>
        </w:rPr>
        <w:t>33</w:t>
      </w:r>
      <w:r w:rsidRPr="00FF50C3">
        <w:rPr>
          <w:rFonts w:eastAsiaTheme="minorEastAsia"/>
          <w:noProof/>
          <w:szCs w:val="18"/>
        </w:rPr>
        <w:t>, 387–413.</w:t>
      </w:r>
      <w:bookmarkEnd w:id="107"/>
    </w:p>
    <w:p w14:paraId="3288E6A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8" w:name="_ENREF_103"/>
      <w:r w:rsidRPr="00FF50C3">
        <w:rPr>
          <w:rFonts w:eastAsiaTheme="minorEastAsia"/>
          <w:noProof/>
          <w:szCs w:val="18"/>
        </w:rPr>
        <w:lastRenderedPageBreak/>
        <w:t xml:space="preserve">Dalvit, C.; Fagerness, P.E.; Hadden, D.T.A.; Sarver, R.W.; Stockman, B.J. Fluorine-NMR Experiments for High-Throughput Screening: Theoretical Aspects, Practical Considerations, and Range of Applicability. </w:t>
      </w:r>
      <w:r w:rsidRPr="00FF50C3">
        <w:rPr>
          <w:rFonts w:eastAsiaTheme="minorEastAsia"/>
          <w:i/>
          <w:noProof/>
          <w:szCs w:val="18"/>
        </w:rPr>
        <w:t xml:space="preserve">J. Am. Chem. Soc.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125</w:t>
      </w:r>
      <w:r w:rsidRPr="00FF50C3">
        <w:rPr>
          <w:rFonts w:eastAsiaTheme="minorEastAsia"/>
          <w:noProof/>
          <w:szCs w:val="18"/>
        </w:rPr>
        <w:t>, 7696–7703.</w:t>
      </w:r>
      <w:bookmarkEnd w:id="108"/>
    </w:p>
    <w:p w14:paraId="4904CAD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09" w:name="_ENREF_104"/>
      <w:r w:rsidRPr="00FF50C3">
        <w:rPr>
          <w:rFonts w:eastAsiaTheme="minorEastAsia"/>
          <w:noProof/>
          <w:szCs w:val="18"/>
        </w:rPr>
        <w:t xml:space="preserve">Dalvit, C. Ligand- and substrate-based 19F NMR screening: Principles and applications to drug discovery. </w:t>
      </w:r>
      <w:r w:rsidRPr="00FF50C3">
        <w:rPr>
          <w:rFonts w:eastAsiaTheme="minorEastAsia"/>
          <w:i/>
          <w:noProof/>
          <w:szCs w:val="18"/>
        </w:rPr>
        <w:t xml:space="preserve">Prog. Nucl. Magn. Reson. Spectrosc.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51</w:t>
      </w:r>
      <w:r w:rsidRPr="00FF50C3">
        <w:rPr>
          <w:rFonts w:eastAsiaTheme="minorEastAsia"/>
          <w:noProof/>
          <w:szCs w:val="18"/>
        </w:rPr>
        <w:t>, 243–271.</w:t>
      </w:r>
      <w:bookmarkEnd w:id="109"/>
    </w:p>
    <w:p w14:paraId="57E75D5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0" w:name="_ENREF_105"/>
      <w:r w:rsidRPr="00FF50C3">
        <w:rPr>
          <w:rFonts w:eastAsiaTheme="minorEastAsia"/>
          <w:noProof/>
          <w:szCs w:val="18"/>
        </w:rPr>
        <w:t xml:space="preserve">Horst, R.; Liu, J.J.; Stevens, R.C.; Wuthrich, K. beta(2)-adrenergic receptor activation by agonists studied with (1)(9)F NMR spectroscopy. </w:t>
      </w:r>
      <w:r w:rsidRPr="00FF50C3">
        <w:rPr>
          <w:rFonts w:eastAsiaTheme="minorEastAsia"/>
          <w:i/>
          <w:noProof/>
          <w:szCs w:val="18"/>
        </w:rPr>
        <w:t xml:space="preserve">Angew. Chem. Int. Ed. Engl.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52</w:t>
      </w:r>
      <w:r w:rsidRPr="00FF50C3">
        <w:rPr>
          <w:rFonts w:eastAsiaTheme="minorEastAsia"/>
          <w:noProof/>
          <w:szCs w:val="18"/>
        </w:rPr>
        <w:t>, 10762–10765.</w:t>
      </w:r>
      <w:bookmarkEnd w:id="110"/>
    </w:p>
    <w:p w14:paraId="61F4E9B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1" w:name="_ENREF_106"/>
      <w:r w:rsidRPr="00FF50C3">
        <w:rPr>
          <w:rFonts w:eastAsiaTheme="minorEastAsia"/>
          <w:noProof/>
          <w:szCs w:val="18"/>
        </w:rPr>
        <w:t xml:space="preserve">Gee, C.T.; Arntson, K.E.; Urick, A.K.; Mishra, N.K.; Hawk, L.M.L.; Wisniewski, A.J.; Pomerantz, W.C.K. Protein-observed 19F-NMR for fragment screening, affinity quantification and druggability assessment. </w:t>
      </w:r>
      <w:r w:rsidRPr="00FF50C3">
        <w:rPr>
          <w:rFonts w:eastAsiaTheme="minorEastAsia"/>
          <w:i/>
          <w:noProof/>
          <w:szCs w:val="18"/>
        </w:rPr>
        <w:t xml:space="preserve">Nat. Protoc.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11</w:t>
      </w:r>
      <w:r w:rsidRPr="00FF50C3">
        <w:rPr>
          <w:rFonts w:eastAsiaTheme="minorEastAsia"/>
          <w:noProof/>
          <w:szCs w:val="18"/>
        </w:rPr>
        <w:t>, 1414–1427.</w:t>
      </w:r>
      <w:bookmarkEnd w:id="111"/>
    </w:p>
    <w:p w14:paraId="0BB7B94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2" w:name="_ENREF_107"/>
      <w:r w:rsidRPr="00FF50C3">
        <w:rPr>
          <w:rFonts w:eastAsiaTheme="minorEastAsia"/>
          <w:noProof/>
          <w:szCs w:val="18"/>
        </w:rPr>
        <w:t xml:space="preserve">Hoang, J.; Prosser, R.S. Conformational selection and functional dynamics of calmodulin: A (19)F nuclear magnetic resonance study. </w:t>
      </w:r>
      <w:r w:rsidRPr="00FF50C3">
        <w:rPr>
          <w:rFonts w:eastAsiaTheme="minorEastAsia"/>
          <w:i/>
          <w:noProof/>
          <w:szCs w:val="18"/>
        </w:rPr>
        <w:t xml:space="preserve">Biochemistry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53</w:t>
      </w:r>
      <w:r w:rsidRPr="00FF50C3">
        <w:rPr>
          <w:rFonts w:eastAsiaTheme="minorEastAsia"/>
          <w:noProof/>
          <w:szCs w:val="18"/>
        </w:rPr>
        <w:t>, 5727–5736.</w:t>
      </w:r>
      <w:bookmarkEnd w:id="112"/>
    </w:p>
    <w:p w14:paraId="224C76F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3" w:name="_ENREF_108"/>
      <w:r w:rsidRPr="00FF50C3">
        <w:rPr>
          <w:rFonts w:eastAsiaTheme="minorEastAsia"/>
          <w:noProof/>
          <w:szCs w:val="18"/>
        </w:rPr>
        <w:t xml:space="preserve">Nakanishi, T.; Miyazawa, M.; Sakakura, M.; Terasawa, H.; Takahashi, H.; Shimada, I. Determination of the interface of a large protein complex by transferred cross-saturation measurements. </w:t>
      </w:r>
      <w:r w:rsidRPr="00FF50C3">
        <w:rPr>
          <w:rFonts w:eastAsiaTheme="minorEastAsia"/>
          <w:i/>
          <w:noProof/>
          <w:szCs w:val="18"/>
        </w:rPr>
        <w:t xml:space="preserve">J. Mol. Biol.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318</w:t>
      </w:r>
      <w:r w:rsidRPr="00FF50C3">
        <w:rPr>
          <w:rFonts w:eastAsiaTheme="minorEastAsia"/>
          <w:noProof/>
          <w:szCs w:val="18"/>
        </w:rPr>
        <w:t>, 245–249.</w:t>
      </w:r>
      <w:bookmarkEnd w:id="113"/>
    </w:p>
    <w:p w14:paraId="6A7BEFB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4" w:name="_ENREF_109"/>
      <w:r w:rsidRPr="00FF50C3">
        <w:rPr>
          <w:rFonts w:eastAsiaTheme="minorEastAsia"/>
          <w:noProof/>
          <w:szCs w:val="18"/>
        </w:rPr>
        <w:t xml:space="preserve">Ueda, T.; Takeuchi, K.; Nishida, N.; Stampoulis, P.; Kofuku, Y.; Osawa, M.; Shimada, I. Cross-saturation and transferred cross-saturation experiments. </w:t>
      </w:r>
      <w:r w:rsidRPr="00FF50C3">
        <w:rPr>
          <w:rFonts w:eastAsiaTheme="minorEastAsia"/>
          <w:i/>
          <w:noProof/>
          <w:szCs w:val="18"/>
        </w:rPr>
        <w:t xml:space="preserve">Q. Rev. Biophys.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47</w:t>
      </w:r>
      <w:r w:rsidRPr="00FF50C3">
        <w:rPr>
          <w:rFonts w:eastAsiaTheme="minorEastAsia"/>
          <w:noProof/>
          <w:szCs w:val="18"/>
        </w:rPr>
        <w:t>, 143–187.</w:t>
      </w:r>
      <w:bookmarkEnd w:id="114"/>
    </w:p>
    <w:p w14:paraId="2FA7219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5" w:name="_ENREF_110"/>
      <w:r w:rsidRPr="00FF50C3">
        <w:rPr>
          <w:rFonts w:eastAsiaTheme="minorEastAsia"/>
          <w:noProof/>
          <w:szCs w:val="18"/>
        </w:rPr>
        <w:t xml:space="preserve">Lee, M.D.; Loh, C.T.; Shin, J.; Chhabra, S.; Dennis, M.L.; Otting, G.; Swarbrick, J.D.; Graham, B. Compact, hydrophilic, lanthanide-binding tags for paramagnetic NMR spectroscopy. </w:t>
      </w:r>
      <w:r w:rsidRPr="00FF50C3">
        <w:rPr>
          <w:rFonts w:eastAsiaTheme="minorEastAsia"/>
          <w:i/>
          <w:noProof/>
          <w:szCs w:val="18"/>
        </w:rPr>
        <w:t xml:space="preserve">Chem. Sci.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6</w:t>
      </w:r>
      <w:r w:rsidRPr="00FF50C3">
        <w:rPr>
          <w:rFonts w:eastAsiaTheme="minorEastAsia"/>
          <w:noProof/>
          <w:szCs w:val="18"/>
        </w:rPr>
        <w:t>, 2614–2624.</w:t>
      </w:r>
      <w:bookmarkEnd w:id="115"/>
    </w:p>
    <w:p w14:paraId="39C11C0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6" w:name="_ENREF_111"/>
      <w:r w:rsidRPr="00FF50C3">
        <w:rPr>
          <w:rFonts w:eastAsiaTheme="minorEastAsia"/>
          <w:noProof/>
          <w:szCs w:val="18"/>
        </w:rPr>
        <w:t xml:space="preserve">Chen, W.N.; Loscha, K.V.; Nitsche, C.; Graham, B.; Otting, G. The dengue virus NS2B-NS3 protease retains the closed conformation in the complex with BPTI. </w:t>
      </w:r>
      <w:r w:rsidRPr="00FF50C3">
        <w:rPr>
          <w:rFonts w:eastAsiaTheme="minorEastAsia"/>
          <w:i/>
          <w:noProof/>
          <w:szCs w:val="18"/>
        </w:rPr>
        <w:t xml:space="preserve">FEBS Lett.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588</w:t>
      </w:r>
      <w:r w:rsidRPr="00FF50C3">
        <w:rPr>
          <w:rFonts w:eastAsiaTheme="minorEastAsia"/>
          <w:noProof/>
          <w:szCs w:val="18"/>
        </w:rPr>
        <w:t>, 2206–2211.</w:t>
      </w:r>
      <w:bookmarkEnd w:id="116"/>
    </w:p>
    <w:p w14:paraId="405C7DB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7" w:name="_ENREF_112"/>
      <w:r w:rsidRPr="00FF50C3">
        <w:rPr>
          <w:rFonts w:eastAsiaTheme="minorEastAsia"/>
          <w:noProof/>
          <w:szCs w:val="18"/>
        </w:rPr>
        <w:t xml:space="preserve">Paterson, Y.; Englander, S.; Roder, H. An antibody binding site on cytochrome c defined by hydrogen exchange and two-dimensional NMR. </w:t>
      </w:r>
      <w:r w:rsidRPr="00FF50C3">
        <w:rPr>
          <w:rFonts w:eastAsiaTheme="minorEastAsia"/>
          <w:i/>
          <w:noProof/>
          <w:szCs w:val="18"/>
        </w:rPr>
        <w:t xml:space="preserve">Science </w:t>
      </w:r>
      <w:r w:rsidRPr="00FF50C3">
        <w:rPr>
          <w:rFonts w:eastAsiaTheme="minorEastAsia"/>
          <w:b/>
          <w:noProof/>
          <w:szCs w:val="18"/>
        </w:rPr>
        <w:t>1990</w:t>
      </w:r>
      <w:r w:rsidRPr="00FF50C3">
        <w:rPr>
          <w:rFonts w:eastAsiaTheme="minorEastAsia"/>
          <w:noProof/>
          <w:szCs w:val="18"/>
        </w:rPr>
        <w:t xml:space="preserve">, </w:t>
      </w:r>
      <w:r w:rsidRPr="00FF50C3">
        <w:rPr>
          <w:rFonts w:eastAsiaTheme="minorEastAsia"/>
          <w:i/>
          <w:noProof/>
          <w:szCs w:val="18"/>
        </w:rPr>
        <w:t>249</w:t>
      </w:r>
      <w:r w:rsidRPr="00FF50C3">
        <w:rPr>
          <w:rFonts w:eastAsiaTheme="minorEastAsia"/>
          <w:noProof/>
          <w:szCs w:val="18"/>
        </w:rPr>
        <w:t>, 755–759.</w:t>
      </w:r>
      <w:bookmarkEnd w:id="117"/>
    </w:p>
    <w:p w14:paraId="37500BD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8" w:name="_ENREF_113"/>
      <w:r w:rsidRPr="00FF50C3">
        <w:rPr>
          <w:rFonts w:eastAsiaTheme="minorEastAsia"/>
          <w:noProof/>
          <w:szCs w:val="18"/>
        </w:rPr>
        <w:t xml:space="preserve">Wildes, D.; Marqusee, S. Hydrogen exchange and ligand binding: Ligand-dependent and ligand-independent protection in the Src SH3 domain. </w:t>
      </w:r>
      <w:r w:rsidRPr="00FF50C3">
        <w:rPr>
          <w:rFonts w:eastAsiaTheme="minorEastAsia"/>
          <w:i/>
          <w:noProof/>
          <w:szCs w:val="18"/>
        </w:rPr>
        <w:t xml:space="preserve">Protein Sci.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14</w:t>
      </w:r>
      <w:r w:rsidRPr="00FF50C3">
        <w:rPr>
          <w:rFonts w:eastAsiaTheme="minorEastAsia"/>
          <w:noProof/>
          <w:szCs w:val="18"/>
        </w:rPr>
        <w:t>, 81–88.</w:t>
      </w:r>
      <w:bookmarkEnd w:id="118"/>
    </w:p>
    <w:p w14:paraId="14E3AEB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19" w:name="_ENREF_114"/>
      <w:r w:rsidRPr="00FF50C3">
        <w:rPr>
          <w:rFonts w:eastAsiaTheme="minorEastAsia"/>
          <w:noProof/>
          <w:szCs w:val="18"/>
        </w:rPr>
        <w:t xml:space="preserve">Jahnke, W.; Floersheim, P.; Ostermeier, C.; Zhang, X.; Hemmig, R.; Hurth, K.; Uzunov, D.P. NMR Reporter Screening for the Detection of High-Affinity Ligands. </w:t>
      </w:r>
      <w:r w:rsidRPr="00FF50C3">
        <w:rPr>
          <w:rFonts w:eastAsiaTheme="minorEastAsia"/>
          <w:i/>
          <w:noProof/>
          <w:szCs w:val="18"/>
        </w:rPr>
        <w:t xml:space="preserve">Angew. Chem. Int. Ed.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41</w:t>
      </w:r>
      <w:r w:rsidRPr="00FF50C3">
        <w:rPr>
          <w:rFonts w:eastAsiaTheme="minorEastAsia"/>
          <w:noProof/>
          <w:szCs w:val="18"/>
        </w:rPr>
        <w:t>, 3420–3423.</w:t>
      </w:r>
      <w:bookmarkEnd w:id="119"/>
    </w:p>
    <w:p w14:paraId="7DB3953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0" w:name="_ENREF_115"/>
      <w:r w:rsidRPr="00FF50C3">
        <w:rPr>
          <w:rFonts w:eastAsiaTheme="minorEastAsia"/>
          <w:noProof/>
          <w:szCs w:val="18"/>
        </w:rPr>
        <w:t xml:space="preserve">Shortridge, M.D.; Hage, D.S.; Harbison, G.S.; Powers, R. Estimating protein-ligand binding affinity using high-throughput screening by NMR. </w:t>
      </w:r>
      <w:r w:rsidRPr="00FF50C3">
        <w:rPr>
          <w:rFonts w:eastAsiaTheme="minorEastAsia"/>
          <w:i/>
          <w:noProof/>
          <w:szCs w:val="18"/>
        </w:rPr>
        <w:t xml:space="preserve">J. Comb. Chem.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10</w:t>
      </w:r>
      <w:r w:rsidRPr="00FF50C3">
        <w:rPr>
          <w:rFonts w:eastAsiaTheme="minorEastAsia"/>
          <w:noProof/>
          <w:szCs w:val="18"/>
        </w:rPr>
        <w:t>, 948–958.</w:t>
      </w:r>
      <w:bookmarkEnd w:id="120"/>
    </w:p>
    <w:p w14:paraId="6D70A29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1" w:name="_ENREF_116"/>
      <w:r w:rsidRPr="00FF50C3">
        <w:rPr>
          <w:rFonts w:eastAsiaTheme="minorEastAsia"/>
          <w:noProof/>
          <w:szCs w:val="18"/>
        </w:rPr>
        <w:t xml:space="preserve">Mulder, F.A.A.; Skrynnikov, N.R.; Hon, B.; Dahlquist, F.W.; Kay, L.E. Measurement of Slow (μs-ms) Time Scale Dynamics in Protein Side Chains by 15N Relaxation Dispersion NMR Spectroscopy: Application to Asn and Gln Residues in a Cavity Mutant of T4 Lysozyme. </w:t>
      </w:r>
      <w:r w:rsidRPr="00FF50C3">
        <w:rPr>
          <w:rFonts w:eastAsiaTheme="minorEastAsia"/>
          <w:i/>
          <w:noProof/>
          <w:szCs w:val="18"/>
        </w:rPr>
        <w:t xml:space="preserve">J. Am. Chem. Soc. </w:t>
      </w:r>
      <w:r w:rsidRPr="00FF50C3">
        <w:rPr>
          <w:rFonts w:eastAsiaTheme="minorEastAsia"/>
          <w:b/>
          <w:noProof/>
          <w:szCs w:val="18"/>
        </w:rPr>
        <w:t>2001</w:t>
      </w:r>
      <w:r w:rsidRPr="00FF50C3">
        <w:rPr>
          <w:rFonts w:eastAsiaTheme="minorEastAsia"/>
          <w:noProof/>
          <w:szCs w:val="18"/>
        </w:rPr>
        <w:t xml:space="preserve">, </w:t>
      </w:r>
      <w:r w:rsidRPr="00FF50C3">
        <w:rPr>
          <w:rFonts w:eastAsiaTheme="minorEastAsia"/>
          <w:i/>
          <w:noProof/>
          <w:szCs w:val="18"/>
        </w:rPr>
        <w:t>123</w:t>
      </w:r>
      <w:r w:rsidRPr="00FF50C3">
        <w:rPr>
          <w:rFonts w:eastAsiaTheme="minorEastAsia"/>
          <w:noProof/>
          <w:szCs w:val="18"/>
        </w:rPr>
        <w:t>, 967–975.</w:t>
      </w:r>
      <w:bookmarkEnd w:id="121"/>
    </w:p>
    <w:p w14:paraId="151B6B6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2" w:name="_ENREF_117"/>
      <w:r w:rsidRPr="00FF50C3">
        <w:rPr>
          <w:rFonts w:eastAsiaTheme="minorEastAsia"/>
          <w:noProof/>
          <w:szCs w:val="18"/>
        </w:rPr>
        <w:t xml:space="preserve">Ferreon, J.C.; Hilser, V.J. Ligand-induced changes in dynamics in the RT loop of the C-terminal SH3 domain of Sem-5 indicate cooperative conformational coupling. </w:t>
      </w:r>
      <w:r w:rsidRPr="00FF50C3">
        <w:rPr>
          <w:rFonts w:eastAsiaTheme="minorEastAsia"/>
          <w:i/>
          <w:noProof/>
          <w:szCs w:val="18"/>
        </w:rPr>
        <w:t xml:space="preserve">Protein Sci.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12</w:t>
      </w:r>
      <w:r w:rsidRPr="00FF50C3">
        <w:rPr>
          <w:rFonts w:eastAsiaTheme="minorEastAsia"/>
          <w:noProof/>
          <w:szCs w:val="18"/>
        </w:rPr>
        <w:t>, 982–996.</w:t>
      </w:r>
      <w:bookmarkEnd w:id="122"/>
    </w:p>
    <w:p w14:paraId="57F5215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3" w:name="_ENREF_118"/>
      <w:r w:rsidRPr="00FF50C3">
        <w:rPr>
          <w:rFonts w:eastAsiaTheme="minorEastAsia"/>
          <w:noProof/>
          <w:szCs w:val="18"/>
        </w:rPr>
        <w:t xml:space="preserve">Price, W.S.; Elwinger, F.; Vigouroux, C.; Stilbs, P. PGSE-WATERGATE, a new tool for NMR diffusion-based studies of ligand–macromolecule binding. </w:t>
      </w:r>
      <w:r w:rsidRPr="00FF50C3">
        <w:rPr>
          <w:rFonts w:eastAsiaTheme="minorEastAsia"/>
          <w:i/>
          <w:noProof/>
          <w:szCs w:val="18"/>
        </w:rPr>
        <w:t xml:space="preserve">Magn. Reson. Chem.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40</w:t>
      </w:r>
      <w:r w:rsidRPr="00FF50C3">
        <w:rPr>
          <w:rFonts w:eastAsiaTheme="minorEastAsia"/>
          <w:noProof/>
          <w:szCs w:val="18"/>
        </w:rPr>
        <w:t>, 391–395.</w:t>
      </w:r>
      <w:bookmarkEnd w:id="123"/>
    </w:p>
    <w:p w14:paraId="720C0FC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4" w:name="_ENREF_119"/>
      <w:r w:rsidRPr="00FF50C3">
        <w:rPr>
          <w:rFonts w:eastAsiaTheme="minorEastAsia"/>
          <w:noProof/>
          <w:szCs w:val="18"/>
        </w:rPr>
        <w:t xml:space="preserve">Williamson, M.P. Using chemical shift perturbation to characterise ligand binding. </w:t>
      </w:r>
      <w:r w:rsidRPr="00FF50C3">
        <w:rPr>
          <w:rFonts w:eastAsiaTheme="minorEastAsia"/>
          <w:i/>
          <w:noProof/>
          <w:szCs w:val="18"/>
        </w:rPr>
        <w:t xml:space="preserve">Prog. Nucl. Magn. Reson. Spectrosc.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73</w:t>
      </w:r>
      <w:r w:rsidRPr="00FF50C3">
        <w:rPr>
          <w:rFonts w:eastAsiaTheme="minorEastAsia"/>
          <w:noProof/>
          <w:szCs w:val="18"/>
        </w:rPr>
        <w:t>, 1–16.</w:t>
      </w:r>
      <w:bookmarkEnd w:id="124"/>
    </w:p>
    <w:p w14:paraId="53C5CF4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5" w:name="_ENREF_120"/>
      <w:r w:rsidRPr="00FF50C3">
        <w:rPr>
          <w:rFonts w:eastAsiaTheme="minorEastAsia"/>
          <w:noProof/>
          <w:szCs w:val="18"/>
        </w:rPr>
        <w:t xml:space="preserve">Zhang, O.; Forman-Kay, J.D.; Shortle, D.; Kay, L.E. Triple-resonance NOESY-based experiments with improved spectral resolution: Applications to structural characterization of unfolded, partially folded and folded proteins. </w:t>
      </w:r>
      <w:r w:rsidRPr="00FF50C3">
        <w:rPr>
          <w:rFonts w:eastAsiaTheme="minorEastAsia"/>
          <w:i/>
          <w:noProof/>
          <w:szCs w:val="18"/>
        </w:rPr>
        <w:t xml:space="preserve">J. Biomol. NMR </w:t>
      </w:r>
      <w:r w:rsidRPr="00FF50C3">
        <w:rPr>
          <w:rFonts w:eastAsiaTheme="minorEastAsia"/>
          <w:b/>
          <w:noProof/>
          <w:szCs w:val="18"/>
        </w:rPr>
        <w:t>1997</w:t>
      </w:r>
      <w:r w:rsidRPr="00FF50C3">
        <w:rPr>
          <w:rFonts w:eastAsiaTheme="minorEastAsia"/>
          <w:noProof/>
          <w:szCs w:val="18"/>
        </w:rPr>
        <w:t xml:space="preserve">, </w:t>
      </w:r>
      <w:r w:rsidRPr="00FF50C3">
        <w:rPr>
          <w:rFonts w:eastAsiaTheme="minorEastAsia"/>
          <w:i/>
          <w:noProof/>
          <w:szCs w:val="18"/>
        </w:rPr>
        <w:t>9</w:t>
      </w:r>
      <w:r w:rsidRPr="00FF50C3">
        <w:rPr>
          <w:rFonts w:eastAsiaTheme="minorEastAsia"/>
          <w:noProof/>
          <w:szCs w:val="18"/>
        </w:rPr>
        <w:t>, 181–200.</w:t>
      </w:r>
      <w:bookmarkEnd w:id="125"/>
    </w:p>
    <w:p w14:paraId="66ACF6F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6" w:name="_ENREF_121"/>
      <w:r w:rsidRPr="00FF50C3">
        <w:rPr>
          <w:rFonts w:eastAsiaTheme="minorEastAsia"/>
          <w:noProof/>
          <w:szCs w:val="18"/>
        </w:rPr>
        <w:t xml:space="preserve">Tugarinov, V.; Kay, L.E. Ile, Leu, and Val methyl assignments of the 723-residue malate synthase G using a new labeling strategy and novel NMR methods. </w:t>
      </w:r>
      <w:r w:rsidRPr="00FF50C3">
        <w:rPr>
          <w:rFonts w:eastAsiaTheme="minorEastAsia"/>
          <w:i/>
          <w:noProof/>
          <w:szCs w:val="18"/>
        </w:rPr>
        <w:t xml:space="preserve">J. Am. Chem. Soc.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125</w:t>
      </w:r>
      <w:r w:rsidRPr="00FF50C3">
        <w:rPr>
          <w:rFonts w:eastAsiaTheme="minorEastAsia"/>
          <w:noProof/>
          <w:szCs w:val="18"/>
        </w:rPr>
        <w:t>, 13868–13878.</w:t>
      </w:r>
      <w:bookmarkEnd w:id="126"/>
    </w:p>
    <w:p w14:paraId="148B08F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7" w:name="_ENREF_122"/>
      <w:r w:rsidRPr="00FF50C3">
        <w:rPr>
          <w:rFonts w:eastAsiaTheme="minorEastAsia"/>
          <w:noProof/>
          <w:szCs w:val="18"/>
        </w:rPr>
        <w:t xml:space="preserve">Tugarinov, V.; Hwang, P.M.; Kay, L.E. Nuclear magnetic resonance spectroscopy of high-molecular-weight proteins. </w:t>
      </w:r>
      <w:r w:rsidRPr="00FF50C3">
        <w:rPr>
          <w:rFonts w:eastAsiaTheme="minorEastAsia"/>
          <w:i/>
          <w:noProof/>
          <w:szCs w:val="18"/>
        </w:rPr>
        <w:t xml:space="preserve">Annu. Rev. Biochem. </w:t>
      </w:r>
      <w:r w:rsidRPr="00FF50C3">
        <w:rPr>
          <w:rFonts w:eastAsiaTheme="minorEastAsia"/>
          <w:b/>
          <w:noProof/>
          <w:szCs w:val="18"/>
        </w:rPr>
        <w:t>2004</w:t>
      </w:r>
      <w:r w:rsidRPr="00FF50C3">
        <w:rPr>
          <w:rFonts w:eastAsiaTheme="minorEastAsia"/>
          <w:noProof/>
          <w:szCs w:val="18"/>
        </w:rPr>
        <w:t xml:space="preserve">, </w:t>
      </w:r>
      <w:r w:rsidRPr="00FF50C3">
        <w:rPr>
          <w:rFonts w:eastAsiaTheme="minorEastAsia"/>
          <w:i/>
          <w:noProof/>
          <w:szCs w:val="18"/>
        </w:rPr>
        <w:t>73</w:t>
      </w:r>
      <w:r w:rsidRPr="00FF50C3">
        <w:rPr>
          <w:rFonts w:eastAsiaTheme="minorEastAsia"/>
          <w:noProof/>
          <w:szCs w:val="18"/>
        </w:rPr>
        <w:t>, 107–146.</w:t>
      </w:r>
      <w:bookmarkEnd w:id="127"/>
    </w:p>
    <w:p w14:paraId="34E4D90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8" w:name="_ENREF_123"/>
      <w:r w:rsidRPr="00FF50C3">
        <w:rPr>
          <w:rFonts w:eastAsiaTheme="minorEastAsia"/>
          <w:noProof/>
          <w:szCs w:val="18"/>
        </w:rPr>
        <w:t>O</w:t>
      </w:r>
      <w:r w:rsidRPr="00FF50C3">
        <w:rPr>
          <w:color w:val="auto"/>
          <w:szCs w:val="18"/>
        </w:rPr>
        <w:t>’</w:t>
      </w:r>
      <w:r w:rsidRPr="00FF50C3">
        <w:rPr>
          <w:rFonts w:eastAsiaTheme="minorEastAsia"/>
          <w:noProof/>
          <w:szCs w:val="18"/>
        </w:rPr>
        <w:t xml:space="preserve">Connell, M.R.; Gamsjaeger, R.; Mackay, J.P. The structural analysis of protein-protein interactions by NMR spectroscopy. </w:t>
      </w:r>
      <w:r w:rsidRPr="00FF50C3">
        <w:rPr>
          <w:rFonts w:eastAsiaTheme="minorEastAsia"/>
          <w:i/>
          <w:noProof/>
          <w:szCs w:val="18"/>
        </w:rPr>
        <w:t xml:space="preserve">Proteomics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9</w:t>
      </w:r>
      <w:r w:rsidRPr="00FF50C3">
        <w:rPr>
          <w:rFonts w:eastAsiaTheme="minorEastAsia"/>
          <w:noProof/>
          <w:szCs w:val="18"/>
        </w:rPr>
        <w:t>, 5224–5232.</w:t>
      </w:r>
      <w:bookmarkEnd w:id="128"/>
    </w:p>
    <w:p w14:paraId="4A65E84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29" w:name="_ENREF_124"/>
      <w:r w:rsidRPr="00FF50C3">
        <w:rPr>
          <w:rFonts w:eastAsiaTheme="minorEastAsia"/>
          <w:noProof/>
          <w:szCs w:val="18"/>
        </w:rPr>
        <w:t xml:space="preserve">Gardner, K.H.; Kay, L.E. The use of 2H, 13C, 15N multidimensional NMR to study the structure and dynamics of proteins. </w:t>
      </w:r>
      <w:r w:rsidRPr="00FF50C3">
        <w:rPr>
          <w:rFonts w:eastAsiaTheme="minorEastAsia"/>
          <w:i/>
          <w:noProof/>
          <w:szCs w:val="18"/>
        </w:rPr>
        <w:t xml:space="preserve">Annu. Rev. Biophys. Biomol. Struct. </w:t>
      </w:r>
      <w:r w:rsidRPr="00FF50C3">
        <w:rPr>
          <w:rFonts w:eastAsiaTheme="minorEastAsia"/>
          <w:b/>
          <w:noProof/>
          <w:szCs w:val="18"/>
        </w:rPr>
        <w:t>1998</w:t>
      </w:r>
      <w:r w:rsidRPr="00FF50C3">
        <w:rPr>
          <w:rFonts w:eastAsiaTheme="minorEastAsia"/>
          <w:noProof/>
          <w:szCs w:val="18"/>
        </w:rPr>
        <w:t xml:space="preserve">, </w:t>
      </w:r>
      <w:r w:rsidRPr="00FF50C3">
        <w:rPr>
          <w:rFonts w:eastAsiaTheme="minorEastAsia"/>
          <w:i/>
          <w:noProof/>
          <w:szCs w:val="18"/>
        </w:rPr>
        <w:t>27</w:t>
      </w:r>
      <w:r w:rsidRPr="00FF50C3">
        <w:rPr>
          <w:rFonts w:eastAsiaTheme="minorEastAsia"/>
          <w:noProof/>
          <w:szCs w:val="18"/>
        </w:rPr>
        <w:t>, 357–406.</w:t>
      </w:r>
      <w:bookmarkEnd w:id="129"/>
    </w:p>
    <w:p w14:paraId="428DFC9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0" w:name="_ENREF_125"/>
      <w:r w:rsidRPr="00FF50C3">
        <w:rPr>
          <w:rFonts w:eastAsiaTheme="minorEastAsia"/>
          <w:noProof/>
          <w:szCs w:val="18"/>
        </w:rPr>
        <w:t xml:space="preserve">Kim, Y.M.; Gayen, S.; Kang, C.; Joy, J.; Huang, Q.; Chen, A.S.; Wee, J.L.; Ang, M.J.; Lim, H.A.; Hung, A.W.; et al. NMR Analysis of a Novel Enzymatically Active Unlinked Dengue NS2B-NS3 Protease Complex. </w:t>
      </w:r>
      <w:r w:rsidRPr="00FF50C3">
        <w:rPr>
          <w:rFonts w:eastAsiaTheme="minorEastAsia"/>
          <w:i/>
          <w:noProof/>
          <w:szCs w:val="18"/>
        </w:rPr>
        <w:t xml:space="preserve">J. Biol. Chem.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288</w:t>
      </w:r>
      <w:r w:rsidRPr="00FF50C3">
        <w:rPr>
          <w:rFonts w:eastAsiaTheme="minorEastAsia"/>
          <w:noProof/>
          <w:szCs w:val="18"/>
        </w:rPr>
        <w:t>, 12891–12900.</w:t>
      </w:r>
      <w:bookmarkEnd w:id="130"/>
    </w:p>
    <w:p w14:paraId="5C1FD0D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1" w:name="_ENREF_126"/>
      <w:r w:rsidRPr="00FF50C3">
        <w:rPr>
          <w:rFonts w:eastAsiaTheme="minorEastAsia"/>
          <w:noProof/>
          <w:szCs w:val="18"/>
        </w:rPr>
        <w:t xml:space="preserve">Salzmann, M.; Pervushin, K.; Wider, G.; Senn, H.; Wuthrich, K. TROSY in triple-resonance experiments: New perspectives for sequential NMR assignment of large proteins. </w:t>
      </w:r>
      <w:r w:rsidRPr="00FF50C3">
        <w:rPr>
          <w:rFonts w:eastAsiaTheme="minorEastAsia"/>
          <w:i/>
          <w:noProof/>
          <w:szCs w:val="18"/>
        </w:rPr>
        <w:t xml:space="preserve">Proc. Natl. Acad. Sci. USA </w:t>
      </w:r>
      <w:r w:rsidRPr="00FF50C3">
        <w:rPr>
          <w:rFonts w:eastAsiaTheme="minorEastAsia"/>
          <w:b/>
          <w:noProof/>
          <w:szCs w:val="18"/>
        </w:rPr>
        <w:t>1998</w:t>
      </w:r>
      <w:r w:rsidRPr="00FF50C3">
        <w:rPr>
          <w:rFonts w:eastAsiaTheme="minorEastAsia"/>
          <w:noProof/>
          <w:szCs w:val="18"/>
        </w:rPr>
        <w:t xml:space="preserve">, </w:t>
      </w:r>
      <w:r w:rsidRPr="00FF50C3">
        <w:rPr>
          <w:rFonts w:eastAsiaTheme="minorEastAsia"/>
          <w:i/>
          <w:noProof/>
          <w:szCs w:val="18"/>
        </w:rPr>
        <w:t>95</w:t>
      </w:r>
      <w:r w:rsidRPr="00FF50C3">
        <w:rPr>
          <w:rFonts w:eastAsiaTheme="minorEastAsia"/>
          <w:noProof/>
          <w:szCs w:val="18"/>
        </w:rPr>
        <w:t>, 13585–13590.</w:t>
      </w:r>
      <w:bookmarkEnd w:id="131"/>
    </w:p>
    <w:p w14:paraId="4B9AE95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2" w:name="_ENREF_127"/>
      <w:r w:rsidRPr="00FF50C3">
        <w:rPr>
          <w:rFonts w:eastAsiaTheme="minorEastAsia"/>
          <w:noProof/>
          <w:szCs w:val="18"/>
        </w:rPr>
        <w:lastRenderedPageBreak/>
        <w:t xml:space="preserve">Phoo, W.W.; Li, Y.; Zhang, Z.; Lee, M.Y.; Loh, Y.R.; Tan, Y.B.; Ng, E.Y.; Lescar, J.; Kang, C.; Luo, D. Structure of the NS2B-NS3 protease from Zika virus after self-cleavage. </w:t>
      </w:r>
      <w:r w:rsidRPr="00FF50C3">
        <w:rPr>
          <w:rFonts w:eastAsiaTheme="minorEastAsia"/>
          <w:i/>
          <w:noProof/>
          <w:szCs w:val="18"/>
        </w:rPr>
        <w:t xml:space="preserve">Nat. Commun.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7</w:t>
      </w:r>
      <w:r w:rsidRPr="00FF50C3">
        <w:rPr>
          <w:rFonts w:eastAsiaTheme="minorEastAsia"/>
          <w:noProof/>
          <w:szCs w:val="18"/>
        </w:rPr>
        <w:t>, 13410.</w:t>
      </w:r>
      <w:bookmarkEnd w:id="132"/>
    </w:p>
    <w:p w14:paraId="10F5D13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3" w:name="_ENREF_128"/>
      <w:r w:rsidRPr="00FF50C3">
        <w:rPr>
          <w:rFonts w:eastAsiaTheme="minorEastAsia"/>
          <w:noProof/>
          <w:szCs w:val="18"/>
        </w:rPr>
        <w:t xml:space="preserve">Li, Y.; Wong, Y.L.; Lee, M.Y.; Li, Q.; Wang, Q.Y.; Lescar, J.; Shi, P.Y.; Kang, C. Secondary Structure and Membrane Topology of the Full-Length Dengue Virus NS4B in Micelles. </w:t>
      </w:r>
      <w:r w:rsidRPr="00FF50C3">
        <w:rPr>
          <w:rFonts w:eastAsiaTheme="minorEastAsia"/>
          <w:i/>
          <w:noProof/>
          <w:szCs w:val="18"/>
        </w:rPr>
        <w:t xml:space="preserve">Angew. Chem. Int. Ed. Engl.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55</w:t>
      </w:r>
      <w:r w:rsidRPr="00FF50C3">
        <w:rPr>
          <w:rFonts w:eastAsiaTheme="minorEastAsia"/>
          <w:noProof/>
          <w:szCs w:val="18"/>
        </w:rPr>
        <w:t>, 12068–12072.</w:t>
      </w:r>
      <w:bookmarkEnd w:id="133"/>
    </w:p>
    <w:p w14:paraId="41692B4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4" w:name="_ENREF_129"/>
      <w:r w:rsidRPr="00FF50C3">
        <w:rPr>
          <w:rFonts w:eastAsiaTheme="minorEastAsia"/>
          <w:noProof/>
          <w:szCs w:val="18"/>
        </w:rPr>
        <w:t xml:space="preserve">Li, Q.; Wong, Y.L.; Lee, M.Y.; Li, Y.; Kang, C. Solution structure of the transmembrane domain of the mouse erythropoietin receptor in detergent micelles. </w:t>
      </w:r>
      <w:r w:rsidRPr="00FF50C3">
        <w:rPr>
          <w:rFonts w:eastAsiaTheme="minorEastAsia"/>
          <w:i/>
          <w:noProof/>
          <w:szCs w:val="18"/>
        </w:rPr>
        <w:t xml:space="preserve">Sci. Rep.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13586.</w:t>
      </w:r>
      <w:bookmarkEnd w:id="134"/>
    </w:p>
    <w:p w14:paraId="7AAE81B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5" w:name="_ENREF_130"/>
      <w:r w:rsidRPr="00FF50C3">
        <w:rPr>
          <w:rFonts w:eastAsiaTheme="minorEastAsia"/>
          <w:noProof/>
          <w:szCs w:val="18"/>
        </w:rPr>
        <w:t xml:space="preserve">Weigelt, J. Single scan, sensitivity- and gradient-enhanced TROSY for multidimensional NMR experiments. </w:t>
      </w:r>
      <w:r w:rsidRPr="00FF50C3">
        <w:rPr>
          <w:rFonts w:eastAsiaTheme="minorEastAsia"/>
          <w:i/>
          <w:noProof/>
          <w:szCs w:val="18"/>
        </w:rPr>
        <w:t xml:space="preserve">J. Am. Chem. Soc. </w:t>
      </w:r>
      <w:r w:rsidRPr="00FF50C3">
        <w:rPr>
          <w:rFonts w:eastAsiaTheme="minorEastAsia"/>
          <w:b/>
          <w:noProof/>
          <w:szCs w:val="18"/>
        </w:rPr>
        <w:t>1998</w:t>
      </w:r>
      <w:r w:rsidRPr="00FF50C3">
        <w:rPr>
          <w:rFonts w:eastAsiaTheme="minorEastAsia"/>
          <w:noProof/>
          <w:szCs w:val="18"/>
        </w:rPr>
        <w:t xml:space="preserve">, </w:t>
      </w:r>
      <w:r w:rsidRPr="00FF50C3">
        <w:rPr>
          <w:rFonts w:eastAsiaTheme="minorEastAsia"/>
          <w:i/>
          <w:noProof/>
          <w:szCs w:val="18"/>
        </w:rPr>
        <w:t>120</w:t>
      </w:r>
      <w:r w:rsidRPr="00FF50C3">
        <w:rPr>
          <w:rFonts w:eastAsiaTheme="minorEastAsia"/>
          <w:noProof/>
          <w:szCs w:val="18"/>
        </w:rPr>
        <w:t>, 10778–10779.</w:t>
      </w:r>
      <w:bookmarkEnd w:id="135"/>
    </w:p>
    <w:p w14:paraId="13B2F61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6" w:name="_ENREF_131"/>
      <w:r w:rsidRPr="00FF50C3">
        <w:rPr>
          <w:rFonts w:eastAsiaTheme="minorEastAsia"/>
          <w:noProof/>
          <w:szCs w:val="18"/>
        </w:rPr>
        <w:t xml:space="preserve">Li, Y.; Ng, H.Q.; Ngo, A.; Liu, S.; Tan, Y.W.; Kwek, P.Z.; Hung, A.W.; Joy, J.; Hill, J.; Keller, T.H.; et al. Backbone resonance assignments for the SET domain of human methyltransferase NSD3 in complex with its cofactor. </w:t>
      </w:r>
      <w:r w:rsidRPr="00FF50C3">
        <w:rPr>
          <w:rFonts w:eastAsiaTheme="minorEastAsia"/>
          <w:i/>
          <w:noProof/>
          <w:szCs w:val="18"/>
        </w:rPr>
        <w:t xml:space="preserve">Biomol. NMR Assign. </w:t>
      </w:r>
      <w:r w:rsidRPr="00FF50C3">
        <w:rPr>
          <w:rFonts w:eastAsiaTheme="minorEastAsia"/>
          <w:b/>
          <w:noProof/>
          <w:szCs w:val="18"/>
        </w:rPr>
        <w:t>2017</w:t>
      </w:r>
      <w:bookmarkEnd w:id="136"/>
      <w:r w:rsidRPr="00FF50C3">
        <w:rPr>
          <w:rFonts w:eastAsiaTheme="minorEastAsia"/>
          <w:noProof/>
          <w:szCs w:val="18"/>
        </w:rPr>
        <w:t>, doi:10.1007/s12104-017-9753-8.</w:t>
      </w:r>
    </w:p>
    <w:p w14:paraId="5396A0A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7" w:name="_ENREF_132"/>
      <w:r w:rsidRPr="00FF50C3">
        <w:rPr>
          <w:rFonts w:eastAsiaTheme="minorEastAsia"/>
          <w:noProof/>
          <w:szCs w:val="18"/>
        </w:rPr>
        <w:t xml:space="preserve">Muchmore, S.W.; Sattler, M.; Liang, H.; Meadows, R.P.; Harlan, J.E.; Yoon, H.S.; Nettesheim, D.; Chang, B.S.; Thompson, C.B.; Wong, S.L.; et al. X-ray and NMR structure of human Bcl-xL, an inhibitor of programmed cell death. </w:t>
      </w:r>
      <w:r w:rsidRPr="00FF50C3">
        <w:rPr>
          <w:rFonts w:eastAsiaTheme="minorEastAsia"/>
          <w:i/>
          <w:noProof/>
          <w:szCs w:val="18"/>
        </w:rPr>
        <w:t xml:space="preserve">Nature </w:t>
      </w:r>
      <w:r w:rsidRPr="00FF50C3">
        <w:rPr>
          <w:rFonts w:eastAsiaTheme="minorEastAsia"/>
          <w:b/>
          <w:noProof/>
          <w:szCs w:val="18"/>
        </w:rPr>
        <w:t>1996</w:t>
      </w:r>
      <w:r w:rsidRPr="00FF50C3">
        <w:rPr>
          <w:rFonts w:eastAsiaTheme="minorEastAsia"/>
          <w:noProof/>
          <w:szCs w:val="18"/>
        </w:rPr>
        <w:t xml:space="preserve">, </w:t>
      </w:r>
      <w:r w:rsidRPr="00FF50C3">
        <w:rPr>
          <w:rFonts w:eastAsiaTheme="minorEastAsia"/>
          <w:i/>
          <w:noProof/>
          <w:szCs w:val="18"/>
        </w:rPr>
        <w:t>381</w:t>
      </w:r>
      <w:r w:rsidRPr="00FF50C3">
        <w:rPr>
          <w:rFonts w:eastAsiaTheme="minorEastAsia"/>
          <w:noProof/>
          <w:szCs w:val="18"/>
        </w:rPr>
        <w:t>, 335–341.</w:t>
      </w:r>
      <w:bookmarkEnd w:id="137"/>
    </w:p>
    <w:p w14:paraId="549DDC2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8" w:name="_ENREF_133"/>
      <w:r w:rsidRPr="00FF50C3">
        <w:rPr>
          <w:rFonts w:eastAsiaTheme="minorEastAsia"/>
          <w:noProof/>
          <w:szCs w:val="18"/>
        </w:rPr>
        <w:t xml:space="preserve">De la Cruz, L.; Nguyen, T.H.; Ozawa, K.; Shin, J.; Graham, B.; Huber, T.; Otting, G. Binding of low molecular weight inhibitors promotes large conformational changes in the dengue virus NS2B-NS3 protease: Fold analysis by pseudocontact shifts. </w:t>
      </w:r>
      <w:r w:rsidRPr="00FF50C3">
        <w:rPr>
          <w:rFonts w:eastAsiaTheme="minorEastAsia"/>
          <w:i/>
          <w:noProof/>
          <w:szCs w:val="18"/>
        </w:rPr>
        <w:t xml:space="preserve">J. Am. Chem. Soc. </w:t>
      </w:r>
      <w:r w:rsidRPr="00FF50C3">
        <w:rPr>
          <w:rFonts w:eastAsiaTheme="minorEastAsia"/>
          <w:b/>
          <w:noProof/>
          <w:szCs w:val="18"/>
        </w:rPr>
        <w:t>2011</w:t>
      </w:r>
      <w:r w:rsidRPr="00FF50C3">
        <w:rPr>
          <w:rFonts w:eastAsiaTheme="minorEastAsia"/>
          <w:noProof/>
          <w:szCs w:val="18"/>
        </w:rPr>
        <w:t xml:space="preserve">, </w:t>
      </w:r>
      <w:r w:rsidRPr="00FF50C3">
        <w:rPr>
          <w:rFonts w:eastAsiaTheme="minorEastAsia"/>
          <w:i/>
          <w:noProof/>
          <w:szCs w:val="18"/>
        </w:rPr>
        <w:t>133</w:t>
      </w:r>
      <w:r w:rsidRPr="00FF50C3">
        <w:rPr>
          <w:rFonts w:eastAsiaTheme="minorEastAsia"/>
          <w:noProof/>
          <w:szCs w:val="18"/>
        </w:rPr>
        <w:t>, 19205–19215.</w:t>
      </w:r>
      <w:bookmarkEnd w:id="138"/>
    </w:p>
    <w:p w14:paraId="47142B9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39" w:name="_ENREF_134"/>
      <w:r w:rsidRPr="00FF50C3">
        <w:rPr>
          <w:rFonts w:eastAsiaTheme="minorEastAsia"/>
          <w:noProof/>
          <w:szCs w:val="18"/>
        </w:rPr>
        <w:t xml:space="preserve">Su, X.C.; Ozawa, K.; Qi, R.; Vasudevan, S.G.; Lim, S.P.; Otting, G. NMR analysis of the dynamic exchange of the NS2B cofactor between open and closed conformations of the West Nile virus NS2B-NS3 protease. </w:t>
      </w:r>
      <w:r w:rsidRPr="00FF50C3">
        <w:rPr>
          <w:rFonts w:eastAsiaTheme="minorEastAsia"/>
          <w:i/>
          <w:noProof/>
          <w:szCs w:val="18"/>
        </w:rPr>
        <w:t xml:space="preserve">PLoS Negl. Trop. Dis.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3</w:t>
      </w:r>
      <w:r w:rsidRPr="00FF50C3">
        <w:rPr>
          <w:rFonts w:eastAsiaTheme="minorEastAsia"/>
          <w:noProof/>
          <w:szCs w:val="18"/>
        </w:rPr>
        <w:t>, e561.</w:t>
      </w:r>
      <w:bookmarkEnd w:id="139"/>
    </w:p>
    <w:p w14:paraId="6BDA4FF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0" w:name="_ENREF_135"/>
      <w:r w:rsidRPr="00FF50C3">
        <w:rPr>
          <w:rFonts w:eastAsiaTheme="minorEastAsia"/>
          <w:noProof/>
          <w:szCs w:val="18"/>
        </w:rPr>
        <w:t xml:space="preserve">Ekonomiuk, D.; Su, X.C.; Ozawa, K.; Bodenreider, C.; Lim, S.P.; Yin, Z.; Keller, T.H.; Beer, D.; Patel, V.; Otting, G.; et al. Discovery of a non-peptidic inhibitor of west nile virus NS3 protease by high-throughput docking. </w:t>
      </w:r>
      <w:r w:rsidRPr="00FF50C3">
        <w:rPr>
          <w:rFonts w:eastAsiaTheme="minorEastAsia"/>
          <w:i/>
          <w:noProof/>
          <w:szCs w:val="18"/>
        </w:rPr>
        <w:t xml:space="preserve">PLoS Negl. Trop. Dis.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3</w:t>
      </w:r>
      <w:r w:rsidRPr="00FF50C3">
        <w:rPr>
          <w:rFonts w:eastAsiaTheme="minorEastAsia"/>
          <w:noProof/>
          <w:szCs w:val="18"/>
        </w:rPr>
        <w:t>, e356.</w:t>
      </w:r>
      <w:bookmarkEnd w:id="140"/>
    </w:p>
    <w:p w14:paraId="313ADBCC" w14:textId="77777777" w:rsidR="00714424" w:rsidRPr="00FF50C3" w:rsidRDefault="00714424" w:rsidP="004B3599">
      <w:pPr>
        <w:pStyle w:val="MDPI71References"/>
        <w:numPr>
          <w:ilvl w:val="0"/>
          <w:numId w:val="20"/>
        </w:numPr>
        <w:ind w:left="425" w:hanging="425"/>
        <w:rPr>
          <w:rFonts w:eastAsiaTheme="minorEastAsia"/>
          <w:noProof/>
          <w:szCs w:val="18"/>
        </w:rPr>
      </w:pPr>
      <w:bookmarkStart w:id="141" w:name="_ENREF_136"/>
      <w:r w:rsidRPr="00FF50C3">
        <w:rPr>
          <w:rFonts w:eastAsiaTheme="minorEastAsia"/>
          <w:noProof/>
          <w:szCs w:val="18"/>
        </w:rPr>
        <w:t xml:space="preserve">Kang, C.; Gayen, S.; Wang, W.; Severin, R.; Chen, A.S.; Lim, H.A.; Chia, C.S.; Schuller, A.; Doan, D.N.; Poulsen, A.; et al. Exploring the binding of peptidic West Nile virus NS2B-NS3 protease inhibitors by NMR. </w:t>
      </w:r>
      <w:r w:rsidRPr="00FF50C3">
        <w:rPr>
          <w:rFonts w:eastAsiaTheme="minorEastAsia"/>
          <w:i/>
          <w:noProof/>
          <w:szCs w:val="18"/>
        </w:rPr>
        <w:t xml:space="preserve">Antivir. Res.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97</w:t>
      </w:r>
      <w:r w:rsidRPr="00FF50C3">
        <w:rPr>
          <w:rFonts w:eastAsiaTheme="minorEastAsia"/>
          <w:noProof/>
          <w:szCs w:val="18"/>
        </w:rPr>
        <w:t>, 137–144.</w:t>
      </w:r>
      <w:bookmarkEnd w:id="141"/>
    </w:p>
    <w:p w14:paraId="3A0F00F1" w14:textId="54F283C8" w:rsidR="00714424" w:rsidRPr="00FF50C3" w:rsidRDefault="00714424" w:rsidP="004B3599">
      <w:pPr>
        <w:pStyle w:val="MDPI71References"/>
        <w:numPr>
          <w:ilvl w:val="0"/>
          <w:numId w:val="20"/>
        </w:numPr>
        <w:ind w:left="425" w:hanging="425"/>
        <w:rPr>
          <w:rFonts w:eastAsiaTheme="minorEastAsia"/>
          <w:noProof/>
          <w:szCs w:val="18"/>
        </w:rPr>
      </w:pPr>
      <w:bookmarkStart w:id="142" w:name="_ENREF_137"/>
      <w:r w:rsidRPr="00FF50C3">
        <w:rPr>
          <w:rFonts w:eastAsiaTheme="minorEastAsia"/>
          <w:noProof/>
          <w:szCs w:val="18"/>
        </w:rPr>
        <w:t xml:space="preserve">Li, Y.; Zhang, Z.; Phoo, W.W.; Loh, Y.R.; Wang, W.; Liu, S.; Chen, M.W.; Hung, A.W.; Keller, T.H.; Luo, D.; Kang, C. Structural Dynamics of Zika Virus NS2B-NS3 Protease Binding to Dipeptide Inhibitors. </w:t>
      </w:r>
      <w:r w:rsidRPr="00FF50C3">
        <w:rPr>
          <w:rFonts w:eastAsiaTheme="minorEastAsia"/>
          <w:i/>
          <w:noProof/>
          <w:szCs w:val="18"/>
        </w:rPr>
        <w:t>Structure</w:t>
      </w:r>
      <w:bookmarkEnd w:id="142"/>
      <w:r w:rsidRPr="00FF50C3">
        <w:rPr>
          <w:rFonts w:eastAsiaTheme="minorEastAsia"/>
          <w:noProof/>
          <w:szCs w:val="18"/>
        </w:rPr>
        <w:t xml:space="preserve"> </w:t>
      </w:r>
      <w:r w:rsidRPr="00FF50C3">
        <w:rPr>
          <w:rFonts w:eastAsiaTheme="minorEastAsia"/>
          <w:b/>
          <w:noProof/>
          <w:szCs w:val="18"/>
        </w:rPr>
        <w:t>2017</w:t>
      </w:r>
      <w:r w:rsidRPr="00FF50C3">
        <w:rPr>
          <w:rFonts w:eastAsiaTheme="minorEastAsia"/>
          <w:noProof/>
          <w:szCs w:val="18"/>
        </w:rPr>
        <w:t xml:space="preserve">, </w:t>
      </w:r>
      <w:r w:rsidR="004B3599" w:rsidRPr="00FF50C3">
        <w:rPr>
          <w:rFonts w:eastAsiaTheme="minorEastAsia"/>
          <w:noProof/>
          <w:szCs w:val="18"/>
        </w:rPr>
        <w:t>25, 1242–1250 e3.</w:t>
      </w:r>
    </w:p>
    <w:p w14:paraId="6CA4039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3" w:name="_ENREF_138"/>
      <w:r w:rsidRPr="00FF50C3">
        <w:rPr>
          <w:rFonts w:eastAsiaTheme="minorEastAsia"/>
          <w:noProof/>
          <w:szCs w:val="18"/>
        </w:rPr>
        <w:t xml:space="preserve">Waudby, C.A.; Ramos, A.; Cabrita, L.D.; Christodoulou, J. Two-Dimensional NMR Lineshape Analysis. </w:t>
      </w:r>
      <w:r w:rsidRPr="00FF50C3">
        <w:rPr>
          <w:rFonts w:eastAsiaTheme="minorEastAsia"/>
          <w:i/>
          <w:noProof/>
          <w:szCs w:val="18"/>
        </w:rPr>
        <w:t xml:space="preserve">Sci. Rep.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6</w:t>
      </w:r>
      <w:r w:rsidRPr="00FF50C3">
        <w:rPr>
          <w:rFonts w:eastAsiaTheme="minorEastAsia"/>
          <w:noProof/>
          <w:szCs w:val="18"/>
        </w:rPr>
        <w:t>, 24826.</w:t>
      </w:r>
      <w:bookmarkEnd w:id="143"/>
    </w:p>
    <w:p w14:paraId="6B2B13E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4" w:name="_ENREF_139"/>
      <w:r w:rsidRPr="00FF50C3">
        <w:rPr>
          <w:rFonts w:eastAsiaTheme="minorEastAsia"/>
          <w:noProof/>
          <w:szCs w:val="18"/>
        </w:rPr>
        <w:t xml:space="preserve">Kang, C.; Bharatham, N.; Chia, J.; Mu, Y.; Baek, K.; Yoon, H.S. The natively disordered loop of Bcl-2 undergoes phosphorylation-dependent conformational change and interacts with Pin1. </w:t>
      </w:r>
      <w:r w:rsidRPr="00FF50C3">
        <w:rPr>
          <w:rFonts w:eastAsiaTheme="minorEastAsia"/>
          <w:i/>
          <w:noProof/>
          <w:szCs w:val="18"/>
        </w:rPr>
        <w:t xml:space="preserve">PLoS ONE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7</w:t>
      </w:r>
      <w:r w:rsidRPr="00FF50C3">
        <w:rPr>
          <w:rFonts w:eastAsiaTheme="minorEastAsia"/>
          <w:noProof/>
          <w:szCs w:val="18"/>
        </w:rPr>
        <w:t>, e52047.</w:t>
      </w:r>
      <w:bookmarkEnd w:id="144"/>
    </w:p>
    <w:p w14:paraId="6EA80AA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5" w:name="_ENREF_140"/>
      <w:r w:rsidRPr="00FF50C3">
        <w:rPr>
          <w:rFonts w:eastAsiaTheme="minorEastAsia"/>
          <w:noProof/>
          <w:szCs w:val="18"/>
        </w:rPr>
        <w:t xml:space="preserve">Arai, M.; Ferreon, J.C.; Wright, P.E. Quantitative Analysis of Multisite Protein-Ligand Interactions by NMR: Binding of Intrinsically Disordered p53 Transactivation Subdomains with the TAZ2 Domain of CBP. </w:t>
      </w:r>
      <w:r w:rsidRPr="00FF50C3">
        <w:rPr>
          <w:rFonts w:eastAsiaTheme="minorEastAsia"/>
          <w:i/>
          <w:noProof/>
          <w:szCs w:val="18"/>
        </w:rPr>
        <w:t xml:space="preserve">J. Am. Chem. Soc.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134</w:t>
      </w:r>
      <w:r w:rsidRPr="00FF50C3">
        <w:rPr>
          <w:rFonts w:eastAsiaTheme="minorEastAsia"/>
          <w:noProof/>
          <w:szCs w:val="18"/>
        </w:rPr>
        <w:t>, 3792–3803.</w:t>
      </w:r>
      <w:bookmarkEnd w:id="145"/>
    </w:p>
    <w:p w14:paraId="3FAD218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6" w:name="_ENREF_141"/>
      <w:r w:rsidRPr="00FF50C3">
        <w:rPr>
          <w:rFonts w:eastAsiaTheme="minorEastAsia"/>
          <w:noProof/>
          <w:szCs w:val="18"/>
        </w:rPr>
        <w:t xml:space="preserve">Zhang, Z.; Li, Y.; Loh, Y.R.; Phoo, W.W.; Hung, A.W.; Kang, C.; Luo, D. Crystal structure of unlinked NS2B-NS3 protease from Zika virus. </w:t>
      </w:r>
      <w:r w:rsidRPr="00FF50C3">
        <w:rPr>
          <w:rFonts w:eastAsiaTheme="minorEastAsia"/>
          <w:i/>
          <w:noProof/>
          <w:szCs w:val="18"/>
        </w:rPr>
        <w:t xml:space="preserve">Science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354</w:t>
      </w:r>
      <w:r w:rsidRPr="00FF50C3">
        <w:rPr>
          <w:rFonts w:eastAsiaTheme="minorEastAsia"/>
          <w:noProof/>
          <w:szCs w:val="18"/>
        </w:rPr>
        <w:t>, 1597–1600.</w:t>
      </w:r>
      <w:bookmarkEnd w:id="146"/>
    </w:p>
    <w:p w14:paraId="6FECEE5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7" w:name="_ENREF_142"/>
      <w:r w:rsidRPr="00FF50C3">
        <w:rPr>
          <w:rFonts w:eastAsiaTheme="minorEastAsia"/>
          <w:noProof/>
          <w:szCs w:val="18"/>
        </w:rPr>
        <w:t>D</w:t>
      </w:r>
      <w:r w:rsidRPr="00FF50C3">
        <w:rPr>
          <w:color w:val="auto"/>
          <w:szCs w:val="18"/>
        </w:rPr>
        <w:t>’</w:t>
      </w:r>
      <w:r w:rsidRPr="00FF50C3">
        <w:rPr>
          <w:rFonts w:eastAsiaTheme="minorEastAsia"/>
          <w:noProof/>
          <w:szCs w:val="18"/>
        </w:rPr>
        <w:t xml:space="preserve">Silva, L.; Ozdowy, P.; Krajewski, M.; Rothweiler, U.; Singh, M.; Holak, T.A. Monitoring the Effects of Antagonists on Protein—Protein Interactions with NMR Spectroscopy. </w:t>
      </w:r>
      <w:r w:rsidRPr="00FF50C3">
        <w:rPr>
          <w:rFonts w:eastAsiaTheme="minorEastAsia"/>
          <w:i/>
          <w:noProof/>
          <w:szCs w:val="18"/>
        </w:rPr>
        <w:t xml:space="preserve">J. Am. Chem. Soc.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127</w:t>
      </w:r>
      <w:r w:rsidRPr="00FF50C3">
        <w:rPr>
          <w:rFonts w:eastAsiaTheme="minorEastAsia"/>
          <w:noProof/>
          <w:szCs w:val="18"/>
        </w:rPr>
        <w:t>, 13220–13226.</w:t>
      </w:r>
      <w:bookmarkEnd w:id="147"/>
    </w:p>
    <w:p w14:paraId="6F7FA04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8" w:name="_ENREF_143"/>
      <w:r w:rsidRPr="00FF50C3">
        <w:rPr>
          <w:rFonts w:eastAsiaTheme="minorEastAsia"/>
          <w:noProof/>
          <w:szCs w:val="18"/>
        </w:rPr>
        <w:t xml:space="preserve">Śledź, P.; Abell, C.; Ciulli, A. Ligand-Observed NMR in Fragment-Based Approaches. In </w:t>
      </w:r>
      <w:r w:rsidRPr="00FF50C3">
        <w:rPr>
          <w:rFonts w:eastAsiaTheme="minorEastAsia"/>
          <w:i/>
          <w:noProof/>
          <w:szCs w:val="18"/>
        </w:rPr>
        <w:t>NMR of Biomolecules</w:t>
      </w:r>
      <w:r w:rsidRPr="00FF50C3">
        <w:rPr>
          <w:rFonts w:eastAsiaTheme="minorEastAsia"/>
          <w:noProof/>
          <w:szCs w:val="18"/>
        </w:rPr>
        <w:t>; Wiley-VCH Verlag GmbH &amp; Co. KGaA: Weinheim, Germany, 2012; pp. 264–280.</w:t>
      </w:r>
      <w:bookmarkEnd w:id="148"/>
    </w:p>
    <w:p w14:paraId="0E355BA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49" w:name="_ENREF_144"/>
      <w:r w:rsidRPr="00FF50C3">
        <w:rPr>
          <w:rFonts w:eastAsiaTheme="minorEastAsia"/>
          <w:noProof/>
          <w:szCs w:val="18"/>
        </w:rPr>
        <w:t xml:space="preserve">Mashalidis, E.H.; Śledź, P.; Lang, S.; Abell, C. A three-stage biophysical screening cascade for fragment-based drug discovery. </w:t>
      </w:r>
      <w:r w:rsidRPr="00FF50C3">
        <w:rPr>
          <w:rFonts w:eastAsiaTheme="minorEastAsia"/>
          <w:i/>
          <w:noProof/>
          <w:szCs w:val="18"/>
        </w:rPr>
        <w:t xml:space="preserve">Nat. Protoc.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8</w:t>
      </w:r>
      <w:r w:rsidRPr="00FF50C3">
        <w:rPr>
          <w:rFonts w:eastAsiaTheme="minorEastAsia"/>
          <w:noProof/>
          <w:szCs w:val="18"/>
        </w:rPr>
        <w:t>, 2309–2324.</w:t>
      </w:r>
      <w:bookmarkEnd w:id="149"/>
    </w:p>
    <w:p w14:paraId="3009D9A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0" w:name="_ENREF_145"/>
      <w:r w:rsidRPr="00FF50C3">
        <w:rPr>
          <w:rFonts w:eastAsiaTheme="minorEastAsia"/>
          <w:noProof/>
          <w:szCs w:val="18"/>
        </w:rPr>
        <w:t xml:space="preserve">Pellecchia, M.; Bertini, I.; Cowburn, D.; Dalvit, C.; Giralt, E.; Jahnke, W.; James, T.L.; Homans, S.W.; Kessler, H.; Luchinat, C.; et al. Perspectives on NMR in drug discovery: A technique comes of age. </w:t>
      </w:r>
      <w:r w:rsidRPr="00FF50C3">
        <w:rPr>
          <w:rFonts w:eastAsiaTheme="minorEastAsia"/>
          <w:i/>
          <w:noProof/>
          <w:szCs w:val="18"/>
        </w:rPr>
        <w:t xml:space="preserve">Nat. Rev .Drug Discov.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7</w:t>
      </w:r>
      <w:r w:rsidRPr="00FF50C3">
        <w:rPr>
          <w:rFonts w:eastAsiaTheme="minorEastAsia"/>
          <w:noProof/>
          <w:szCs w:val="18"/>
        </w:rPr>
        <w:t>, 738–745.</w:t>
      </w:r>
      <w:bookmarkEnd w:id="150"/>
    </w:p>
    <w:p w14:paraId="04EEC5A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1" w:name="_ENREF_146"/>
      <w:r w:rsidRPr="00FF50C3">
        <w:rPr>
          <w:rFonts w:eastAsiaTheme="minorEastAsia"/>
          <w:noProof/>
          <w:szCs w:val="18"/>
        </w:rPr>
        <w:t xml:space="preserve">Schaumburg, K.; Deverell, C. Fluorine-19 nuclear magnetic resonance chemical shift of hydrofluoric acid in normal water and heavy water solutions. </w:t>
      </w:r>
      <w:r w:rsidRPr="00FF50C3">
        <w:rPr>
          <w:rFonts w:eastAsiaTheme="minorEastAsia"/>
          <w:i/>
          <w:noProof/>
          <w:szCs w:val="18"/>
        </w:rPr>
        <w:t xml:space="preserve">J. Am. Chem. Soc. </w:t>
      </w:r>
      <w:r w:rsidRPr="00FF50C3">
        <w:rPr>
          <w:rFonts w:eastAsiaTheme="minorEastAsia"/>
          <w:b/>
          <w:noProof/>
          <w:szCs w:val="18"/>
        </w:rPr>
        <w:t>1968</w:t>
      </w:r>
      <w:r w:rsidRPr="00FF50C3">
        <w:rPr>
          <w:rFonts w:eastAsiaTheme="minorEastAsia"/>
          <w:noProof/>
          <w:szCs w:val="18"/>
        </w:rPr>
        <w:t xml:space="preserve">, </w:t>
      </w:r>
      <w:r w:rsidRPr="00FF50C3">
        <w:rPr>
          <w:rFonts w:eastAsiaTheme="minorEastAsia"/>
          <w:i/>
          <w:noProof/>
          <w:szCs w:val="18"/>
        </w:rPr>
        <w:t>90</w:t>
      </w:r>
      <w:r w:rsidRPr="00FF50C3">
        <w:rPr>
          <w:rFonts w:eastAsiaTheme="minorEastAsia"/>
          <w:noProof/>
          <w:szCs w:val="18"/>
        </w:rPr>
        <w:t>, 2495–2499.</w:t>
      </w:r>
      <w:bookmarkEnd w:id="151"/>
    </w:p>
    <w:p w14:paraId="5721CBD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2" w:name="_ENREF_147"/>
      <w:r w:rsidRPr="00FF50C3">
        <w:rPr>
          <w:rFonts w:eastAsiaTheme="minorEastAsia"/>
          <w:noProof/>
          <w:szCs w:val="18"/>
        </w:rPr>
        <w:t xml:space="preserve">Gerig, J.T. Fluorine NMR of proteins. </w:t>
      </w:r>
      <w:r w:rsidRPr="00FF50C3">
        <w:rPr>
          <w:rFonts w:eastAsiaTheme="minorEastAsia"/>
          <w:i/>
          <w:noProof/>
          <w:szCs w:val="18"/>
        </w:rPr>
        <w:t xml:space="preserve">Prog. Nucl. Magn. Reson. Spectrosc. </w:t>
      </w:r>
      <w:r w:rsidRPr="00FF50C3">
        <w:rPr>
          <w:rFonts w:eastAsiaTheme="minorEastAsia"/>
          <w:b/>
          <w:noProof/>
          <w:szCs w:val="18"/>
        </w:rPr>
        <w:t>1994</w:t>
      </w:r>
      <w:r w:rsidRPr="00FF50C3">
        <w:rPr>
          <w:rFonts w:eastAsiaTheme="minorEastAsia"/>
          <w:noProof/>
          <w:szCs w:val="18"/>
        </w:rPr>
        <w:t xml:space="preserve">, </w:t>
      </w:r>
      <w:r w:rsidRPr="00FF50C3">
        <w:rPr>
          <w:rFonts w:eastAsiaTheme="minorEastAsia"/>
          <w:i/>
          <w:noProof/>
          <w:szCs w:val="18"/>
        </w:rPr>
        <w:t>26</w:t>
      </w:r>
      <w:r w:rsidRPr="00FF50C3">
        <w:rPr>
          <w:rFonts w:eastAsiaTheme="minorEastAsia"/>
          <w:noProof/>
          <w:szCs w:val="18"/>
        </w:rPr>
        <w:t>, 293–370.</w:t>
      </w:r>
      <w:bookmarkEnd w:id="152"/>
    </w:p>
    <w:p w14:paraId="4696FDEE"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3" w:name="_ENREF_148"/>
      <w:r w:rsidRPr="00FF50C3">
        <w:rPr>
          <w:rFonts w:eastAsiaTheme="minorEastAsia"/>
          <w:noProof/>
          <w:szCs w:val="18"/>
        </w:rPr>
        <w:t xml:space="preserve">Didenko, T.; Liu, J.J.; Horst, R.; Stevens, R.C.; Wuthrich, K. Fluorine-19 NMR of integral membrane proteins illustrated with studies of GPCRs. </w:t>
      </w:r>
      <w:r w:rsidRPr="00FF50C3">
        <w:rPr>
          <w:rFonts w:eastAsiaTheme="minorEastAsia"/>
          <w:i/>
          <w:noProof/>
          <w:szCs w:val="18"/>
        </w:rPr>
        <w:t xml:space="preserve">Curr. Opin. Struct. Biol.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23</w:t>
      </w:r>
      <w:r w:rsidRPr="00FF50C3">
        <w:rPr>
          <w:rFonts w:eastAsiaTheme="minorEastAsia"/>
          <w:noProof/>
          <w:szCs w:val="18"/>
        </w:rPr>
        <w:t>, 740–747.</w:t>
      </w:r>
      <w:bookmarkEnd w:id="153"/>
    </w:p>
    <w:p w14:paraId="29987E1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4" w:name="_ENREF_149"/>
      <w:r w:rsidRPr="00FF50C3">
        <w:rPr>
          <w:rFonts w:eastAsiaTheme="minorEastAsia"/>
          <w:noProof/>
          <w:szCs w:val="18"/>
        </w:rPr>
        <w:lastRenderedPageBreak/>
        <w:t xml:space="preserve">Cobb, S.L.; Murphy, C.D. 19F NMR applications in chemical biology. </w:t>
      </w:r>
      <w:r w:rsidRPr="00FF50C3">
        <w:rPr>
          <w:rFonts w:eastAsiaTheme="minorEastAsia"/>
          <w:i/>
          <w:noProof/>
          <w:szCs w:val="18"/>
        </w:rPr>
        <w:t xml:space="preserve">J. Fluor. Chem.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130</w:t>
      </w:r>
      <w:r w:rsidRPr="00FF50C3">
        <w:rPr>
          <w:rFonts w:eastAsiaTheme="minorEastAsia"/>
          <w:noProof/>
          <w:szCs w:val="18"/>
        </w:rPr>
        <w:t>, 132–143.</w:t>
      </w:r>
      <w:bookmarkEnd w:id="154"/>
    </w:p>
    <w:p w14:paraId="5A29D7A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5" w:name="_ENREF_150"/>
      <w:r w:rsidRPr="00FF50C3">
        <w:rPr>
          <w:rFonts w:eastAsiaTheme="minorEastAsia"/>
          <w:noProof/>
          <w:szCs w:val="18"/>
        </w:rPr>
        <w:t xml:space="preserve">Kitevski-LeBlanc, J.L.; Prosser, R.S. Current applications of 19F NMR to studies of protein structure and dynamics. </w:t>
      </w:r>
      <w:r w:rsidRPr="00FF50C3">
        <w:rPr>
          <w:rFonts w:eastAsiaTheme="minorEastAsia"/>
          <w:i/>
          <w:noProof/>
          <w:szCs w:val="18"/>
        </w:rPr>
        <w:t xml:space="preserve">Prog. Nucl. Magn. Reson. Spectrosc.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62</w:t>
      </w:r>
      <w:r w:rsidRPr="00FF50C3">
        <w:rPr>
          <w:rFonts w:eastAsiaTheme="minorEastAsia"/>
          <w:noProof/>
          <w:szCs w:val="18"/>
        </w:rPr>
        <w:t>, 1–33.</w:t>
      </w:r>
      <w:bookmarkEnd w:id="155"/>
    </w:p>
    <w:p w14:paraId="1243DED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6" w:name="_ENREF_151"/>
      <w:r w:rsidRPr="00FF50C3">
        <w:rPr>
          <w:rFonts w:eastAsiaTheme="minorEastAsia"/>
          <w:noProof/>
          <w:szCs w:val="18"/>
        </w:rPr>
        <w:t xml:space="preserve">Liu, J.J.; Horst, R.; Katritch, V.; Stevens, R.C.; Wuthrich, K. Biased signaling pathways in beta2-adrenergic receptor characterized by 19F-NMR. </w:t>
      </w:r>
      <w:r w:rsidRPr="00FF50C3">
        <w:rPr>
          <w:rFonts w:eastAsiaTheme="minorEastAsia"/>
          <w:i/>
          <w:noProof/>
          <w:szCs w:val="18"/>
        </w:rPr>
        <w:t xml:space="preserve">Science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335</w:t>
      </w:r>
      <w:r w:rsidRPr="00FF50C3">
        <w:rPr>
          <w:rFonts w:eastAsiaTheme="minorEastAsia"/>
          <w:noProof/>
          <w:szCs w:val="18"/>
        </w:rPr>
        <w:t>, 1106–1110.</w:t>
      </w:r>
      <w:bookmarkEnd w:id="156"/>
    </w:p>
    <w:p w14:paraId="50C8B38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7" w:name="_ENREF_152"/>
      <w:r w:rsidRPr="00FF50C3">
        <w:rPr>
          <w:rFonts w:eastAsiaTheme="minorEastAsia"/>
          <w:noProof/>
          <w:szCs w:val="18"/>
        </w:rPr>
        <w:t xml:space="preserve">Jackson, J.C.; Hammill, J.T.; Mehl, R.A. Site-Specific Incorporation of a 19F-Amino Acid into Proteins as an NMR Probe for Characterizing Protein Structure and Reactivity. </w:t>
      </w:r>
      <w:r w:rsidRPr="00FF50C3">
        <w:rPr>
          <w:rFonts w:eastAsiaTheme="minorEastAsia"/>
          <w:i/>
          <w:noProof/>
          <w:szCs w:val="18"/>
        </w:rPr>
        <w:t xml:space="preserve">J. Am. Chem. Soc.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129</w:t>
      </w:r>
      <w:r w:rsidRPr="00FF50C3">
        <w:rPr>
          <w:rFonts w:eastAsiaTheme="minorEastAsia"/>
          <w:noProof/>
          <w:szCs w:val="18"/>
        </w:rPr>
        <w:t>, 1160–1166.</w:t>
      </w:r>
      <w:bookmarkEnd w:id="157"/>
    </w:p>
    <w:p w14:paraId="3E9BF83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8" w:name="_ENREF_153"/>
      <w:r w:rsidRPr="00FF50C3">
        <w:rPr>
          <w:rFonts w:eastAsiaTheme="minorEastAsia"/>
          <w:noProof/>
          <w:szCs w:val="18"/>
        </w:rPr>
        <w:t xml:space="preserve">Hammill, J.T.; Miyake-Stoner, S.; Hazen, J.L.; Jackson, J.C.; Mehl, R.A. Preparation of site-specifically labeled fluorinated proteins for 19F-NMR structural characterization. </w:t>
      </w:r>
      <w:r w:rsidRPr="00FF50C3">
        <w:rPr>
          <w:rFonts w:eastAsiaTheme="minorEastAsia"/>
          <w:i/>
          <w:noProof/>
          <w:szCs w:val="18"/>
        </w:rPr>
        <w:t xml:space="preserve">Nat. Protoc. </w:t>
      </w:r>
      <w:r w:rsidRPr="00FF50C3">
        <w:rPr>
          <w:rFonts w:eastAsiaTheme="minorEastAsia"/>
          <w:b/>
          <w:noProof/>
          <w:szCs w:val="18"/>
        </w:rPr>
        <w:t>2007</w:t>
      </w:r>
      <w:r w:rsidRPr="00FF50C3">
        <w:rPr>
          <w:rFonts w:eastAsiaTheme="minorEastAsia"/>
          <w:noProof/>
          <w:szCs w:val="18"/>
        </w:rPr>
        <w:t xml:space="preserve">, </w:t>
      </w:r>
      <w:r w:rsidRPr="00FF50C3">
        <w:rPr>
          <w:rFonts w:eastAsiaTheme="minorEastAsia"/>
          <w:i/>
          <w:noProof/>
          <w:szCs w:val="18"/>
        </w:rPr>
        <w:t>2</w:t>
      </w:r>
      <w:r w:rsidRPr="00FF50C3">
        <w:rPr>
          <w:rFonts w:eastAsiaTheme="minorEastAsia"/>
          <w:noProof/>
          <w:szCs w:val="18"/>
        </w:rPr>
        <w:t>, 2601–2607.</w:t>
      </w:r>
      <w:bookmarkEnd w:id="158"/>
    </w:p>
    <w:p w14:paraId="008E3C56"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59" w:name="_ENREF_154"/>
      <w:r w:rsidRPr="00FF50C3">
        <w:rPr>
          <w:rFonts w:eastAsiaTheme="minorEastAsia"/>
          <w:noProof/>
          <w:szCs w:val="18"/>
        </w:rPr>
        <w:t>O</w:t>
      </w:r>
      <w:r w:rsidRPr="00FF50C3">
        <w:rPr>
          <w:color w:val="auto"/>
          <w:szCs w:val="18"/>
        </w:rPr>
        <w:t>’</w:t>
      </w:r>
      <w:r w:rsidRPr="00FF50C3">
        <w:rPr>
          <w:rFonts w:eastAsiaTheme="minorEastAsia"/>
          <w:noProof/>
          <w:szCs w:val="18"/>
        </w:rPr>
        <w:t xml:space="preserve">Hagan, D.; Schaffrath, C.; Cobb, S.L.; Hamilton, J.T.; Murphy, C.D. Biochemistry: Biosynthesis of an organofluorine molecule. </w:t>
      </w:r>
      <w:r w:rsidRPr="00FF50C3">
        <w:rPr>
          <w:rFonts w:eastAsiaTheme="minorEastAsia"/>
          <w:i/>
          <w:noProof/>
          <w:szCs w:val="18"/>
        </w:rPr>
        <w:t xml:space="preserve">Nature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416</w:t>
      </w:r>
      <w:r w:rsidRPr="00FF50C3">
        <w:rPr>
          <w:rFonts w:eastAsiaTheme="minorEastAsia"/>
          <w:noProof/>
          <w:szCs w:val="18"/>
        </w:rPr>
        <w:t>, 279.</w:t>
      </w:r>
      <w:bookmarkEnd w:id="159"/>
    </w:p>
    <w:p w14:paraId="6BAD675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0" w:name="_ENREF_155"/>
      <w:r w:rsidRPr="00FF50C3">
        <w:rPr>
          <w:rFonts w:eastAsiaTheme="minorEastAsia"/>
          <w:noProof/>
          <w:szCs w:val="18"/>
        </w:rPr>
        <w:t xml:space="preserve">Leone, M.; Rodriguez-Mias, R.A.; Pellecchia, M. Selective incorporation of 19F-labeled Trp side chains for NMR-spectroscopy-based ligand-protein interaction studies. </w:t>
      </w:r>
      <w:r w:rsidRPr="00FF50C3">
        <w:rPr>
          <w:rFonts w:eastAsiaTheme="minorEastAsia"/>
          <w:i/>
          <w:noProof/>
          <w:szCs w:val="18"/>
        </w:rPr>
        <w:t xml:space="preserve">ChemBioChem </w:t>
      </w:r>
      <w:r w:rsidRPr="00FF50C3">
        <w:rPr>
          <w:rFonts w:eastAsiaTheme="minorEastAsia"/>
          <w:b/>
          <w:noProof/>
          <w:szCs w:val="18"/>
        </w:rPr>
        <w:t>2003</w:t>
      </w:r>
      <w:r w:rsidRPr="00FF50C3">
        <w:rPr>
          <w:rFonts w:eastAsiaTheme="minorEastAsia"/>
          <w:noProof/>
          <w:szCs w:val="18"/>
        </w:rPr>
        <w:t xml:space="preserve">, </w:t>
      </w:r>
      <w:r w:rsidRPr="00FF50C3">
        <w:rPr>
          <w:rFonts w:eastAsiaTheme="minorEastAsia"/>
          <w:i/>
          <w:noProof/>
          <w:szCs w:val="18"/>
        </w:rPr>
        <w:t>4</w:t>
      </w:r>
      <w:r w:rsidRPr="00FF50C3">
        <w:rPr>
          <w:rFonts w:eastAsiaTheme="minorEastAsia"/>
          <w:noProof/>
          <w:szCs w:val="18"/>
        </w:rPr>
        <w:t>, 649–650.</w:t>
      </w:r>
      <w:bookmarkEnd w:id="160"/>
    </w:p>
    <w:p w14:paraId="7663367F"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1" w:name="_ENREF_156"/>
      <w:r w:rsidRPr="00FF50C3">
        <w:rPr>
          <w:rFonts w:eastAsiaTheme="minorEastAsia"/>
          <w:noProof/>
          <w:szCs w:val="18"/>
        </w:rPr>
        <w:t xml:space="preserve">Norton, R.; Leung, E.; Chandrashekaran, I.; MacRaild, C. Applications of 19F-NMR in Fragment-Based Drug Discovery. </w:t>
      </w:r>
      <w:r w:rsidRPr="00FF50C3">
        <w:rPr>
          <w:rFonts w:eastAsiaTheme="minorEastAsia"/>
          <w:i/>
          <w:noProof/>
          <w:szCs w:val="18"/>
        </w:rPr>
        <w:t xml:space="preserve">Molecules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21</w:t>
      </w:r>
      <w:r w:rsidRPr="00FF50C3">
        <w:rPr>
          <w:rFonts w:eastAsiaTheme="minorEastAsia"/>
          <w:noProof/>
          <w:szCs w:val="18"/>
        </w:rPr>
        <w:t>, 860.</w:t>
      </w:r>
      <w:bookmarkEnd w:id="161"/>
    </w:p>
    <w:p w14:paraId="572E981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2" w:name="_ENREF_157"/>
      <w:r w:rsidRPr="00FF50C3">
        <w:rPr>
          <w:rFonts w:eastAsiaTheme="minorEastAsia"/>
          <w:noProof/>
          <w:szCs w:val="18"/>
        </w:rPr>
        <w:t xml:space="preserve">Ye, L.; Van Eps, N.; Zimmer, M.; Ernst, O.P.; Scott Prosser, R. Activation of the A2A adenosine G-protein-coupled receptor by conformational selection. </w:t>
      </w:r>
      <w:r w:rsidRPr="00FF50C3">
        <w:rPr>
          <w:rFonts w:eastAsiaTheme="minorEastAsia"/>
          <w:i/>
          <w:noProof/>
          <w:szCs w:val="18"/>
        </w:rPr>
        <w:t xml:space="preserve">Nature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533</w:t>
      </w:r>
      <w:r w:rsidRPr="00FF50C3">
        <w:rPr>
          <w:rFonts w:eastAsiaTheme="minorEastAsia"/>
          <w:noProof/>
          <w:szCs w:val="18"/>
        </w:rPr>
        <w:t>, 265–268.</w:t>
      </w:r>
      <w:bookmarkEnd w:id="162"/>
    </w:p>
    <w:p w14:paraId="318E01E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3" w:name="_ENREF_158"/>
      <w:r w:rsidRPr="00FF50C3">
        <w:rPr>
          <w:rFonts w:eastAsiaTheme="minorEastAsia"/>
          <w:noProof/>
          <w:szCs w:val="18"/>
        </w:rPr>
        <w:t xml:space="preserve">Zhu, L.; Yang, J.; Li, H.; Sun, H.; Liu, J.; Wang, J. Conformational change study of dengue virus NS2B-NS3 protease using 19F NMR spectroscopy. </w:t>
      </w:r>
      <w:r w:rsidRPr="00FF50C3">
        <w:rPr>
          <w:rFonts w:eastAsiaTheme="minorEastAsia"/>
          <w:i/>
          <w:noProof/>
          <w:szCs w:val="18"/>
        </w:rPr>
        <w:t xml:space="preserve">Biochem. Biophys. Res. Commun.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461</w:t>
      </w:r>
      <w:r w:rsidRPr="00FF50C3">
        <w:rPr>
          <w:rFonts w:eastAsiaTheme="minorEastAsia"/>
          <w:noProof/>
          <w:szCs w:val="18"/>
        </w:rPr>
        <w:t>, 677–680.</w:t>
      </w:r>
      <w:bookmarkEnd w:id="163"/>
    </w:p>
    <w:p w14:paraId="2FECAAD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4" w:name="_ENREF_159"/>
      <w:r w:rsidRPr="00FF50C3">
        <w:rPr>
          <w:rFonts w:eastAsiaTheme="minorEastAsia"/>
          <w:noProof/>
          <w:szCs w:val="18"/>
        </w:rPr>
        <w:t xml:space="preserve">Dalvit, C.; Flocco, M.; Knapp, S.; Mostardini, M.; Perego, R.; Stockman, B.J.; Veronesi, M.; Varasi, M. High-throughput NMR-based screening with competition binding experiments. </w:t>
      </w:r>
      <w:r w:rsidRPr="00FF50C3">
        <w:rPr>
          <w:rFonts w:eastAsiaTheme="minorEastAsia"/>
          <w:i/>
          <w:noProof/>
          <w:szCs w:val="18"/>
        </w:rPr>
        <w:t xml:space="preserve">J. Am. Chem. Soc.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124</w:t>
      </w:r>
      <w:r w:rsidRPr="00FF50C3">
        <w:rPr>
          <w:rFonts w:eastAsiaTheme="minorEastAsia"/>
          <w:noProof/>
          <w:szCs w:val="18"/>
        </w:rPr>
        <w:t>, 7702–7709.</w:t>
      </w:r>
      <w:bookmarkEnd w:id="164"/>
    </w:p>
    <w:p w14:paraId="256256A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5" w:name="_ENREF_160"/>
      <w:r w:rsidRPr="00FF50C3">
        <w:rPr>
          <w:rFonts w:eastAsiaTheme="minorEastAsia"/>
          <w:noProof/>
          <w:szCs w:val="18"/>
        </w:rPr>
        <w:t xml:space="preserve">Siriwardena, A.H.; Tian, F.; Noble, S.; Prestegard, J.H. A straightforward NMR-spectroscopy-based method for rapid library screening. </w:t>
      </w:r>
      <w:r w:rsidRPr="00FF50C3">
        <w:rPr>
          <w:rFonts w:eastAsiaTheme="minorEastAsia"/>
          <w:i/>
          <w:noProof/>
          <w:szCs w:val="18"/>
        </w:rPr>
        <w:t xml:space="preserve">Angew. Chem. Int. Ed. Engl.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41</w:t>
      </w:r>
      <w:r w:rsidRPr="00FF50C3">
        <w:rPr>
          <w:rFonts w:eastAsiaTheme="minorEastAsia"/>
          <w:noProof/>
          <w:szCs w:val="18"/>
        </w:rPr>
        <w:t>, 3454–3457.</w:t>
      </w:r>
      <w:bookmarkEnd w:id="165"/>
    </w:p>
    <w:p w14:paraId="48A394D2"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6" w:name="_ENREF_161"/>
      <w:r w:rsidRPr="00FF50C3">
        <w:rPr>
          <w:rFonts w:eastAsiaTheme="minorEastAsia"/>
          <w:noProof/>
          <w:szCs w:val="18"/>
        </w:rPr>
        <w:t xml:space="preserve">Li, Y.; Wong, Y.L.; Ng, F.M.; Liu, B.; Wong, Y.X.; Poh, Z.Y.; Then, S.W.; Lee, M.Y.; Ng, H.Q.; Hung, A.W.; et al. Characterization of the interaction between Escherichia coli topoisomerase IV E subunit and an ATP competitive inhibitor. </w:t>
      </w:r>
      <w:r w:rsidRPr="00FF50C3">
        <w:rPr>
          <w:rFonts w:eastAsiaTheme="minorEastAsia"/>
          <w:i/>
          <w:noProof/>
          <w:szCs w:val="18"/>
        </w:rPr>
        <w:t xml:space="preserve">Biochem. Biophys. Res. Commun.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467</w:t>
      </w:r>
      <w:r w:rsidRPr="00FF50C3">
        <w:rPr>
          <w:rFonts w:eastAsiaTheme="minorEastAsia"/>
          <w:noProof/>
          <w:szCs w:val="18"/>
        </w:rPr>
        <w:t>, 961–966.</w:t>
      </w:r>
      <w:bookmarkEnd w:id="166"/>
    </w:p>
    <w:p w14:paraId="469106B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67" w:name="_ENREF_162"/>
      <w:r w:rsidRPr="00FF50C3">
        <w:rPr>
          <w:rFonts w:eastAsiaTheme="minorEastAsia"/>
          <w:noProof/>
          <w:szCs w:val="18"/>
        </w:rPr>
        <w:t xml:space="preserve">Kang, C.; Li, Y.; Cherian, J.; Liu, B.; Ng, H.Q.; Lee, M.Y.; Binte Ahmad, N.H.; Poh, Z.Y.; Wong, Y.X.; Huang, Q.; et al. Biophysical Studies of Bacterial Topoisomerases Substantiate Their Binding Modes to an Inhibitor. </w:t>
      </w:r>
      <w:r w:rsidRPr="00FF50C3">
        <w:rPr>
          <w:rFonts w:eastAsiaTheme="minorEastAsia"/>
          <w:i/>
          <w:noProof/>
          <w:szCs w:val="18"/>
        </w:rPr>
        <w:t xml:space="preserve">Biophys. J.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109</w:t>
      </w:r>
      <w:r w:rsidRPr="00FF50C3">
        <w:rPr>
          <w:rFonts w:eastAsiaTheme="minorEastAsia"/>
          <w:noProof/>
          <w:szCs w:val="18"/>
        </w:rPr>
        <w:t>, 1969–7197.</w:t>
      </w:r>
      <w:bookmarkEnd w:id="167"/>
    </w:p>
    <w:p w14:paraId="44BA9C4D" w14:textId="3C750DA4" w:rsidR="00714424" w:rsidRPr="00FF50C3" w:rsidRDefault="009278C8" w:rsidP="00714424">
      <w:pPr>
        <w:pStyle w:val="MDPI71References"/>
        <w:numPr>
          <w:ilvl w:val="0"/>
          <w:numId w:val="20"/>
        </w:numPr>
        <w:ind w:left="425" w:hanging="425"/>
        <w:rPr>
          <w:rFonts w:eastAsiaTheme="minorEastAsia"/>
          <w:noProof/>
          <w:szCs w:val="18"/>
        </w:rPr>
      </w:pPr>
      <w:bookmarkStart w:id="168" w:name="_ENREF_163"/>
      <w:r w:rsidRPr="00FF50C3">
        <w:rPr>
          <w:rFonts w:eastAsiaTheme="minorEastAsia"/>
          <w:noProof/>
          <w:szCs w:val="18"/>
        </w:rPr>
        <w:t>Li, Y.; Wong, Y.L.; Ng, F.M., Liu, B.; Wong, Y.X.; Poh, Z.Y.; Liu, S.; Then, S.W.; Lee, M.Y.; Ng, H.Q.; Hung, A.W.; Cherian J.; Hill, J.; Keller, T.H.; Kang, C.</w:t>
      </w:r>
      <w:bookmarkEnd w:id="168"/>
      <w:r w:rsidRPr="00FF50C3">
        <w:rPr>
          <w:rFonts w:eastAsiaTheme="minorEastAsia"/>
          <w:noProof/>
          <w:szCs w:val="18"/>
        </w:rPr>
        <w:t xml:space="preserve">, Escherichia coli topoisomerase IV E subunit and an inhibitor binding mode revealed by NMR spectroscopy. </w:t>
      </w:r>
      <w:r w:rsidRPr="00FF50C3">
        <w:rPr>
          <w:rFonts w:eastAsiaTheme="minorEastAsia"/>
          <w:i/>
          <w:noProof/>
          <w:szCs w:val="18"/>
        </w:rPr>
        <w:t>J Biol. Chem.</w:t>
      </w:r>
      <w:r w:rsidRPr="00FF50C3">
        <w:rPr>
          <w:rFonts w:eastAsiaTheme="minorEastAsia"/>
          <w:noProof/>
          <w:szCs w:val="18"/>
        </w:rPr>
        <w:t xml:space="preserve">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291</w:t>
      </w:r>
      <w:r w:rsidRPr="00FF50C3">
        <w:rPr>
          <w:rFonts w:eastAsiaTheme="minorEastAsia"/>
          <w:noProof/>
          <w:szCs w:val="18"/>
        </w:rPr>
        <w:t xml:space="preserve">, 17743-17753. </w:t>
      </w:r>
    </w:p>
    <w:p w14:paraId="460B144F" w14:textId="3047D156" w:rsidR="00714424" w:rsidRPr="00FF50C3" w:rsidRDefault="00714424" w:rsidP="00714424">
      <w:pPr>
        <w:pStyle w:val="MDPI71References"/>
        <w:numPr>
          <w:ilvl w:val="0"/>
          <w:numId w:val="20"/>
        </w:numPr>
        <w:ind w:left="425" w:hanging="425"/>
        <w:rPr>
          <w:rFonts w:eastAsiaTheme="minorEastAsia"/>
          <w:noProof/>
          <w:szCs w:val="18"/>
        </w:rPr>
      </w:pPr>
      <w:bookmarkStart w:id="169" w:name="_ENREF_164"/>
      <w:r w:rsidRPr="00FF50C3">
        <w:rPr>
          <w:rFonts w:eastAsiaTheme="minorEastAsia"/>
          <w:noProof/>
          <w:szCs w:val="18"/>
        </w:rPr>
        <w:t xml:space="preserve">Chen, G.-Y.; Ng, F.M.; Tan, Y.W.; Poulsen, A.; Seetoh, W.; Lin, G.; Kang, C.; Then, S.W.; Ahmad, N.H.; Wong, Y.L.; et al. Application of Fragment-Based Drug Discovery against DNA Gyrase B. </w:t>
      </w:r>
      <w:r w:rsidRPr="00FF50C3">
        <w:rPr>
          <w:rFonts w:eastAsiaTheme="minorEastAsia"/>
          <w:i/>
          <w:noProof/>
          <w:szCs w:val="18"/>
        </w:rPr>
        <w:t xml:space="preserve">ChemPlusChem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80</w:t>
      </w:r>
      <w:r w:rsidRPr="00FF50C3">
        <w:rPr>
          <w:rFonts w:eastAsiaTheme="minorEastAsia"/>
          <w:noProof/>
          <w:szCs w:val="18"/>
        </w:rPr>
        <w:t>, 1250–1254.</w:t>
      </w:r>
      <w:bookmarkEnd w:id="169"/>
    </w:p>
    <w:p w14:paraId="3216E87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0" w:name="_ENREF_165"/>
      <w:r w:rsidRPr="00FF50C3">
        <w:rPr>
          <w:rFonts w:eastAsiaTheme="minorEastAsia"/>
          <w:noProof/>
          <w:szCs w:val="18"/>
        </w:rPr>
        <w:t xml:space="preserve">Durham, T.B.; Blanco, M.-J. Target Engagement in Lead Generation. </w:t>
      </w:r>
      <w:r w:rsidRPr="00FF50C3">
        <w:rPr>
          <w:rFonts w:eastAsiaTheme="minorEastAsia"/>
          <w:i/>
          <w:noProof/>
          <w:szCs w:val="18"/>
        </w:rPr>
        <w:t xml:space="preserve">Bioorgan. Med. Chem. Lett.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25</w:t>
      </w:r>
      <w:r w:rsidRPr="00FF50C3">
        <w:rPr>
          <w:rFonts w:eastAsiaTheme="minorEastAsia"/>
          <w:noProof/>
          <w:szCs w:val="18"/>
        </w:rPr>
        <w:t>, 998–1008.</w:t>
      </w:r>
      <w:bookmarkEnd w:id="170"/>
    </w:p>
    <w:p w14:paraId="33E158A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1" w:name="_ENREF_166"/>
      <w:r w:rsidRPr="00FF50C3">
        <w:rPr>
          <w:rFonts w:eastAsiaTheme="minorEastAsia"/>
          <w:noProof/>
          <w:szCs w:val="18"/>
        </w:rPr>
        <w:t xml:space="preserve">Molina, D.M; Jafari, R.; Ignatushchenko, M.; Seki, T.; Larsson, E.A.; Dan, C.; Sreekumar, L.; Cao, Y.; Nordlund, P. Monitoring drug target engagement in cells and tissues using the cellular thermal shift assay. </w:t>
      </w:r>
      <w:r w:rsidRPr="00FF50C3">
        <w:rPr>
          <w:rFonts w:eastAsiaTheme="minorEastAsia"/>
          <w:i/>
          <w:noProof/>
          <w:szCs w:val="18"/>
        </w:rPr>
        <w:t xml:space="preserve">Science </w:t>
      </w:r>
      <w:r w:rsidRPr="00FF50C3">
        <w:rPr>
          <w:rFonts w:eastAsiaTheme="minorEastAsia"/>
          <w:b/>
          <w:noProof/>
          <w:szCs w:val="18"/>
        </w:rPr>
        <w:t>2013</w:t>
      </w:r>
      <w:r w:rsidRPr="00FF50C3">
        <w:rPr>
          <w:rFonts w:eastAsiaTheme="minorEastAsia"/>
          <w:noProof/>
          <w:szCs w:val="18"/>
        </w:rPr>
        <w:t xml:space="preserve">, </w:t>
      </w:r>
      <w:r w:rsidRPr="00FF50C3">
        <w:rPr>
          <w:rFonts w:eastAsiaTheme="minorEastAsia"/>
          <w:i/>
          <w:noProof/>
          <w:szCs w:val="18"/>
        </w:rPr>
        <w:t>341</w:t>
      </w:r>
      <w:r w:rsidRPr="00FF50C3">
        <w:rPr>
          <w:rFonts w:eastAsiaTheme="minorEastAsia"/>
          <w:noProof/>
          <w:szCs w:val="18"/>
        </w:rPr>
        <w:t>, 84–87.</w:t>
      </w:r>
      <w:bookmarkEnd w:id="171"/>
    </w:p>
    <w:p w14:paraId="6711D6D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2" w:name="_ENREF_167"/>
      <w:r w:rsidRPr="00FF50C3">
        <w:rPr>
          <w:rFonts w:eastAsiaTheme="minorEastAsia"/>
          <w:noProof/>
          <w:szCs w:val="18"/>
        </w:rPr>
        <w:t xml:space="preserve">Jafari, R.; Almqvist, H.; Axelsson, H.; Ignatushchenko, M.; Lundback, T.; Nordlund, P.; Martinez Molina, D. The cellular thermal shift assay for evaluating drug target interactions in cells. </w:t>
      </w:r>
      <w:r w:rsidRPr="00FF50C3">
        <w:rPr>
          <w:rFonts w:eastAsiaTheme="minorEastAsia"/>
          <w:i/>
          <w:noProof/>
          <w:szCs w:val="18"/>
        </w:rPr>
        <w:t xml:space="preserve">Nat. Protoc.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9</w:t>
      </w:r>
      <w:r w:rsidRPr="00FF50C3">
        <w:rPr>
          <w:rFonts w:eastAsiaTheme="minorEastAsia"/>
          <w:noProof/>
          <w:szCs w:val="18"/>
        </w:rPr>
        <w:t>, 2100–2122.</w:t>
      </w:r>
      <w:bookmarkEnd w:id="172"/>
    </w:p>
    <w:p w14:paraId="326B61A7"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3" w:name="_ENREF_168"/>
      <w:r w:rsidRPr="00FF50C3">
        <w:rPr>
          <w:rFonts w:eastAsiaTheme="minorEastAsia"/>
          <w:noProof/>
          <w:szCs w:val="18"/>
        </w:rPr>
        <w:t xml:space="preserve">Dubach, J.M.; Kim, E.; Yang, K.; Cuccarese, M.; Giedt, R.J.; Meimetis, L.G.; Vinegoni, C.; Weissleder, R. Quantitating drug-target engagement in single cells in vitro and in vivo. </w:t>
      </w:r>
      <w:r w:rsidRPr="00FF50C3">
        <w:rPr>
          <w:rFonts w:eastAsiaTheme="minorEastAsia"/>
          <w:i/>
          <w:noProof/>
          <w:szCs w:val="18"/>
        </w:rPr>
        <w:t xml:space="preserve">Nat. Chem. Biol. </w:t>
      </w:r>
      <w:r w:rsidRPr="00FF50C3">
        <w:rPr>
          <w:rFonts w:eastAsiaTheme="minorEastAsia"/>
          <w:b/>
          <w:noProof/>
          <w:szCs w:val="18"/>
        </w:rPr>
        <w:t>2017</w:t>
      </w:r>
      <w:r w:rsidRPr="00FF50C3">
        <w:rPr>
          <w:rFonts w:eastAsiaTheme="minorEastAsia"/>
          <w:noProof/>
          <w:szCs w:val="18"/>
        </w:rPr>
        <w:t xml:space="preserve">, </w:t>
      </w:r>
      <w:r w:rsidRPr="00FF50C3">
        <w:rPr>
          <w:rFonts w:eastAsiaTheme="minorEastAsia"/>
          <w:i/>
          <w:noProof/>
          <w:szCs w:val="18"/>
        </w:rPr>
        <w:t>13</w:t>
      </w:r>
      <w:r w:rsidRPr="00FF50C3">
        <w:rPr>
          <w:rFonts w:eastAsiaTheme="minorEastAsia"/>
          <w:noProof/>
          <w:szCs w:val="18"/>
        </w:rPr>
        <w:t>, 168–173.</w:t>
      </w:r>
      <w:bookmarkEnd w:id="173"/>
    </w:p>
    <w:p w14:paraId="5C8E06F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4" w:name="_ENREF_169"/>
      <w:r w:rsidRPr="00FF50C3">
        <w:rPr>
          <w:rFonts w:eastAsiaTheme="minorEastAsia"/>
          <w:noProof/>
          <w:szCs w:val="18"/>
        </w:rPr>
        <w:t xml:space="preserve">Reckel, S.; Lohr, F.; Dotsch, V. In-cell NMR spectroscopy. </w:t>
      </w:r>
      <w:r w:rsidRPr="00FF50C3">
        <w:rPr>
          <w:rFonts w:eastAsiaTheme="minorEastAsia"/>
          <w:i/>
          <w:noProof/>
          <w:szCs w:val="18"/>
        </w:rPr>
        <w:t xml:space="preserve">Chembiochem. Eur. J. Chem. Biol.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6</w:t>
      </w:r>
      <w:r w:rsidRPr="00FF50C3">
        <w:rPr>
          <w:rFonts w:eastAsiaTheme="minorEastAsia"/>
          <w:noProof/>
          <w:szCs w:val="18"/>
        </w:rPr>
        <w:t>, 1601–1606.</w:t>
      </w:r>
      <w:bookmarkEnd w:id="174"/>
    </w:p>
    <w:p w14:paraId="4FAD9CD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5" w:name="_ENREF_170"/>
      <w:r w:rsidRPr="00FF50C3">
        <w:rPr>
          <w:rFonts w:eastAsiaTheme="minorEastAsia"/>
          <w:noProof/>
          <w:szCs w:val="18"/>
        </w:rPr>
        <w:t xml:space="preserve">Serber, Z.; Corsini, L.; Durst, F.; Dotsch, V. In-cell NMR spectroscopy. </w:t>
      </w:r>
      <w:r w:rsidRPr="00FF50C3">
        <w:rPr>
          <w:rFonts w:eastAsiaTheme="minorEastAsia"/>
          <w:i/>
          <w:noProof/>
          <w:szCs w:val="18"/>
        </w:rPr>
        <w:t xml:space="preserve">Methods Enzymol. </w:t>
      </w:r>
      <w:r w:rsidRPr="00FF50C3">
        <w:rPr>
          <w:rFonts w:eastAsiaTheme="minorEastAsia"/>
          <w:b/>
          <w:noProof/>
          <w:szCs w:val="18"/>
        </w:rPr>
        <w:t>2005</w:t>
      </w:r>
      <w:r w:rsidRPr="00FF50C3">
        <w:rPr>
          <w:rFonts w:eastAsiaTheme="minorEastAsia"/>
          <w:noProof/>
          <w:szCs w:val="18"/>
        </w:rPr>
        <w:t xml:space="preserve">, </w:t>
      </w:r>
      <w:r w:rsidRPr="00FF50C3">
        <w:rPr>
          <w:rFonts w:eastAsiaTheme="minorEastAsia"/>
          <w:i/>
          <w:noProof/>
          <w:szCs w:val="18"/>
        </w:rPr>
        <w:t>394</w:t>
      </w:r>
      <w:r w:rsidRPr="00FF50C3">
        <w:rPr>
          <w:rFonts w:eastAsiaTheme="minorEastAsia"/>
          <w:noProof/>
          <w:szCs w:val="18"/>
        </w:rPr>
        <w:t>, 17–41.</w:t>
      </w:r>
      <w:bookmarkEnd w:id="175"/>
    </w:p>
    <w:p w14:paraId="526630DB"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6" w:name="_ENREF_171"/>
      <w:r w:rsidRPr="00FF50C3">
        <w:rPr>
          <w:rFonts w:eastAsiaTheme="minorEastAsia"/>
          <w:noProof/>
          <w:szCs w:val="18"/>
        </w:rPr>
        <w:t xml:space="preserve">Sakakibara, D.; Sasaki, A.; Ikeya, T.; Hamatsu, J.; Hanashima, T.; Mishima, M.; Yoshimasu, M.; Hayashi, N.; Mikawa, T.; Walchli, M.; et al. Protein structure determination in living cells by in-cell NMR spectroscopy. </w:t>
      </w:r>
      <w:r w:rsidRPr="00FF50C3">
        <w:rPr>
          <w:rFonts w:eastAsiaTheme="minorEastAsia"/>
          <w:i/>
          <w:noProof/>
          <w:szCs w:val="18"/>
        </w:rPr>
        <w:t xml:space="preserve">Nature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458</w:t>
      </w:r>
      <w:r w:rsidRPr="00FF50C3">
        <w:rPr>
          <w:rFonts w:eastAsiaTheme="minorEastAsia"/>
          <w:noProof/>
          <w:szCs w:val="18"/>
        </w:rPr>
        <w:t>, 102–105.</w:t>
      </w:r>
      <w:bookmarkEnd w:id="176"/>
    </w:p>
    <w:p w14:paraId="356D121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7" w:name="_ENREF_172"/>
      <w:r w:rsidRPr="00FF50C3">
        <w:rPr>
          <w:rFonts w:eastAsiaTheme="minorEastAsia"/>
          <w:noProof/>
          <w:szCs w:val="18"/>
        </w:rPr>
        <w:t xml:space="preserve">Ikeya, T.; Sasaki, A.; Sakakibara, D.; Shigemitsu, Y.; Hamatsu, J.; Hanashima, T.; Mishima, M.; Yoshimasu, M.; Hayashi, N.; Mikawa, T.; et al. NMR protein structure determination in living </w:t>
      </w:r>
      <w:r w:rsidRPr="00FF50C3">
        <w:rPr>
          <w:rFonts w:eastAsiaTheme="minorEastAsia"/>
          <w:i/>
          <w:noProof/>
          <w:szCs w:val="18"/>
        </w:rPr>
        <w:t>E. coli</w:t>
      </w:r>
      <w:r w:rsidRPr="00FF50C3">
        <w:rPr>
          <w:rFonts w:eastAsiaTheme="minorEastAsia"/>
          <w:noProof/>
          <w:szCs w:val="18"/>
        </w:rPr>
        <w:t xml:space="preserve"> cells using nonlinear sampling. </w:t>
      </w:r>
      <w:r w:rsidRPr="00FF50C3">
        <w:rPr>
          <w:rFonts w:eastAsiaTheme="minorEastAsia"/>
          <w:i/>
          <w:noProof/>
          <w:szCs w:val="18"/>
        </w:rPr>
        <w:t xml:space="preserve">Nat. Protoc. </w:t>
      </w:r>
      <w:r w:rsidRPr="00FF50C3">
        <w:rPr>
          <w:rFonts w:eastAsiaTheme="minorEastAsia"/>
          <w:b/>
          <w:noProof/>
          <w:szCs w:val="18"/>
        </w:rPr>
        <w:t>2010</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1051–1060.</w:t>
      </w:r>
      <w:bookmarkEnd w:id="177"/>
    </w:p>
    <w:p w14:paraId="345C79C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8" w:name="_ENREF_173"/>
      <w:r w:rsidRPr="00FF50C3">
        <w:rPr>
          <w:rFonts w:eastAsiaTheme="minorEastAsia"/>
          <w:noProof/>
          <w:szCs w:val="18"/>
        </w:rPr>
        <w:lastRenderedPageBreak/>
        <w:t xml:space="preserve">Burz, D.S.; Dutta, K.; Cowburn, D.; Shekhtman, A. Mapping structural interactions using in-cell NMR spectroscopy (STINT-NMR). </w:t>
      </w:r>
      <w:r w:rsidRPr="00FF50C3">
        <w:rPr>
          <w:rFonts w:eastAsiaTheme="minorEastAsia"/>
          <w:i/>
          <w:noProof/>
          <w:szCs w:val="18"/>
        </w:rPr>
        <w:t xml:space="preserve">Nat. Methods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3</w:t>
      </w:r>
      <w:r w:rsidRPr="00FF50C3">
        <w:rPr>
          <w:rFonts w:eastAsiaTheme="minorEastAsia"/>
          <w:noProof/>
          <w:szCs w:val="18"/>
        </w:rPr>
        <w:t>, 91–93.</w:t>
      </w:r>
      <w:bookmarkEnd w:id="178"/>
    </w:p>
    <w:p w14:paraId="5AB81384"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79" w:name="_ENREF_174"/>
      <w:r w:rsidRPr="00FF50C3">
        <w:rPr>
          <w:rFonts w:eastAsiaTheme="minorEastAsia"/>
          <w:noProof/>
          <w:szCs w:val="18"/>
        </w:rPr>
        <w:t xml:space="preserve">Dedmon, M.M.; Patel, C.N.; Young, G.B.; Pielak, G.J. FlgM gains structure in living cells. </w:t>
      </w:r>
      <w:r w:rsidRPr="00FF50C3">
        <w:rPr>
          <w:rFonts w:eastAsiaTheme="minorEastAsia"/>
          <w:i/>
          <w:noProof/>
          <w:szCs w:val="18"/>
        </w:rPr>
        <w:t xml:space="preserve">Proc. Natl. Acad. Sci. USA </w:t>
      </w:r>
      <w:r w:rsidRPr="00FF50C3">
        <w:rPr>
          <w:rFonts w:eastAsiaTheme="minorEastAsia"/>
          <w:b/>
          <w:noProof/>
          <w:szCs w:val="18"/>
        </w:rPr>
        <w:t>2002</w:t>
      </w:r>
      <w:r w:rsidRPr="00FF50C3">
        <w:rPr>
          <w:rFonts w:eastAsiaTheme="minorEastAsia"/>
          <w:noProof/>
          <w:szCs w:val="18"/>
        </w:rPr>
        <w:t xml:space="preserve">, </w:t>
      </w:r>
      <w:r w:rsidRPr="00FF50C3">
        <w:rPr>
          <w:rFonts w:eastAsiaTheme="minorEastAsia"/>
          <w:i/>
          <w:noProof/>
          <w:szCs w:val="18"/>
        </w:rPr>
        <w:t>99</w:t>
      </w:r>
      <w:r w:rsidRPr="00FF50C3">
        <w:rPr>
          <w:rFonts w:eastAsiaTheme="minorEastAsia"/>
          <w:noProof/>
          <w:szCs w:val="18"/>
        </w:rPr>
        <w:t>, 12681–12684.</w:t>
      </w:r>
      <w:bookmarkEnd w:id="179"/>
    </w:p>
    <w:p w14:paraId="62D19B73"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0" w:name="_ENREF_175"/>
      <w:r w:rsidRPr="00FF50C3">
        <w:rPr>
          <w:rFonts w:eastAsiaTheme="minorEastAsia"/>
          <w:noProof/>
          <w:szCs w:val="18"/>
        </w:rPr>
        <w:t xml:space="preserve">McNulty, B.C.; Young, G.B.; Pielak, G.J. Macromolecular crowding in the Escherichia coli periplasm maintains alpha-synuclein disorder. </w:t>
      </w:r>
      <w:r w:rsidRPr="00FF50C3">
        <w:rPr>
          <w:rFonts w:eastAsiaTheme="minorEastAsia"/>
          <w:i/>
          <w:noProof/>
          <w:szCs w:val="18"/>
        </w:rPr>
        <w:t xml:space="preserve">J. Mol. Biol.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355</w:t>
      </w:r>
      <w:r w:rsidRPr="00FF50C3">
        <w:rPr>
          <w:rFonts w:eastAsiaTheme="minorEastAsia"/>
          <w:noProof/>
          <w:szCs w:val="18"/>
        </w:rPr>
        <w:t>, 893–897.</w:t>
      </w:r>
      <w:bookmarkEnd w:id="180"/>
    </w:p>
    <w:p w14:paraId="1E45653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1" w:name="_ENREF_176"/>
      <w:r w:rsidRPr="00FF50C3">
        <w:rPr>
          <w:rFonts w:eastAsiaTheme="minorEastAsia"/>
          <w:noProof/>
          <w:szCs w:val="18"/>
        </w:rPr>
        <w:t xml:space="preserve">Sakai, T.; Tochio, H.; Tenno, T.; Ito, Y.; Kokubo, T.; Hiroaki, H.; Shirakawa, M. In-cell NMR spectroscopy of proteins inside Xenopus laevis oocytes. </w:t>
      </w:r>
      <w:r w:rsidRPr="00FF50C3">
        <w:rPr>
          <w:rFonts w:eastAsiaTheme="minorEastAsia"/>
          <w:i/>
          <w:noProof/>
          <w:szCs w:val="18"/>
        </w:rPr>
        <w:t xml:space="preserve">J. Biomol. NMR </w:t>
      </w:r>
      <w:r w:rsidRPr="00FF50C3">
        <w:rPr>
          <w:rFonts w:eastAsiaTheme="minorEastAsia"/>
          <w:b/>
          <w:noProof/>
          <w:szCs w:val="18"/>
        </w:rPr>
        <w:t>2006</w:t>
      </w:r>
      <w:r w:rsidRPr="00FF50C3">
        <w:rPr>
          <w:rFonts w:eastAsiaTheme="minorEastAsia"/>
          <w:noProof/>
          <w:szCs w:val="18"/>
        </w:rPr>
        <w:t xml:space="preserve">, </w:t>
      </w:r>
      <w:r w:rsidRPr="00FF50C3">
        <w:rPr>
          <w:rFonts w:eastAsiaTheme="minorEastAsia"/>
          <w:i/>
          <w:noProof/>
          <w:szCs w:val="18"/>
        </w:rPr>
        <w:t>36</w:t>
      </w:r>
      <w:r w:rsidRPr="00FF50C3">
        <w:rPr>
          <w:rFonts w:eastAsiaTheme="minorEastAsia"/>
          <w:noProof/>
          <w:szCs w:val="18"/>
        </w:rPr>
        <w:t>, 179–188.</w:t>
      </w:r>
      <w:bookmarkEnd w:id="181"/>
    </w:p>
    <w:p w14:paraId="6748D209"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2" w:name="_ENREF_177"/>
      <w:r w:rsidRPr="00FF50C3">
        <w:rPr>
          <w:rFonts w:eastAsiaTheme="minorEastAsia"/>
          <w:noProof/>
          <w:szCs w:val="18"/>
        </w:rPr>
        <w:t xml:space="preserve">Thongwichian, R.; Selenko, P. In-cell NMR in Xenopus laevis oocytes. </w:t>
      </w:r>
      <w:r w:rsidRPr="00FF50C3">
        <w:rPr>
          <w:rFonts w:eastAsiaTheme="minorEastAsia"/>
          <w:i/>
          <w:noProof/>
          <w:szCs w:val="18"/>
        </w:rPr>
        <w:t xml:space="preserve">Methods Mol. Biol. </w:t>
      </w:r>
      <w:r w:rsidRPr="00FF50C3">
        <w:rPr>
          <w:rFonts w:eastAsiaTheme="minorEastAsia"/>
          <w:b/>
          <w:noProof/>
          <w:szCs w:val="18"/>
        </w:rPr>
        <w:t>2012</w:t>
      </w:r>
      <w:r w:rsidRPr="00FF50C3">
        <w:rPr>
          <w:rFonts w:eastAsiaTheme="minorEastAsia"/>
          <w:noProof/>
          <w:szCs w:val="18"/>
        </w:rPr>
        <w:t xml:space="preserve">, </w:t>
      </w:r>
      <w:r w:rsidRPr="00FF50C3">
        <w:rPr>
          <w:rFonts w:eastAsiaTheme="minorEastAsia"/>
          <w:i/>
          <w:noProof/>
          <w:szCs w:val="18"/>
        </w:rPr>
        <w:t>895</w:t>
      </w:r>
      <w:r w:rsidRPr="00FF50C3">
        <w:rPr>
          <w:rFonts w:eastAsiaTheme="minorEastAsia"/>
          <w:noProof/>
          <w:szCs w:val="18"/>
        </w:rPr>
        <w:t>, 33–41.</w:t>
      </w:r>
      <w:bookmarkEnd w:id="182"/>
    </w:p>
    <w:p w14:paraId="6FAE820D"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3" w:name="_ENREF_178"/>
      <w:r w:rsidRPr="00FF50C3">
        <w:rPr>
          <w:rFonts w:eastAsiaTheme="minorEastAsia"/>
          <w:noProof/>
          <w:szCs w:val="18"/>
        </w:rPr>
        <w:t xml:space="preserve">Inomata, K.; Ohno, A.; Tochio, H.; Isogai, S.; Tenno, T.; Nakase, I.; Takeuchi, T.; Futaki, S.; Ito, Y.; Hiroaki, H.; et al. High-resolution multi-dimensional NMR spectroscopy of proteins in human cells. </w:t>
      </w:r>
      <w:r w:rsidRPr="00FF50C3">
        <w:rPr>
          <w:rFonts w:eastAsiaTheme="minorEastAsia"/>
          <w:i/>
          <w:noProof/>
          <w:szCs w:val="18"/>
        </w:rPr>
        <w:t xml:space="preserve">Nature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458</w:t>
      </w:r>
      <w:r w:rsidRPr="00FF50C3">
        <w:rPr>
          <w:rFonts w:eastAsiaTheme="minorEastAsia"/>
          <w:noProof/>
          <w:szCs w:val="18"/>
        </w:rPr>
        <w:t>, 106–109.</w:t>
      </w:r>
      <w:bookmarkEnd w:id="183"/>
    </w:p>
    <w:p w14:paraId="14C02450"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4" w:name="_ENREF_179"/>
      <w:r w:rsidRPr="00FF50C3">
        <w:rPr>
          <w:rFonts w:eastAsiaTheme="minorEastAsia"/>
          <w:noProof/>
          <w:szCs w:val="18"/>
        </w:rPr>
        <w:t xml:space="preserve">Mercatelli, E.; Barbieri, L.; Luchinat, E.; Banci, L. Direct structural evidence of protein redox regulation obtained by in-cell NMR. </w:t>
      </w:r>
      <w:r w:rsidRPr="00FF50C3">
        <w:rPr>
          <w:rFonts w:eastAsiaTheme="minorEastAsia"/>
          <w:i/>
          <w:noProof/>
          <w:szCs w:val="18"/>
        </w:rPr>
        <w:t xml:space="preserve">Biochim. Biophys. Acta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1863</w:t>
      </w:r>
      <w:r w:rsidRPr="00FF50C3">
        <w:rPr>
          <w:rFonts w:eastAsiaTheme="minorEastAsia"/>
          <w:noProof/>
          <w:szCs w:val="18"/>
        </w:rPr>
        <w:t>, 198–204.</w:t>
      </w:r>
      <w:bookmarkEnd w:id="184"/>
    </w:p>
    <w:p w14:paraId="2A3DC0A5"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5" w:name="_ENREF_180"/>
      <w:r w:rsidRPr="00FF50C3">
        <w:rPr>
          <w:rFonts w:eastAsiaTheme="minorEastAsia"/>
          <w:noProof/>
          <w:szCs w:val="18"/>
        </w:rPr>
        <w:t xml:space="preserve">Barbieri, L.; Luchinat, E.; Banci, L. Protein interaction patterns in different cellular environments are revealed by in-cell NMR. </w:t>
      </w:r>
      <w:r w:rsidRPr="00FF50C3">
        <w:rPr>
          <w:rFonts w:eastAsiaTheme="minorEastAsia"/>
          <w:i/>
          <w:noProof/>
          <w:szCs w:val="18"/>
        </w:rPr>
        <w:t xml:space="preserve">Sci. Rep. </w:t>
      </w:r>
      <w:r w:rsidRPr="00FF50C3">
        <w:rPr>
          <w:rFonts w:eastAsiaTheme="minorEastAsia"/>
          <w:b/>
          <w:noProof/>
          <w:szCs w:val="18"/>
        </w:rPr>
        <w:t>2015</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14456.</w:t>
      </w:r>
      <w:bookmarkEnd w:id="185"/>
    </w:p>
    <w:p w14:paraId="1E143A88"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6" w:name="_ENREF_181"/>
      <w:r w:rsidRPr="00FF50C3">
        <w:rPr>
          <w:rFonts w:eastAsiaTheme="minorEastAsia"/>
          <w:noProof/>
          <w:szCs w:val="18"/>
        </w:rPr>
        <w:t xml:space="preserve">Luchinat, E.; Barbieri, L.; Rubino, J.T.; Kozyreva, T.; Cantini, F.; Banci, L. In-cell NMR reveals potential precursor of toxic species from SOD1 fALS mutants. </w:t>
      </w:r>
      <w:r w:rsidRPr="00FF50C3">
        <w:rPr>
          <w:rFonts w:eastAsiaTheme="minorEastAsia"/>
          <w:i/>
          <w:noProof/>
          <w:szCs w:val="18"/>
        </w:rPr>
        <w:t xml:space="preserve">Nat. Commun. </w:t>
      </w:r>
      <w:r w:rsidRPr="00FF50C3">
        <w:rPr>
          <w:rFonts w:eastAsiaTheme="minorEastAsia"/>
          <w:b/>
          <w:noProof/>
          <w:szCs w:val="18"/>
        </w:rPr>
        <w:t>2014</w:t>
      </w:r>
      <w:r w:rsidRPr="00FF50C3">
        <w:rPr>
          <w:rFonts w:eastAsiaTheme="minorEastAsia"/>
          <w:noProof/>
          <w:szCs w:val="18"/>
        </w:rPr>
        <w:t xml:space="preserve">, </w:t>
      </w:r>
      <w:r w:rsidRPr="00FF50C3">
        <w:rPr>
          <w:rFonts w:eastAsiaTheme="minorEastAsia"/>
          <w:i/>
          <w:noProof/>
          <w:szCs w:val="18"/>
        </w:rPr>
        <w:t>5</w:t>
      </w:r>
      <w:r w:rsidRPr="00FF50C3">
        <w:rPr>
          <w:rFonts w:eastAsiaTheme="minorEastAsia"/>
          <w:noProof/>
          <w:szCs w:val="18"/>
        </w:rPr>
        <w:t>, 5502.</w:t>
      </w:r>
      <w:bookmarkEnd w:id="186"/>
    </w:p>
    <w:p w14:paraId="09163CEA"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7" w:name="_ENREF_182"/>
      <w:r w:rsidRPr="00FF50C3">
        <w:rPr>
          <w:rFonts w:eastAsiaTheme="minorEastAsia"/>
          <w:noProof/>
          <w:szCs w:val="18"/>
        </w:rPr>
        <w:t xml:space="preserve">Barbieri, L.; Luchinat, E.; Banci, L. Characterization of proteins by in-cell NMR spectroscopy in cultured mammalian cells. </w:t>
      </w:r>
      <w:r w:rsidRPr="00FF50C3">
        <w:rPr>
          <w:rFonts w:eastAsiaTheme="minorEastAsia"/>
          <w:i/>
          <w:noProof/>
          <w:szCs w:val="18"/>
        </w:rPr>
        <w:t xml:space="preserve">Nat. Protoc. </w:t>
      </w:r>
      <w:r w:rsidRPr="00FF50C3">
        <w:rPr>
          <w:rFonts w:eastAsiaTheme="minorEastAsia"/>
          <w:b/>
          <w:noProof/>
          <w:szCs w:val="18"/>
        </w:rPr>
        <w:t>2016</w:t>
      </w:r>
      <w:r w:rsidRPr="00FF50C3">
        <w:rPr>
          <w:rFonts w:eastAsiaTheme="minorEastAsia"/>
          <w:noProof/>
          <w:szCs w:val="18"/>
        </w:rPr>
        <w:t xml:space="preserve">, </w:t>
      </w:r>
      <w:r w:rsidRPr="00FF50C3">
        <w:rPr>
          <w:rFonts w:eastAsiaTheme="minorEastAsia"/>
          <w:i/>
          <w:noProof/>
          <w:szCs w:val="18"/>
        </w:rPr>
        <w:t>11</w:t>
      </w:r>
      <w:r w:rsidRPr="00FF50C3">
        <w:rPr>
          <w:rFonts w:eastAsiaTheme="minorEastAsia"/>
          <w:noProof/>
          <w:szCs w:val="18"/>
        </w:rPr>
        <w:t>, 1101–1111.</w:t>
      </w:r>
      <w:bookmarkEnd w:id="187"/>
    </w:p>
    <w:p w14:paraId="352B97C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8" w:name="_ENREF_183"/>
      <w:r w:rsidRPr="00FF50C3">
        <w:rPr>
          <w:rFonts w:eastAsiaTheme="minorEastAsia"/>
          <w:noProof/>
          <w:szCs w:val="18"/>
        </w:rPr>
        <w:t xml:space="preserve">Selenko, P.; Frueh, D.P.; Elsaesser, S.J.; Haas, W.; Gygi, S.P.; Wagner, G. In situ observation of protein phosphorylation by high-resolution NMR spectroscopy. </w:t>
      </w:r>
      <w:r w:rsidRPr="00FF50C3">
        <w:rPr>
          <w:rFonts w:eastAsiaTheme="minorEastAsia"/>
          <w:i/>
          <w:noProof/>
          <w:szCs w:val="18"/>
        </w:rPr>
        <w:t xml:space="preserve">Nat. Struct. Mol. Biol. </w:t>
      </w:r>
      <w:r w:rsidRPr="00FF50C3">
        <w:rPr>
          <w:rFonts w:eastAsiaTheme="minorEastAsia"/>
          <w:b/>
          <w:noProof/>
          <w:szCs w:val="18"/>
        </w:rPr>
        <w:t>2008</w:t>
      </w:r>
      <w:r w:rsidRPr="00FF50C3">
        <w:rPr>
          <w:rFonts w:eastAsiaTheme="minorEastAsia"/>
          <w:noProof/>
          <w:szCs w:val="18"/>
        </w:rPr>
        <w:t xml:space="preserve">, </w:t>
      </w:r>
      <w:r w:rsidRPr="00FF50C3">
        <w:rPr>
          <w:rFonts w:eastAsiaTheme="minorEastAsia"/>
          <w:i/>
          <w:noProof/>
          <w:szCs w:val="18"/>
        </w:rPr>
        <w:t>15</w:t>
      </w:r>
      <w:r w:rsidRPr="00FF50C3">
        <w:rPr>
          <w:rFonts w:eastAsiaTheme="minorEastAsia"/>
          <w:noProof/>
          <w:szCs w:val="18"/>
        </w:rPr>
        <w:t>, 321–329.</w:t>
      </w:r>
      <w:bookmarkEnd w:id="188"/>
    </w:p>
    <w:p w14:paraId="64698A2C"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89" w:name="_ENREF_184"/>
      <w:r w:rsidRPr="00FF50C3">
        <w:rPr>
          <w:rFonts w:eastAsiaTheme="minorEastAsia"/>
          <w:noProof/>
          <w:szCs w:val="18"/>
        </w:rPr>
        <w:t xml:space="preserve">Xie, J.; Thapa, R.; Reverdatto, S.; Burz, D.S.; Shekhtman, A. Screening of Small Molecule Interactor Library by Using In-Cell NMR Spectroscopy (SMILI-NMR). </w:t>
      </w:r>
      <w:r w:rsidRPr="00FF50C3">
        <w:rPr>
          <w:rFonts w:eastAsiaTheme="minorEastAsia"/>
          <w:i/>
          <w:noProof/>
          <w:szCs w:val="18"/>
        </w:rPr>
        <w:t xml:space="preserve">J. Med. Chem. </w:t>
      </w:r>
      <w:r w:rsidRPr="00FF50C3">
        <w:rPr>
          <w:rFonts w:eastAsiaTheme="minorEastAsia"/>
          <w:b/>
          <w:noProof/>
          <w:szCs w:val="18"/>
        </w:rPr>
        <w:t>2009</w:t>
      </w:r>
      <w:r w:rsidRPr="00FF50C3">
        <w:rPr>
          <w:rFonts w:eastAsiaTheme="minorEastAsia"/>
          <w:noProof/>
          <w:szCs w:val="18"/>
        </w:rPr>
        <w:t xml:space="preserve">, </w:t>
      </w:r>
      <w:r w:rsidRPr="00FF50C3">
        <w:rPr>
          <w:rFonts w:eastAsiaTheme="minorEastAsia"/>
          <w:i/>
          <w:noProof/>
          <w:szCs w:val="18"/>
        </w:rPr>
        <w:t>52</w:t>
      </w:r>
      <w:r w:rsidRPr="00FF50C3">
        <w:rPr>
          <w:rFonts w:eastAsiaTheme="minorEastAsia"/>
          <w:noProof/>
          <w:szCs w:val="18"/>
        </w:rPr>
        <w:t>, 3516–3522.</w:t>
      </w:r>
      <w:bookmarkEnd w:id="189"/>
    </w:p>
    <w:p w14:paraId="3FE6A9A1" w14:textId="77777777" w:rsidR="00714424" w:rsidRPr="00FF50C3" w:rsidRDefault="00714424" w:rsidP="00714424">
      <w:pPr>
        <w:pStyle w:val="MDPI71References"/>
        <w:numPr>
          <w:ilvl w:val="0"/>
          <w:numId w:val="20"/>
        </w:numPr>
        <w:ind w:left="425" w:hanging="425"/>
        <w:rPr>
          <w:rFonts w:eastAsiaTheme="minorEastAsia"/>
          <w:noProof/>
          <w:szCs w:val="18"/>
        </w:rPr>
      </w:pPr>
      <w:bookmarkStart w:id="190" w:name="_ENREF_185"/>
      <w:r w:rsidRPr="00FF50C3">
        <w:rPr>
          <w:rFonts w:eastAsiaTheme="minorEastAsia"/>
          <w:noProof/>
          <w:szCs w:val="18"/>
        </w:rPr>
        <w:t xml:space="preserve">Rahman, S.; Byun, Y.; Hassan, M.I.; Kim, J.; Kumar, V. Towards understanding cellular structure biology: In-cell NMR. </w:t>
      </w:r>
      <w:r w:rsidRPr="00FF50C3">
        <w:rPr>
          <w:rFonts w:eastAsiaTheme="minorEastAsia"/>
          <w:i/>
          <w:noProof/>
          <w:szCs w:val="18"/>
        </w:rPr>
        <w:t xml:space="preserve">Biochim. Biophys. Acta </w:t>
      </w:r>
      <w:r w:rsidRPr="00FF50C3">
        <w:rPr>
          <w:rFonts w:eastAsiaTheme="minorEastAsia"/>
          <w:b/>
          <w:noProof/>
          <w:szCs w:val="18"/>
        </w:rPr>
        <w:t>2017</w:t>
      </w:r>
      <w:r w:rsidRPr="00FF50C3">
        <w:rPr>
          <w:rFonts w:eastAsiaTheme="minorEastAsia"/>
          <w:noProof/>
          <w:szCs w:val="18"/>
        </w:rPr>
        <w:t xml:space="preserve">, </w:t>
      </w:r>
      <w:r w:rsidRPr="00FF50C3">
        <w:rPr>
          <w:rFonts w:eastAsiaTheme="minorEastAsia"/>
          <w:i/>
          <w:noProof/>
          <w:szCs w:val="18"/>
        </w:rPr>
        <w:t>1865</w:t>
      </w:r>
      <w:r w:rsidRPr="00FF50C3">
        <w:rPr>
          <w:rFonts w:eastAsiaTheme="minorEastAsia"/>
          <w:noProof/>
          <w:szCs w:val="18"/>
        </w:rPr>
        <w:t>, 547–557.</w:t>
      </w:r>
      <w:bookmarkEnd w:id="190"/>
    </w:p>
    <w:p w14:paraId="147E5BA2" w14:textId="33D321BA" w:rsidR="00607B1B" w:rsidRPr="00FF50C3" w:rsidRDefault="00714424" w:rsidP="00714424">
      <w:pPr>
        <w:pStyle w:val="MDPI71References"/>
        <w:numPr>
          <w:ilvl w:val="0"/>
          <w:numId w:val="0"/>
        </w:numPr>
        <w:spacing w:before="240" w:line="200" w:lineRule="atLeast"/>
      </w:pPr>
      <w:r w:rsidRPr="00FF50C3">
        <w:rPr>
          <w:rFonts w:eastAsiaTheme="minorEastAsia"/>
        </w:rPr>
        <w:fldChar w:fldCharType="end"/>
      </w:r>
      <w:r w:rsidR="00607B1B" w:rsidRPr="00FF50C3">
        <w:rPr>
          <w:b/>
        </w:rPr>
        <w:t>Sample Availability:</w:t>
      </w:r>
      <w:r w:rsidRPr="00FF50C3">
        <w:t xml:space="preserve"> Samples of the compounds </w:t>
      </w:r>
      <w:r w:rsidR="00607B1B" w:rsidRPr="00FF50C3">
        <w:t xml:space="preserve">are </w:t>
      </w:r>
      <w:r w:rsidR="00907210" w:rsidRPr="00FF50C3">
        <w:t xml:space="preserve">not </w:t>
      </w:r>
      <w:r w:rsidR="00607B1B" w:rsidRPr="00FF50C3">
        <w:t xml:space="preserve">available from </w:t>
      </w:r>
      <w:r w:rsidR="00607B1B" w:rsidRPr="00FF50C3">
        <w:rPr>
          <w:rFonts w:eastAsia="SimSun"/>
          <w:lang w:eastAsia="zh-CN"/>
        </w:rPr>
        <w:t xml:space="preserve">the </w:t>
      </w:r>
      <w:r w:rsidR="00607B1B" w:rsidRPr="00FF50C3">
        <w:t>authors.</w:t>
      </w:r>
    </w:p>
    <w:p w14:paraId="4E8E1EC2" w14:textId="4CBF9CED" w:rsidR="00607B1B" w:rsidRPr="007E64C6" w:rsidRDefault="00607B1B" w:rsidP="00607B1B">
      <w:pPr>
        <w:adjustRightInd w:val="0"/>
        <w:snapToGrid w:val="0"/>
        <w:spacing w:before="240" w:line="260" w:lineRule="atLeast"/>
        <w:rPr>
          <w:rFonts w:ascii="Palatino Linotype" w:eastAsiaTheme="minorEastAsia" w:hAnsi="Palatino Linotype"/>
          <w:sz w:val="18"/>
        </w:rPr>
      </w:pPr>
      <w:bookmarkStart w:id="191" w:name="OLE_LINK3"/>
      <w:r w:rsidRPr="00FF50C3">
        <w:rPr>
          <w:rFonts w:ascii="Palatino Linotype" w:hAnsi="Palatino Linotype"/>
          <w:noProof/>
          <w:snapToGrid w:val="0"/>
          <w:sz w:val="18"/>
          <w:szCs w:val="18"/>
          <w:lang w:eastAsia="zh-CN"/>
        </w:rPr>
        <w:drawing>
          <wp:anchor distT="0" distB="0" distL="114300" distR="114300" simplePos="0" relativeHeight="251659264" behindDoc="1" locked="0" layoutInCell="1" allowOverlap="1" wp14:anchorId="3D3EC833" wp14:editId="2C93308F">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F50C3">
        <w:rPr>
          <w:rFonts w:ascii="Palatino Linotype" w:hAnsi="Palatino Linotype"/>
          <w:snapToGrid w:val="0"/>
          <w:sz w:val="18"/>
          <w:szCs w:val="18"/>
          <w:lang w:bidi="en-US"/>
        </w:rPr>
        <w:t xml:space="preserve">© 2017 by the authors. Submitted for possible open access publication under the </w:t>
      </w:r>
      <w:r w:rsidRPr="00FF50C3">
        <w:rPr>
          <w:rFonts w:ascii="Palatino Linotype" w:hAnsi="Palatino Linotype"/>
          <w:snapToGrid w:val="0"/>
          <w:sz w:val="18"/>
          <w:szCs w:val="18"/>
          <w:lang w:bidi="en-US"/>
        </w:rPr>
        <w:br/>
        <w:t>terms and conditions of the Creative Commons Attribution (CC BY) license (http://creativecommons.org/licenses/by/4.0/).</w:t>
      </w:r>
      <w:bookmarkEnd w:id="191"/>
    </w:p>
    <w:sectPr w:rsidR="00607B1B" w:rsidRPr="007E64C6" w:rsidSect="000B3C39">
      <w:headerReference w:type="even" r:id="rId16"/>
      <w:footerReference w:type="default" r:id="rId17"/>
      <w:headerReference w:type="first" r:id="rId18"/>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4FA751" w16cid:durableId="1D442C2F"/>
  <w16cid:commentId w16cid:paraId="2E4C5DD6" w16cid:durableId="1D442C30"/>
  <w16cid:commentId w16cid:paraId="758088D3" w16cid:durableId="1D442C31"/>
  <w16cid:commentId w16cid:paraId="520EB168" w16cid:durableId="1D442C32"/>
  <w16cid:commentId w16cid:paraId="2460E786" w16cid:durableId="1D43A906"/>
  <w16cid:commentId w16cid:paraId="30C27A54" w16cid:durableId="1D442C34"/>
  <w16cid:commentId w16cid:paraId="1977745E" w16cid:durableId="1D442C35"/>
  <w16cid:commentId w16cid:paraId="2A90F460" w16cid:durableId="1D442C36"/>
  <w16cid:commentId w16cid:paraId="74172B25" w16cid:durableId="1D43A90A"/>
  <w16cid:commentId w16cid:paraId="1B8B378D" w16cid:durableId="1D442C38"/>
  <w16cid:commentId w16cid:paraId="6012773C" w16cid:durableId="1D43A9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E1A8D" w14:textId="77777777" w:rsidR="00FF5431" w:rsidRDefault="00FF5431" w:rsidP="00C1340D">
      <w:r>
        <w:separator/>
      </w:r>
    </w:p>
  </w:endnote>
  <w:endnote w:type="continuationSeparator" w:id="0">
    <w:p w14:paraId="3BE9EDC1" w14:textId="77777777" w:rsidR="00FF5431" w:rsidRDefault="00FF5431"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36524" w14:textId="77777777" w:rsidR="00ED4A0B" w:rsidRPr="00994E2E" w:rsidRDefault="00ED4A0B" w:rsidP="00994E2E">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07B9F" w14:textId="77777777" w:rsidR="00FF5431" w:rsidRDefault="00FF5431" w:rsidP="00C1340D">
      <w:r>
        <w:separator/>
      </w:r>
    </w:p>
  </w:footnote>
  <w:footnote w:type="continuationSeparator" w:id="0">
    <w:p w14:paraId="4DCB1044" w14:textId="77777777" w:rsidR="00FF5431" w:rsidRDefault="00FF5431"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454F" w14:textId="77777777" w:rsidR="00ED4A0B" w:rsidRDefault="00ED4A0B"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07988" w14:textId="73C930AD" w:rsidR="00ED4A0B" w:rsidRDefault="00ED4A0B" w:rsidP="008810B3">
    <w:pPr>
      <w:pStyle w:val="MDPIheaderjournallogo"/>
    </w:pPr>
    <w:r>
      <w:rPr>
        <w:i w:val="0"/>
        <w:noProof/>
        <w:szCs w:val="16"/>
        <w:lang w:eastAsia="zh-CN"/>
      </w:rPr>
      <mc:AlternateContent>
        <mc:Choice Requires="wps">
          <w:drawing>
            <wp:anchor distT="45720" distB="45720" distL="114300" distR="114300" simplePos="0" relativeHeight="251657728" behindDoc="1" locked="0" layoutInCell="1" allowOverlap="1" wp14:anchorId="6571368B" wp14:editId="43466A15">
              <wp:simplePos x="0" y="0"/>
              <wp:positionH relativeFrom="rightMargin">
                <wp:posOffset>-558165</wp:posOffset>
              </wp:positionH>
              <wp:positionV relativeFrom="paragraph">
                <wp:posOffset>0</wp:posOffset>
              </wp:positionV>
              <wp:extent cx="57150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09295"/>
                      </a:xfrm>
                      <a:prstGeom prst="rect">
                        <a:avLst/>
                      </a:prstGeom>
                      <a:solidFill>
                        <a:srgbClr val="FFFFFF"/>
                      </a:solidFill>
                      <a:ln w="9525">
                        <a:noFill/>
                        <a:miter lim="800000"/>
                        <a:headEnd/>
                        <a:tailEnd/>
                      </a:ln>
                    </wps:spPr>
                    <wps:txbx>
                      <w:txbxContent>
                        <w:p w14:paraId="033119EF" w14:textId="20D5FCE6" w:rsidR="00ED4A0B" w:rsidRDefault="00ED4A0B" w:rsidP="00ED2F4A">
                          <w:pPr>
                            <w:pStyle w:val="MDPIheaderjournallogo"/>
                            <w:jc w:val="center"/>
                            <w:textboxTightWrap w:val="allLines"/>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1368B" id="_x0000_t202" coordsize="21600,21600" o:spt="202" path="m,l,21600r21600,l21600,xe">
              <v:stroke joinstyle="miter"/>
              <v:path gradientshapeok="t" o:connecttype="rect"/>
            </v:shapetype>
            <v:shape id="Text Box 2" o:spid="_x0000_s1026" type="#_x0000_t202" style="position:absolute;margin-left:-43.95pt;margin-top:0;width:4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" stroked="f">
              <v:textbox inset="0,0,0,0">
                <w:txbxContent>
                  <w:p w14:paraId="033119EF" w14:textId="20D5FCE6" w:rsidR="00ED4A0B" w:rsidRDefault="00ED4A0B" w:rsidP="00ED2F4A">
                    <w:pPr>
                      <w:pStyle w:val="MDPIheaderjournallogo"/>
                      <w:jc w:val="center"/>
                      <w:textboxTightWrap w:val="allLines"/>
                      <w:rPr>
                        <w:i w:val="0"/>
                        <w:szCs w:val="16"/>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5927E06"/>
    <w:lvl w:ilvl="0">
      <w:start w:val="1"/>
      <w:numFmt w:val="bullet"/>
      <w:lvlText w:val=""/>
      <w:lvlJc w:val="left"/>
      <w:pPr>
        <w:tabs>
          <w:tab w:val="num" w:pos="2340"/>
        </w:tabs>
        <w:ind w:left="2340" w:hangingChars="200" w:hanging="360"/>
      </w:pPr>
      <w:rPr>
        <w:rFonts w:ascii="Wingdings" w:hAnsi="Wingdings" w:hint="default"/>
      </w:rPr>
    </w:lvl>
  </w:abstractNum>
  <w:abstractNum w:abstractNumId="1" w15:restartNumberingAfterBreak="0">
    <w:nsid w:val="14F82A47"/>
    <w:multiLevelType w:val="hybridMultilevel"/>
    <w:tmpl w:val="2DF4741C"/>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9CF5E91"/>
    <w:multiLevelType w:val="hybridMultilevel"/>
    <w:tmpl w:val="6CE4E924"/>
    <w:lvl w:ilvl="0" w:tplc="CF5CA7C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27441F7"/>
    <w:multiLevelType w:val="hybridMultilevel"/>
    <w:tmpl w:val="D9D8E514"/>
    <w:lvl w:ilvl="0" w:tplc="B6DA7924">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96C24B9"/>
    <w:multiLevelType w:val="hybridMultilevel"/>
    <w:tmpl w:val="344A584C"/>
    <w:lvl w:ilvl="0" w:tplc="CECC1D30">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8" w15:restartNumberingAfterBreak="0">
    <w:nsid w:val="430B505B"/>
    <w:multiLevelType w:val="hybridMultilevel"/>
    <w:tmpl w:val="F140ED14"/>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D5443C4"/>
    <w:multiLevelType w:val="multilevel"/>
    <w:tmpl w:val="4C90A12C"/>
    <w:lvl w:ilvl="0">
      <w:start w:val="1"/>
      <w:numFmt w:val="decimal"/>
      <w:lvlText w:val="%1"/>
      <w:lvlJc w:val="left"/>
      <w:pPr>
        <w:ind w:left="1429" w:hanging="357"/>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605F5E61"/>
    <w:multiLevelType w:val="hybridMultilevel"/>
    <w:tmpl w:val="E3140CC2"/>
    <w:lvl w:ilvl="0" w:tplc="8E38962A">
      <w:start w:val="1"/>
      <w:numFmt w:val="decimal"/>
      <w:lvlText w:val="  %1"/>
      <w:lvlJc w:val="left"/>
      <w:pPr>
        <w:ind w:left="420" w:hanging="420"/>
      </w:pPr>
      <w:rPr>
        <w:rFonts w:hint="eastAsia"/>
        <w:spacing w:val="0"/>
        <w:position w:val="10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3C370A"/>
    <w:multiLevelType w:val="hybridMultilevel"/>
    <w:tmpl w:val="EC3AEE96"/>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2" w15:restartNumberingAfterBreak="0">
    <w:nsid w:val="6DB20A64"/>
    <w:multiLevelType w:val="hybridMultilevel"/>
    <w:tmpl w:val="B43CDC7A"/>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3" w15:restartNumberingAfterBreak="0">
    <w:nsid w:val="766D155B"/>
    <w:multiLevelType w:val="hybridMultilevel"/>
    <w:tmpl w:val="D910D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4"/>
  </w:num>
  <w:num w:numId="4">
    <w:abstractNumId w:val="6"/>
  </w:num>
  <w:num w:numId="5">
    <w:abstractNumId w:val="3"/>
  </w:num>
  <w:num w:numId="6">
    <w:abstractNumId w:val="11"/>
  </w:num>
  <w:num w:numId="7">
    <w:abstractNumId w:val="12"/>
  </w:num>
  <w:num w:numId="8">
    <w:abstractNumId w:va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0"/>
  </w:num>
  <w:num w:numId="12">
    <w:abstractNumId w:val="7"/>
  </w:num>
  <w:num w:numId="13">
    <w:abstractNumId w:val="1"/>
  </w:num>
  <w:num w:numId="14">
    <w:abstractNumId w:val="2"/>
  </w:num>
  <w:num w:numId="15">
    <w:abstractNumId w:val="9"/>
  </w:num>
  <w:num w:numId="16">
    <w:abstractNumId w:val="10"/>
  </w:num>
  <w:num w:numId="17">
    <w:abstractNumId w:val="11"/>
  </w:num>
  <w:num w:numId="18">
    <w:abstractNumId w:val="12"/>
  </w:num>
  <w:num w:numId="19">
    <w:abstractNumId w:val="8"/>
  </w:num>
  <w:num w:numId="2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2"/>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7F0"/>
    <w:rsid w:val="00000637"/>
    <w:rsid w:val="000006F8"/>
    <w:rsid w:val="00003C60"/>
    <w:rsid w:val="000046B6"/>
    <w:rsid w:val="00004BA7"/>
    <w:rsid w:val="00005FC2"/>
    <w:rsid w:val="00011BC3"/>
    <w:rsid w:val="0001283B"/>
    <w:rsid w:val="000129C8"/>
    <w:rsid w:val="0002090C"/>
    <w:rsid w:val="00024621"/>
    <w:rsid w:val="0002467B"/>
    <w:rsid w:val="00025C56"/>
    <w:rsid w:val="00027679"/>
    <w:rsid w:val="000319B8"/>
    <w:rsid w:val="0003351A"/>
    <w:rsid w:val="00034840"/>
    <w:rsid w:val="00034BF8"/>
    <w:rsid w:val="000361F7"/>
    <w:rsid w:val="00037F00"/>
    <w:rsid w:val="00041A10"/>
    <w:rsid w:val="00041B89"/>
    <w:rsid w:val="0004245C"/>
    <w:rsid w:val="00042C12"/>
    <w:rsid w:val="000439F3"/>
    <w:rsid w:val="00043F91"/>
    <w:rsid w:val="00044417"/>
    <w:rsid w:val="0004473F"/>
    <w:rsid w:val="00045898"/>
    <w:rsid w:val="0004792F"/>
    <w:rsid w:val="00050716"/>
    <w:rsid w:val="00050C65"/>
    <w:rsid w:val="000520E3"/>
    <w:rsid w:val="000551E0"/>
    <w:rsid w:val="000562B9"/>
    <w:rsid w:val="000569F9"/>
    <w:rsid w:val="00056DBB"/>
    <w:rsid w:val="000578BD"/>
    <w:rsid w:val="000602E4"/>
    <w:rsid w:val="000605CD"/>
    <w:rsid w:val="0006467F"/>
    <w:rsid w:val="00071D03"/>
    <w:rsid w:val="00073BD9"/>
    <w:rsid w:val="00077A9D"/>
    <w:rsid w:val="00082D78"/>
    <w:rsid w:val="000833FA"/>
    <w:rsid w:val="000848F9"/>
    <w:rsid w:val="0009350D"/>
    <w:rsid w:val="00094176"/>
    <w:rsid w:val="000950AB"/>
    <w:rsid w:val="000A0E49"/>
    <w:rsid w:val="000A0F29"/>
    <w:rsid w:val="000A10F3"/>
    <w:rsid w:val="000A3155"/>
    <w:rsid w:val="000A411D"/>
    <w:rsid w:val="000A45A9"/>
    <w:rsid w:val="000A5FAE"/>
    <w:rsid w:val="000B05D0"/>
    <w:rsid w:val="000B38AC"/>
    <w:rsid w:val="000B3C39"/>
    <w:rsid w:val="000B529D"/>
    <w:rsid w:val="000B5482"/>
    <w:rsid w:val="000B5FFE"/>
    <w:rsid w:val="000B7EF6"/>
    <w:rsid w:val="000C299D"/>
    <w:rsid w:val="000C4A82"/>
    <w:rsid w:val="000C4B5D"/>
    <w:rsid w:val="000C4FB6"/>
    <w:rsid w:val="000D0745"/>
    <w:rsid w:val="000D0874"/>
    <w:rsid w:val="000D093A"/>
    <w:rsid w:val="000D166F"/>
    <w:rsid w:val="000D2842"/>
    <w:rsid w:val="000D2F06"/>
    <w:rsid w:val="000D5554"/>
    <w:rsid w:val="000E08FD"/>
    <w:rsid w:val="000E35FE"/>
    <w:rsid w:val="000E37D1"/>
    <w:rsid w:val="000E7A5D"/>
    <w:rsid w:val="000F0E85"/>
    <w:rsid w:val="000F0F9F"/>
    <w:rsid w:val="000F4E0E"/>
    <w:rsid w:val="00100FE2"/>
    <w:rsid w:val="00103634"/>
    <w:rsid w:val="00113C11"/>
    <w:rsid w:val="001170CF"/>
    <w:rsid w:val="0011779E"/>
    <w:rsid w:val="0012125D"/>
    <w:rsid w:val="00123DB2"/>
    <w:rsid w:val="00124285"/>
    <w:rsid w:val="00124629"/>
    <w:rsid w:val="0012462F"/>
    <w:rsid w:val="001268A0"/>
    <w:rsid w:val="00127B58"/>
    <w:rsid w:val="00130F88"/>
    <w:rsid w:val="00131F3D"/>
    <w:rsid w:val="001352B6"/>
    <w:rsid w:val="00135C14"/>
    <w:rsid w:val="00140A39"/>
    <w:rsid w:val="0014158B"/>
    <w:rsid w:val="00143181"/>
    <w:rsid w:val="00144660"/>
    <w:rsid w:val="00144DC5"/>
    <w:rsid w:val="00144E54"/>
    <w:rsid w:val="00145F5A"/>
    <w:rsid w:val="00150342"/>
    <w:rsid w:val="00151E48"/>
    <w:rsid w:val="00152F85"/>
    <w:rsid w:val="00155401"/>
    <w:rsid w:val="00156006"/>
    <w:rsid w:val="00160C50"/>
    <w:rsid w:val="0016263E"/>
    <w:rsid w:val="001632F9"/>
    <w:rsid w:val="00163372"/>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90A62"/>
    <w:rsid w:val="00192141"/>
    <w:rsid w:val="001929BE"/>
    <w:rsid w:val="00193EBD"/>
    <w:rsid w:val="00194DCB"/>
    <w:rsid w:val="001A0D5B"/>
    <w:rsid w:val="001A103B"/>
    <w:rsid w:val="001A3926"/>
    <w:rsid w:val="001A4A0E"/>
    <w:rsid w:val="001A7D08"/>
    <w:rsid w:val="001A7DE2"/>
    <w:rsid w:val="001B0402"/>
    <w:rsid w:val="001B09F9"/>
    <w:rsid w:val="001B22D3"/>
    <w:rsid w:val="001B2E32"/>
    <w:rsid w:val="001B396D"/>
    <w:rsid w:val="001B3A0F"/>
    <w:rsid w:val="001B446E"/>
    <w:rsid w:val="001C0136"/>
    <w:rsid w:val="001C2685"/>
    <w:rsid w:val="001C2A2E"/>
    <w:rsid w:val="001C3B86"/>
    <w:rsid w:val="001C6374"/>
    <w:rsid w:val="001D0A2E"/>
    <w:rsid w:val="001D0BD8"/>
    <w:rsid w:val="001D4C88"/>
    <w:rsid w:val="001D4CBF"/>
    <w:rsid w:val="001D5C83"/>
    <w:rsid w:val="001D5CB0"/>
    <w:rsid w:val="001D6327"/>
    <w:rsid w:val="001D7118"/>
    <w:rsid w:val="001D7351"/>
    <w:rsid w:val="001E0BFA"/>
    <w:rsid w:val="001E1126"/>
    <w:rsid w:val="001E12A1"/>
    <w:rsid w:val="001E26BA"/>
    <w:rsid w:val="001E3DBC"/>
    <w:rsid w:val="001F2913"/>
    <w:rsid w:val="001F45A9"/>
    <w:rsid w:val="001F55DC"/>
    <w:rsid w:val="001F5A4A"/>
    <w:rsid w:val="0020147D"/>
    <w:rsid w:val="002021CF"/>
    <w:rsid w:val="002026F5"/>
    <w:rsid w:val="002057EB"/>
    <w:rsid w:val="00206B4D"/>
    <w:rsid w:val="0021202D"/>
    <w:rsid w:val="002127FE"/>
    <w:rsid w:val="00214190"/>
    <w:rsid w:val="00216FA9"/>
    <w:rsid w:val="00220209"/>
    <w:rsid w:val="002220D5"/>
    <w:rsid w:val="00223A64"/>
    <w:rsid w:val="00224751"/>
    <w:rsid w:val="00225217"/>
    <w:rsid w:val="00225F3F"/>
    <w:rsid w:val="00226AB1"/>
    <w:rsid w:val="00226BBB"/>
    <w:rsid w:val="00234505"/>
    <w:rsid w:val="00235077"/>
    <w:rsid w:val="00235973"/>
    <w:rsid w:val="00236969"/>
    <w:rsid w:val="00236C0D"/>
    <w:rsid w:val="00236D35"/>
    <w:rsid w:val="00236F94"/>
    <w:rsid w:val="00237EDD"/>
    <w:rsid w:val="0024084D"/>
    <w:rsid w:val="00240C8C"/>
    <w:rsid w:val="00241C14"/>
    <w:rsid w:val="002434C9"/>
    <w:rsid w:val="00246CE0"/>
    <w:rsid w:val="0025127B"/>
    <w:rsid w:val="00251811"/>
    <w:rsid w:val="0025232D"/>
    <w:rsid w:val="00252515"/>
    <w:rsid w:val="0025259B"/>
    <w:rsid w:val="00252BD9"/>
    <w:rsid w:val="00253193"/>
    <w:rsid w:val="002555BA"/>
    <w:rsid w:val="00255B5C"/>
    <w:rsid w:val="00257403"/>
    <w:rsid w:val="0025777F"/>
    <w:rsid w:val="00261B77"/>
    <w:rsid w:val="002622DD"/>
    <w:rsid w:val="00263890"/>
    <w:rsid w:val="0026479E"/>
    <w:rsid w:val="002665A2"/>
    <w:rsid w:val="00271978"/>
    <w:rsid w:val="00272574"/>
    <w:rsid w:val="00273440"/>
    <w:rsid w:val="0027513B"/>
    <w:rsid w:val="0027593D"/>
    <w:rsid w:val="00275F7E"/>
    <w:rsid w:val="00276B71"/>
    <w:rsid w:val="0027713B"/>
    <w:rsid w:val="002813F6"/>
    <w:rsid w:val="00285954"/>
    <w:rsid w:val="0028727D"/>
    <w:rsid w:val="002915B6"/>
    <w:rsid w:val="0029287A"/>
    <w:rsid w:val="00293F51"/>
    <w:rsid w:val="00294C2F"/>
    <w:rsid w:val="0029628E"/>
    <w:rsid w:val="00296EB7"/>
    <w:rsid w:val="002A31E4"/>
    <w:rsid w:val="002A66E9"/>
    <w:rsid w:val="002B0BCA"/>
    <w:rsid w:val="002B37F5"/>
    <w:rsid w:val="002B4981"/>
    <w:rsid w:val="002B75A2"/>
    <w:rsid w:val="002B7893"/>
    <w:rsid w:val="002C0E6A"/>
    <w:rsid w:val="002C28DD"/>
    <w:rsid w:val="002C300A"/>
    <w:rsid w:val="002C5045"/>
    <w:rsid w:val="002C6C5F"/>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A40"/>
    <w:rsid w:val="002F6006"/>
    <w:rsid w:val="002F667B"/>
    <w:rsid w:val="002F6728"/>
    <w:rsid w:val="002F6FC8"/>
    <w:rsid w:val="00300F39"/>
    <w:rsid w:val="0030282D"/>
    <w:rsid w:val="0030286C"/>
    <w:rsid w:val="0030379B"/>
    <w:rsid w:val="00304E01"/>
    <w:rsid w:val="003053D7"/>
    <w:rsid w:val="00305668"/>
    <w:rsid w:val="003066AC"/>
    <w:rsid w:val="00306771"/>
    <w:rsid w:val="0030792C"/>
    <w:rsid w:val="00307DAD"/>
    <w:rsid w:val="00312F5B"/>
    <w:rsid w:val="0031308C"/>
    <w:rsid w:val="0031392A"/>
    <w:rsid w:val="003167AC"/>
    <w:rsid w:val="0032250E"/>
    <w:rsid w:val="00322580"/>
    <w:rsid w:val="003229FD"/>
    <w:rsid w:val="003232F6"/>
    <w:rsid w:val="003246E2"/>
    <w:rsid w:val="0032589B"/>
    <w:rsid w:val="003260DD"/>
    <w:rsid w:val="0033124F"/>
    <w:rsid w:val="0033164F"/>
    <w:rsid w:val="00333C2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3D81"/>
    <w:rsid w:val="00367166"/>
    <w:rsid w:val="00367343"/>
    <w:rsid w:val="003675B2"/>
    <w:rsid w:val="00367C05"/>
    <w:rsid w:val="00370569"/>
    <w:rsid w:val="003709EC"/>
    <w:rsid w:val="00372E4C"/>
    <w:rsid w:val="00373D16"/>
    <w:rsid w:val="00373F32"/>
    <w:rsid w:val="0037448D"/>
    <w:rsid w:val="00374898"/>
    <w:rsid w:val="00376FA1"/>
    <w:rsid w:val="00381C2D"/>
    <w:rsid w:val="00381D89"/>
    <w:rsid w:val="00381FC4"/>
    <w:rsid w:val="003835CE"/>
    <w:rsid w:val="003855CF"/>
    <w:rsid w:val="003902E6"/>
    <w:rsid w:val="00391035"/>
    <w:rsid w:val="003911F6"/>
    <w:rsid w:val="00391F71"/>
    <w:rsid w:val="003938E0"/>
    <w:rsid w:val="00394742"/>
    <w:rsid w:val="003A0FDD"/>
    <w:rsid w:val="003A116E"/>
    <w:rsid w:val="003A1FCC"/>
    <w:rsid w:val="003A2168"/>
    <w:rsid w:val="003A3F7E"/>
    <w:rsid w:val="003A445F"/>
    <w:rsid w:val="003A4FD3"/>
    <w:rsid w:val="003B2A22"/>
    <w:rsid w:val="003B3A7C"/>
    <w:rsid w:val="003B4E63"/>
    <w:rsid w:val="003B559A"/>
    <w:rsid w:val="003B65E3"/>
    <w:rsid w:val="003C014C"/>
    <w:rsid w:val="003C245C"/>
    <w:rsid w:val="003C2C26"/>
    <w:rsid w:val="003C4A20"/>
    <w:rsid w:val="003C4AAF"/>
    <w:rsid w:val="003C7C01"/>
    <w:rsid w:val="003D1BCF"/>
    <w:rsid w:val="003D2888"/>
    <w:rsid w:val="003D2BC8"/>
    <w:rsid w:val="003D34E1"/>
    <w:rsid w:val="003D6836"/>
    <w:rsid w:val="003D6DF8"/>
    <w:rsid w:val="003D740F"/>
    <w:rsid w:val="003D7841"/>
    <w:rsid w:val="003E08EB"/>
    <w:rsid w:val="003E0C56"/>
    <w:rsid w:val="003E14E1"/>
    <w:rsid w:val="003E2B81"/>
    <w:rsid w:val="003E5F91"/>
    <w:rsid w:val="003E68A1"/>
    <w:rsid w:val="003F0471"/>
    <w:rsid w:val="003F0D62"/>
    <w:rsid w:val="003F21C8"/>
    <w:rsid w:val="003F2876"/>
    <w:rsid w:val="003F35A6"/>
    <w:rsid w:val="003F368E"/>
    <w:rsid w:val="003F4AE6"/>
    <w:rsid w:val="003F6004"/>
    <w:rsid w:val="003F6831"/>
    <w:rsid w:val="003F693E"/>
    <w:rsid w:val="00401EA0"/>
    <w:rsid w:val="0040655F"/>
    <w:rsid w:val="004067F0"/>
    <w:rsid w:val="00407752"/>
    <w:rsid w:val="00411667"/>
    <w:rsid w:val="004123C0"/>
    <w:rsid w:val="00412F36"/>
    <w:rsid w:val="00412FD3"/>
    <w:rsid w:val="004137AF"/>
    <w:rsid w:val="00415FB0"/>
    <w:rsid w:val="00416645"/>
    <w:rsid w:val="00417A0D"/>
    <w:rsid w:val="00420DE3"/>
    <w:rsid w:val="00423429"/>
    <w:rsid w:val="004245AB"/>
    <w:rsid w:val="00424882"/>
    <w:rsid w:val="00425AEA"/>
    <w:rsid w:val="0042627E"/>
    <w:rsid w:val="004262FE"/>
    <w:rsid w:val="0042634C"/>
    <w:rsid w:val="00427902"/>
    <w:rsid w:val="0043115A"/>
    <w:rsid w:val="004312C4"/>
    <w:rsid w:val="00432800"/>
    <w:rsid w:val="00433837"/>
    <w:rsid w:val="00434423"/>
    <w:rsid w:val="00436BA8"/>
    <w:rsid w:val="0043748F"/>
    <w:rsid w:val="004378B1"/>
    <w:rsid w:val="0044006E"/>
    <w:rsid w:val="00441209"/>
    <w:rsid w:val="00441AF9"/>
    <w:rsid w:val="00441FA3"/>
    <w:rsid w:val="004466AA"/>
    <w:rsid w:val="00446CA3"/>
    <w:rsid w:val="0045011E"/>
    <w:rsid w:val="0045101B"/>
    <w:rsid w:val="004539D4"/>
    <w:rsid w:val="00453CFB"/>
    <w:rsid w:val="0045405C"/>
    <w:rsid w:val="00455021"/>
    <w:rsid w:val="00456BA6"/>
    <w:rsid w:val="00456E63"/>
    <w:rsid w:val="00461413"/>
    <w:rsid w:val="004614D9"/>
    <w:rsid w:val="00461DA2"/>
    <w:rsid w:val="00462789"/>
    <w:rsid w:val="00462F89"/>
    <w:rsid w:val="00467F33"/>
    <w:rsid w:val="00471859"/>
    <w:rsid w:val="00475F95"/>
    <w:rsid w:val="00476172"/>
    <w:rsid w:val="00477487"/>
    <w:rsid w:val="0048098C"/>
    <w:rsid w:val="00480BAE"/>
    <w:rsid w:val="00481ADA"/>
    <w:rsid w:val="00482DAC"/>
    <w:rsid w:val="00483436"/>
    <w:rsid w:val="00484615"/>
    <w:rsid w:val="004869B2"/>
    <w:rsid w:val="00492418"/>
    <w:rsid w:val="00492DD6"/>
    <w:rsid w:val="004938FB"/>
    <w:rsid w:val="004960D9"/>
    <w:rsid w:val="004971EB"/>
    <w:rsid w:val="004975CF"/>
    <w:rsid w:val="004A070F"/>
    <w:rsid w:val="004A3D67"/>
    <w:rsid w:val="004A3EEB"/>
    <w:rsid w:val="004A44AE"/>
    <w:rsid w:val="004A485C"/>
    <w:rsid w:val="004A5F75"/>
    <w:rsid w:val="004A6E3D"/>
    <w:rsid w:val="004A7C02"/>
    <w:rsid w:val="004B1516"/>
    <w:rsid w:val="004B3599"/>
    <w:rsid w:val="004B3B17"/>
    <w:rsid w:val="004B637A"/>
    <w:rsid w:val="004B664F"/>
    <w:rsid w:val="004B7EDE"/>
    <w:rsid w:val="004C16C9"/>
    <w:rsid w:val="004C1961"/>
    <w:rsid w:val="004C1A82"/>
    <w:rsid w:val="004C1AB7"/>
    <w:rsid w:val="004C1B70"/>
    <w:rsid w:val="004C36F8"/>
    <w:rsid w:val="004C3D4B"/>
    <w:rsid w:val="004C6EE2"/>
    <w:rsid w:val="004C71C5"/>
    <w:rsid w:val="004D0408"/>
    <w:rsid w:val="004D3D30"/>
    <w:rsid w:val="004D464D"/>
    <w:rsid w:val="004D50E0"/>
    <w:rsid w:val="004D6828"/>
    <w:rsid w:val="004E16F5"/>
    <w:rsid w:val="004E52A7"/>
    <w:rsid w:val="004E70CE"/>
    <w:rsid w:val="004F1511"/>
    <w:rsid w:val="004F41A3"/>
    <w:rsid w:val="004F5320"/>
    <w:rsid w:val="004F752F"/>
    <w:rsid w:val="004F7B5B"/>
    <w:rsid w:val="00505235"/>
    <w:rsid w:val="005052F4"/>
    <w:rsid w:val="005055B1"/>
    <w:rsid w:val="0050609E"/>
    <w:rsid w:val="0051100F"/>
    <w:rsid w:val="00514D19"/>
    <w:rsid w:val="005161C0"/>
    <w:rsid w:val="00516FD5"/>
    <w:rsid w:val="005173DA"/>
    <w:rsid w:val="00520C33"/>
    <w:rsid w:val="00523C06"/>
    <w:rsid w:val="00525CC6"/>
    <w:rsid w:val="00527BF5"/>
    <w:rsid w:val="00532B9C"/>
    <w:rsid w:val="005332DD"/>
    <w:rsid w:val="00533883"/>
    <w:rsid w:val="00534135"/>
    <w:rsid w:val="00536725"/>
    <w:rsid w:val="005400CD"/>
    <w:rsid w:val="00540F37"/>
    <w:rsid w:val="00541DC6"/>
    <w:rsid w:val="00546A9B"/>
    <w:rsid w:val="005477D0"/>
    <w:rsid w:val="00547A73"/>
    <w:rsid w:val="00550577"/>
    <w:rsid w:val="00550622"/>
    <w:rsid w:val="005518BE"/>
    <w:rsid w:val="005519F1"/>
    <w:rsid w:val="00554334"/>
    <w:rsid w:val="00554D7C"/>
    <w:rsid w:val="005569C6"/>
    <w:rsid w:val="00556FA7"/>
    <w:rsid w:val="005574FA"/>
    <w:rsid w:val="005579F5"/>
    <w:rsid w:val="005619F5"/>
    <w:rsid w:val="0056451B"/>
    <w:rsid w:val="00565398"/>
    <w:rsid w:val="005665B7"/>
    <w:rsid w:val="0056676E"/>
    <w:rsid w:val="00566825"/>
    <w:rsid w:val="00566C4A"/>
    <w:rsid w:val="0056718A"/>
    <w:rsid w:val="00567455"/>
    <w:rsid w:val="00570518"/>
    <w:rsid w:val="00570F40"/>
    <w:rsid w:val="00571422"/>
    <w:rsid w:val="00580739"/>
    <w:rsid w:val="00587918"/>
    <w:rsid w:val="005879FB"/>
    <w:rsid w:val="005904F3"/>
    <w:rsid w:val="00591118"/>
    <w:rsid w:val="00592174"/>
    <w:rsid w:val="00594B0F"/>
    <w:rsid w:val="00595FAE"/>
    <w:rsid w:val="005967E7"/>
    <w:rsid w:val="0059706B"/>
    <w:rsid w:val="0059738E"/>
    <w:rsid w:val="005A1A79"/>
    <w:rsid w:val="005A276A"/>
    <w:rsid w:val="005A4205"/>
    <w:rsid w:val="005A42BD"/>
    <w:rsid w:val="005A6846"/>
    <w:rsid w:val="005A791C"/>
    <w:rsid w:val="005B372B"/>
    <w:rsid w:val="005C001C"/>
    <w:rsid w:val="005C1C6F"/>
    <w:rsid w:val="005C2A6C"/>
    <w:rsid w:val="005C5730"/>
    <w:rsid w:val="005D196D"/>
    <w:rsid w:val="005D19D4"/>
    <w:rsid w:val="005D2650"/>
    <w:rsid w:val="005D35BB"/>
    <w:rsid w:val="005D70F7"/>
    <w:rsid w:val="005E1274"/>
    <w:rsid w:val="005E13E0"/>
    <w:rsid w:val="005E36A0"/>
    <w:rsid w:val="005E4EC3"/>
    <w:rsid w:val="005E5027"/>
    <w:rsid w:val="005E64B5"/>
    <w:rsid w:val="005E7457"/>
    <w:rsid w:val="005E74D7"/>
    <w:rsid w:val="005E790B"/>
    <w:rsid w:val="005F092A"/>
    <w:rsid w:val="005F1258"/>
    <w:rsid w:val="005F3117"/>
    <w:rsid w:val="005F69DB"/>
    <w:rsid w:val="0060191C"/>
    <w:rsid w:val="00603D46"/>
    <w:rsid w:val="0060502A"/>
    <w:rsid w:val="006054D8"/>
    <w:rsid w:val="00606248"/>
    <w:rsid w:val="00607229"/>
    <w:rsid w:val="00607B1B"/>
    <w:rsid w:val="00607C65"/>
    <w:rsid w:val="00610143"/>
    <w:rsid w:val="006101B1"/>
    <w:rsid w:val="00610C2F"/>
    <w:rsid w:val="006118C4"/>
    <w:rsid w:val="00612526"/>
    <w:rsid w:val="00612FD7"/>
    <w:rsid w:val="00613F88"/>
    <w:rsid w:val="00614AE8"/>
    <w:rsid w:val="0061539D"/>
    <w:rsid w:val="0061583B"/>
    <w:rsid w:val="0061595F"/>
    <w:rsid w:val="00615B18"/>
    <w:rsid w:val="0061663B"/>
    <w:rsid w:val="00621703"/>
    <w:rsid w:val="00621836"/>
    <w:rsid w:val="00621F58"/>
    <w:rsid w:val="00622325"/>
    <w:rsid w:val="00622348"/>
    <w:rsid w:val="006248D0"/>
    <w:rsid w:val="00625F2E"/>
    <w:rsid w:val="00626100"/>
    <w:rsid w:val="00626476"/>
    <w:rsid w:val="00627115"/>
    <w:rsid w:val="00627E88"/>
    <w:rsid w:val="006310D8"/>
    <w:rsid w:val="00631622"/>
    <w:rsid w:val="00632FFF"/>
    <w:rsid w:val="006349FA"/>
    <w:rsid w:val="00634F95"/>
    <w:rsid w:val="006378A2"/>
    <w:rsid w:val="00637E6E"/>
    <w:rsid w:val="006402BD"/>
    <w:rsid w:val="006408F0"/>
    <w:rsid w:val="006410D6"/>
    <w:rsid w:val="006411A5"/>
    <w:rsid w:val="00641221"/>
    <w:rsid w:val="00642B45"/>
    <w:rsid w:val="0064371D"/>
    <w:rsid w:val="00645862"/>
    <w:rsid w:val="006458D8"/>
    <w:rsid w:val="00650183"/>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6750"/>
    <w:rsid w:val="00686CBD"/>
    <w:rsid w:val="00686CC5"/>
    <w:rsid w:val="0068700B"/>
    <w:rsid w:val="0069559D"/>
    <w:rsid w:val="00695D67"/>
    <w:rsid w:val="00696F8C"/>
    <w:rsid w:val="0069700C"/>
    <w:rsid w:val="00697037"/>
    <w:rsid w:val="00697801"/>
    <w:rsid w:val="006A074F"/>
    <w:rsid w:val="006A54E3"/>
    <w:rsid w:val="006A55D7"/>
    <w:rsid w:val="006A7AD1"/>
    <w:rsid w:val="006B167C"/>
    <w:rsid w:val="006B20CA"/>
    <w:rsid w:val="006B3C81"/>
    <w:rsid w:val="006B440B"/>
    <w:rsid w:val="006B5189"/>
    <w:rsid w:val="006B78DB"/>
    <w:rsid w:val="006C09DE"/>
    <w:rsid w:val="006C0CEF"/>
    <w:rsid w:val="006C1055"/>
    <w:rsid w:val="006C3E9D"/>
    <w:rsid w:val="006C44B9"/>
    <w:rsid w:val="006C4FA4"/>
    <w:rsid w:val="006C6552"/>
    <w:rsid w:val="006C67DC"/>
    <w:rsid w:val="006C7D91"/>
    <w:rsid w:val="006C7FED"/>
    <w:rsid w:val="006D0C85"/>
    <w:rsid w:val="006D2ED9"/>
    <w:rsid w:val="006D4052"/>
    <w:rsid w:val="006D425B"/>
    <w:rsid w:val="006D5F82"/>
    <w:rsid w:val="006D6F56"/>
    <w:rsid w:val="006D7D80"/>
    <w:rsid w:val="006E17AC"/>
    <w:rsid w:val="006E24C6"/>
    <w:rsid w:val="006E32F6"/>
    <w:rsid w:val="006E60D8"/>
    <w:rsid w:val="006E60E5"/>
    <w:rsid w:val="006E7440"/>
    <w:rsid w:val="006F0B83"/>
    <w:rsid w:val="007012DD"/>
    <w:rsid w:val="00701836"/>
    <w:rsid w:val="00701F70"/>
    <w:rsid w:val="00702650"/>
    <w:rsid w:val="007026D5"/>
    <w:rsid w:val="00704C27"/>
    <w:rsid w:val="007062E3"/>
    <w:rsid w:val="00706936"/>
    <w:rsid w:val="0070769C"/>
    <w:rsid w:val="00712597"/>
    <w:rsid w:val="00714424"/>
    <w:rsid w:val="00715914"/>
    <w:rsid w:val="00716CC2"/>
    <w:rsid w:val="0071759D"/>
    <w:rsid w:val="0072079B"/>
    <w:rsid w:val="00722184"/>
    <w:rsid w:val="007229D7"/>
    <w:rsid w:val="0072401B"/>
    <w:rsid w:val="00724474"/>
    <w:rsid w:val="007254E4"/>
    <w:rsid w:val="007269A0"/>
    <w:rsid w:val="00730EDD"/>
    <w:rsid w:val="00734C7C"/>
    <w:rsid w:val="00736FD6"/>
    <w:rsid w:val="0073714D"/>
    <w:rsid w:val="00737F17"/>
    <w:rsid w:val="0074264B"/>
    <w:rsid w:val="0074415C"/>
    <w:rsid w:val="00746790"/>
    <w:rsid w:val="0074696F"/>
    <w:rsid w:val="00746DFC"/>
    <w:rsid w:val="00747AC9"/>
    <w:rsid w:val="00747BD5"/>
    <w:rsid w:val="007512D0"/>
    <w:rsid w:val="0075223F"/>
    <w:rsid w:val="00752DCE"/>
    <w:rsid w:val="00753727"/>
    <w:rsid w:val="007544F8"/>
    <w:rsid w:val="00755404"/>
    <w:rsid w:val="00755676"/>
    <w:rsid w:val="00760E65"/>
    <w:rsid w:val="00763B07"/>
    <w:rsid w:val="00763D41"/>
    <w:rsid w:val="00766CD4"/>
    <w:rsid w:val="0077147D"/>
    <w:rsid w:val="007715E4"/>
    <w:rsid w:val="007814A1"/>
    <w:rsid w:val="00783723"/>
    <w:rsid w:val="00785D9B"/>
    <w:rsid w:val="00786C6C"/>
    <w:rsid w:val="00790072"/>
    <w:rsid w:val="00792569"/>
    <w:rsid w:val="007936E5"/>
    <w:rsid w:val="00793A96"/>
    <w:rsid w:val="007A29C5"/>
    <w:rsid w:val="007B0185"/>
    <w:rsid w:val="007B0A56"/>
    <w:rsid w:val="007B4B9B"/>
    <w:rsid w:val="007B7493"/>
    <w:rsid w:val="007C425D"/>
    <w:rsid w:val="007C431E"/>
    <w:rsid w:val="007C7E77"/>
    <w:rsid w:val="007D40E6"/>
    <w:rsid w:val="007D6401"/>
    <w:rsid w:val="007D6C1D"/>
    <w:rsid w:val="007D76D3"/>
    <w:rsid w:val="007D7ECD"/>
    <w:rsid w:val="007E0EEF"/>
    <w:rsid w:val="007E1C66"/>
    <w:rsid w:val="007E250D"/>
    <w:rsid w:val="007E25C6"/>
    <w:rsid w:val="007E3C59"/>
    <w:rsid w:val="007E3F1E"/>
    <w:rsid w:val="007E4BE3"/>
    <w:rsid w:val="007E52C3"/>
    <w:rsid w:val="007E596F"/>
    <w:rsid w:val="007E64C6"/>
    <w:rsid w:val="007E698D"/>
    <w:rsid w:val="007E70AC"/>
    <w:rsid w:val="007E735C"/>
    <w:rsid w:val="007E7A85"/>
    <w:rsid w:val="007F0197"/>
    <w:rsid w:val="007F0281"/>
    <w:rsid w:val="007F0986"/>
    <w:rsid w:val="007F1923"/>
    <w:rsid w:val="007F1FB0"/>
    <w:rsid w:val="007F263B"/>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50D3A"/>
    <w:rsid w:val="00851EA5"/>
    <w:rsid w:val="00852591"/>
    <w:rsid w:val="00856761"/>
    <w:rsid w:val="00857347"/>
    <w:rsid w:val="008573D5"/>
    <w:rsid w:val="008625BD"/>
    <w:rsid w:val="008640E5"/>
    <w:rsid w:val="00865499"/>
    <w:rsid w:val="008670AA"/>
    <w:rsid w:val="0086721C"/>
    <w:rsid w:val="00870E00"/>
    <w:rsid w:val="00871D23"/>
    <w:rsid w:val="0087379C"/>
    <w:rsid w:val="008777D3"/>
    <w:rsid w:val="008803FB"/>
    <w:rsid w:val="008810B3"/>
    <w:rsid w:val="00883B03"/>
    <w:rsid w:val="00884F52"/>
    <w:rsid w:val="0088505F"/>
    <w:rsid w:val="0088519A"/>
    <w:rsid w:val="00890C8F"/>
    <w:rsid w:val="00891F22"/>
    <w:rsid w:val="00892569"/>
    <w:rsid w:val="00894D12"/>
    <w:rsid w:val="00894E26"/>
    <w:rsid w:val="00895D2A"/>
    <w:rsid w:val="00896C4C"/>
    <w:rsid w:val="008A1923"/>
    <w:rsid w:val="008A20CD"/>
    <w:rsid w:val="008A26D8"/>
    <w:rsid w:val="008A37CD"/>
    <w:rsid w:val="008A4D5A"/>
    <w:rsid w:val="008A5B8F"/>
    <w:rsid w:val="008A5EC4"/>
    <w:rsid w:val="008A690C"/>
    <w:rsid w:val="008A6BDF"/>
    <w:rsid w:val="008A716B"/>
    <w:rsid w:val="008B5B4F"/>
    <w:rsid w:val="008C0E13"/>
    <w:rsid w:val="008C1A21"/>
    <w:rsid w:val="008C2CAB"/>
    <w:rsid w:val="008C3CC7"/>
    <w:rsid w:val="008C5A60"/>
    <w:rsid w:val="008D2721"/>
    <w:rsid w:val="008D4222"/>
    <w:rsid w:val="008D448D"/>
    <w:rsid w:val="008D48DD"/>
    <w:rsid w:val="008D5B12"/>
    <w:rsid w:val="008D5E3B"/>
    <w:rsid w:val="008E114F"/>
    <w:rsid w:val="008E2847"/>
    <w:rsid w:val="008E7A56"/>
    <w:rsid w:val="008E7C63"/>
    <w:rsid w:val="008F1A68"/>
    <w:rsid w:val="008F1E22"/>
    <w:rsid w:val="008F2DEE"/>
    <w:rsid w:val="008F33FE"/>
    <w:rsid w:val="008F3A92"/>
    <w:rsid w:val="008F71EA"/>
    <w:rsid w:val="00900B60"/>
    <w:rsid w:val="00900F5C"/>
    <w:rsid w:val="0090278A"/>
    <w:rsid w:val="009029A5"/>
    <w:rsid w:val="00907210"/>
    <w:rsid w:val="00910A12"/>
    <w:rsid w:val="0091103D"/>
    <w:rsid w:val="009136F9"/>
    <w:rsid w:val="00915743"/>
    <w:rsid w:val="00916274"/>
    <w:rsid w:val="009174B4"/>
    <w:rsid w:val="00917AB1"/>
    <w:rsid w:val="0092016B"/>
    <w:rsid w:val="0092078E"/>
    <w:rsid w:val="00921161"/>
    <w:rsid w:val="00922F79"/>
    <w:rsid w:val="00923D04"/>
    <w:rsid w:val="00924154"/>
    <w:rsid w:val="00924749"/>
    <w:rsid w:val="0092599A"/>
    <w:rsid w:val="00926435"/>
    <w:rsid w:val="009278C8"/>
    <w:rsid w:val="00930D40"/>
    <w:rsid w:val="009320BE"/>
    <w:rsid w:val="00932193"/>
    <w:rsid w:val="0093245D"/>
    <w:rsid w:val="00932DF7"/>
    <w:rsid w:val="00935FFF"/>
    <w:rsid w:val="00936873"/>
    <w:rsid w:val="00937630"/>
    <w:rsid w:val="00941A38"/>
    <w:rsid w:val="00943DB0"/>
    <w:rsid w:val="009445C2"/>
    <w:rsid w:val="009455F0"/>
    <w:rsid w:val="00945ABF"/>
    <w:rsid w:val="009479BC"/>
    <w:rsid w:val="00947AA1"/>
    <w:rsid w:val="009502B2"/>
    <w:rsid w:val="00953BF5"/>
    <w:rsid w:val="0095432D"/>
    <w:rsid w:val="00954F6E"/>
    <w:rsid w:val="009564D7"/>
    <w:rsid w:val="0095730D"/>
    <w:rsid w:val="009573AE"/>
    <w:rsid w:val="00957A7B"/>
    <w:rsid w:val="00957C7E"/>
    <w:rsid w:val="009636E0"/>
    <w:rsid w:val="00965D9A"/>
    <w:rsid w:val="0096757B"/>
    <w:rsid w:val="00971857"/>
    <w:rsid w:val="00972AB1"/>
    <w:rsid w:val="0097717F"/>
    <w:rsid w:val="009801B6"/>
    <w:rsid w:val="0098119E"/>
    <w:rsid w:val="009839A3"/>
    <w:rsid w:val="00986BB9"/>
    <w:rsid w:val="009874C8"/>
    <w:rsid w:val="0098796E"/>
    <w:rsid w:val="0099115A"/>
    <w:rsid w:val="00992FA0"/>
    <w:rsid w:val="00993940"/>
    <w:rsid w:val="0099449B"/>
    <w:rsid w:val="009947DB"/>
    <w:rsid w:val="00994E2E"/>
    <w:rsid w:val="00994E48"/>
    <w:rsid w:val="0099601C"/>
    <w:rsid w:val="00997702"/>
    <w:rsid w:val="009A21C5"/>
    <w:rsid w:val="009A2D1C"/>
    <w:rsid w:val="009A428D"/>
    <w:rsid w:val="009A453D"/>
    <w:rsid w:val="009A656B"/>
    <w:rsid w:val="009A73A9"/>
    <w:rsid w:val="009A7DE1"/>
    <w:rsid w:val="009B1383"/>
    <w:rsid w:val="009B75D1"/>
    <w:rsid w:val="009C19F3"/>
    <w:rsid w:val="009C1EA0"/>
    <w:rsid w:val="009C3A17"/>
    <w:rsid w:val="009C47DE"/>
    <w:rsid w:val="009C4D38"/>
    <w:rsid w:val="009C501E"/>
    <w:rsid w:val="009C50FC"/>
    <w:rsid w:val="009C7D95"/>
    <w:rsid w:val="009D0479"/>
    <w:rsid w:val="009D0924"/>
    <w:rsid w:val="009D34D2"/>
    <w:rsid w:val="009D55DE"/>
    <w:rsid w:val="009D56B4"/>
    <w:rsid w:val="009D5A51"/>
    <w:rsid w:val="009E009C"/>
    <w:rsid w:val="009E2755"/>
    <w:rsid w:val="009E43C3"/>
    <w:rsid w:val="009E50FD"/>
    <w:rsid w:val="009E5D13"/>
    <w:rsid w:val="009E5FB2"/>
    <w:rsid w:val="009E61C0"/>
    <w:rsid w:val="009E7648"/>
    <w:rsid w:val="009E7CBA"/>
    <w:rsid w:val="009F017C"/>
    <w:rsid w:val="009F1081"/>
    <w:rsid w:val="009F245B"/>
    <w:rsid w:val="009F2548"/>
    <w:rsid w:val="009F3C30"/>
    <w:rsid w:val="009F3FD1"/>
    <w:rsid w:val="009F6F14"/>
    <w:rsid w:val="009F70DB"/>
    <w:rsid w:val="00A00529"/>
    <w:rsid w:val="00A01504"/>
    <w:rsid w:val="00A01773"/>
    <w:rsid w:val="00A06558"/>
    <w:rsid w:val="00A06614"/>
    <w:rsid w:val="00A06781"/>
    <w:rsid w:val="00A0689F"/>
    <w:rsid w:val="00A077D6"/>
    <w:rsid w:val="00A10B4B"/>
    <w:rsid w:val="00A12039"/>
    <w:rsid w:val="00A14C60"/>
    <w:rsid w:val="00A15B50"/>
    <w:rsid w:val="00A16B99"/>
    <w:rsid w:val="00A202CE"/>
    <w:rsid w:val="00A234AB"/>
    <w:rsid w:val="00A24ECD"/>
    <w:rsid w:val="00A2661C"/>
    <w:rsid w:val="00A26C7D"/>
    <w:rsid w:val="00A30E40"/>
    <w:rsid w:val="00A31AFC"/>
    <w:rsid w:val="00A32E38"/>
    <w:rsid w:val="00A34A3A"/>
    <w:rsid w:val="00A34AC3"/>
    <w:rsid w:val="00A37CE5"/>
    <w:rsid w:val="00A404B1"/>
    <w:rsid w:val="00A434D9"/>
    <w:rsid w:val="00A44129"/>
    <w:rsid w:val="00A44FB7"/>
    <w:rsid w:val="00A46EC6"/>
    <w:rsid w:val="00A46FB9"/>
    <w:rsid w:val="00A47071"/>
    <w:rsid w:val="00A51E43"/>
    <w:rsid w:val="00A55A64"/>
    <w:rsid w:val="00A61DE2"/>
    <w:rsid w:val="00A66B27"/>
    <w:rsid w:val="00A67762"/>
    <w:rsid w:val="00A71AB3"/>
    <w:rsid w:val="00A723E2"/>
    <w:rsid w:val="00A7295D"/>
    <w:rsid w:val="00A7498D"/>
    <w:rsid w:val="00A753C9"/>
    <w:rsid w:val="00A82ADF"/>
    <w:rsid w:val="00A84D0B"/>
    <w:rsid w:val="00A84F67"/>
    <w:rsid w:val="00A8598D"/>
    <w:rsid w:val="00A861F6"/>
    <w:rsid w:val="00A902DE"/>
    <w:rsid w:val="00A9156B"/>
    <w:rsid w:val="00A91FB2"/>
    <w:rsid w:val="00A95E52"/>
    <w:rsid w:val="00A96386"/>
    <w:rsid w:val="00A96AAA"/>
    <w:rsid w:val="00A96DC0"/>
    <w:rsid w:val="00AA4CDC"/>
    <w:rsid w:val="00AA534C"/>
    <w:rsid w:val="00AA6D33"/>
    <w:rsid w:val="00AA6D42"/>
    <w:rsid w:val="00AA7D47"/>
    <w:rsid w:val="00AB0873"/>
    <w:rsid w:val="00AB118B"/>
    <w:rsid w:val="00AB3B2F"/>
    <w:rsid w:val="00AB4374"/>
    <w:rsid w:val="00AB7823"/>
    <w:rsid w:val="00AC0F37"/>
    <w:rsid w:val="00AC1CB6"/>
    <w:rsid w:val="00AC2E74"/>
    <w:rsid w:val="00AC37B2"/>
    <w:rsid w:val="00AD1980"/>
    <w:rsid w:val="00AD323F"/>
    <w:rsid w:val="00AD414A"/>
    <w:rsid w:val="00AD419B"/>
    <w:rsid w:val="00AD452E"/>
    <w:rsid w:val="00AD595E"/>
    <w:rsid w:val="00AD5DDA"/>
    <w:rsid w:val="00AE1FC9"/>
    <w:rsid w:val="00AE26B0"/>
    <w:rsid w:val="00AE481D"/>
    <w:rsid w:val="00AE737B"/>
    <w:rsid w:val="00AF319E"/>
    <w:rsid w:val="00AF3647"/>
    <w:rsid w:val="00AF69A6"/>
    <w:rsid w:val="00AF6B00"/>
    <w:rsid w:val="00AF6F96"/>
    <w:rsid w:val="00AF75FB"/>
    <w:rsid w:val="00AF7D31"/>
    <w:rsid w:val="00B00435"/>
    <w:rsid w:val="00B00829"/>
    <w:rsid w:val="00B02A66"/>
    <w:rsid w:val="00B04A30"/>
    <w:rsid w:val="00B04F9E"/>
    <w:rsid w:val="00B062AD"/>
    <w:rsid w:val="00B06C8B"/>
    <w:rsid w:val="00B075B0"/>
    <w:rsid w:val="00B110B4"/>
    <w:rsid w:val="00B117D5"/>
    <w:rsid w:val="00B2055D"/>
    <w:rsid w:val="00B2111F"/>
    <w:rsid w:val="00B21A85"/>
    <w:rsid w:val="00B21C2D"/>
    <w:rsid w:val="00B225D6"/>
    <w:rsid w:val="00B23DA4"/>
    <w:rsid w:val="00B243FE"/>
    <w:rsid w:val="00B24904"/>
    <w:rsid w:val="00B24CBA"/>
    <w:rsid w:val="00B2666F"/>
    <w:rsid w:val="00B26F93"/>
    <w:rsid w:val="00B27BFC"/>
    <w:rsid w:val="00B306A5"/>
    <w:rsid w:val="00B3096E"/>
    <w:rsid w:val="00B3205D"/>
    <w:rsid w:val="00B3243D"/>
    <w:rsid w:val="00B32A2D"/>
    <w:rsid w:val="00B32A73"/>
    <w:rsid w:val="00B36FA1"/>
    <w:rsid w:val="00B37511"/>
    <w:rsid w:val="00B40CB0"/>
    <w:rsid w:val="00B451AE"/>
    <w:rsid w:val="00B52973"/>
    <w:rsid w:val="00B52EB1"/>
    <w:rsid w:val="00B5455D"/>
    <w:rsid w:val="00B56B51"/>
    <w:rsid w:val="00B6069B"/>
    <w:rsid w:val="00B6121E"/>
    <w:rsid w:val="00B61A5C"/>
    <w:rsid w:val="00B62B2E"/>
    <w:rsid w:val="00B637D3"/>
    <w:rsid w:val="00B65A10"/>
    <w:rsid w:val="00B66F4D"/>
    <w:rsid w:val="00B734FA"/>
    <w:rsid w:val="00B74786"/>
    <w:rsid w:val="00B757FD"/>
    <w:rsid w:val="00B770CF"/>
    <w:rsid w:val="00B77A3B"/>
    <w:rsid w:val="00B80F65"/>
    <w:rsid w:val="00B82878"/>
    <w:rsid w:val="00B832AE"/>
    <w:rsid w:val="00B83B50"/>
    <w:rsid w:val="00B85C83"/>
    <w:rsid w:val="00B8797E"/>
    <w:rsid w:val="00B90965"/>
    <w:rsid w:val="00B911DA"/>
    <w:rsid w:val="00B92E82"/>
    <w:rsid w:val="00B93F30"/>
    <w:rsid w:val="00B94B25"/>
    <w:rsid w:val="00B958A6"/>
    <w:rsid w:val="00B96FBF"/>
    <w:rsid w:val="00BA1537"/>
    <w:rsid w:val="00BA2636"/>
    <w:rsid w:val="00BA6755"/>
    <w:rsid w:val="00BB349D"/>
    <w:rsid w:val="00BB34B2"/>
    <w:rsid w:val="00BB5110"/>
    <w:rsid w:val="00BB514E"/>
    <w:rsid w:val="00BC0793"/>
    <w:rsid w:val="00BC092A"/>
    <w:rsid w:val="00BC2E11"/>
    <w:rsid w:val="00BC33F8"/>
    <w:rsid w:val="00BC4711"/>
    <w:rsid w:val="00BC61FC"/>
    <w:rsid w:val="00BD30B2"/>
    <w:rsid w:val="00BD3F58"/>
    <w:rsid w:val="00BD583E"/>
    <w:rsid w:val="00BE0ADB"/>
    <w:rsid w:val="00BE0EB9"/>
    <w:rsid w:val="00BE10C7"/>
    <w:rsid w:val="00BE6469"/>
    <w:rsid w:val="00BE6596"/>
    <w:rsid w:val="00BE7A85"/>
    <w:rsid w:val="00BE7D4C"/>
    <w:rsid w:val="00BF1568"/>
    <w:rsid w:val="00BF321E"/>
    <w:rsid w:val="00BF4E44"/>
    <w:rsid w:val="00BF602D"/>
    <w:rsid w:val="00BF7B4F"/>
    <w:rsid w:val="00C00218"/>
    <w:rsid w:val="00C01305"/>
    <w:rsid w:val="00C01849"/>
    <w:rsid w:val="00C0532A"/>
    <w:rsid w:val="00C05F9F"/>
    <w:rsid w:val="00C06CF0"/>
    <w:rsid w:val="00C07D01"/>
    <w:rsid w:val="00C11FEA"/>
    <w:rsid w:val="00C124C6"/>
    <w:rsid w:val="00C1340D"/>
    <w:rsid w:val="00C14AF9"/>
    <w:rsid w:val="00C152AD"/>
    <w:rsid w:val="00C1693B"/>
    <w:rsid w:val="00C221B1"/>
    <w:rsid w:val="00C232C0"/>
    <w:rsid w:val="00C236E0"/>
    <w:rsid w:val="00C23CA1"/>
    <w:rsid w:val="00C23F3D"/>
    <w:rsid w:val="00C258E4"/>
    <w:rsid w:val="00C25FEE"/>
    <w:rsid w:val="00C31793"/>
    <w:rsid w:val="00C32AC9"/>
    <w:rsid w:val="00C358C7"/>
    <w:rsid w:val="00C373FE"/>
    <w:rsid w:val="00C4329A"/>
    <w:rsid w:val="00C4478F"/>
    <w:rsid w:val="00C45730"/>
    <w:rsid w:val="00C45A45"/>
    <w:rsid w:val="00C47CCD"/>
    <w:rsid w:val="00C50174"/>
    <w:rsid w:val="00C504B1"/>
    <w:rsid w:val="00C5213B"/>
    <w:rsid w:val="00C52AF1"/>
    <w:rsid w:val="00C53638"/>
    <w:rsid w:val="00C541C4"/>
    <w:rsid w:val="00C54255"/>
    <w:rsid w:val="00C55BA4"/>
    <w:rsid w:val="00C57E9A"/>
    <w:rsid w:val="00C62E0E"/>
    <w:rsid w:val="00C64ACC"/>
    <w:rsid w:val="00C6573A"/>
    <w:rsid w:val="00C66CC4"/>
    <w:rsid w:val="00C70D7F"/>
    <w:rsid w:val="00C715CB"/>
    <w:rsid w:val="00C7209A"/>
    <w:rsid w:val="00C721BC"/>
    <w:rsid w:val="00C77BDE"/>
    <w:rsid w:val="00C77C78"/>
    <w:rsid w:val="00C804DA"/>
    <w:rsid w:val="00C80FCB"/>
    <w:rsid w:val="00C814C8"/>
    <w:rsid w:val="00C819D0"/>
    <w:rsid w:val="00C81B6C"/>
    <w:rsid w:val="00C8206B"/>
    <w:rsid w:val="00C86511"/>
    <w:rsid w:val="00C874D2"/>
    <w:rsid w:val="00C9168E"/>
    <w:rsid w:val="00C937F4"/>
    <w:rsid w:val="00C93855"/>
    <w:rsid w:val="00C94ADE"/>
    <w:rsid w:val="00C96464"/>
    <w:rsid w:val="00CA464D"/>
    <w:rsid w:val="00CA538C"/>
    <w:rsid w:val="00CA54B4"/>
    <w:rsid w:val="00CA70EC"/>
    <w:rsid w:val="00CA7E18"/>
    <w:rsid w:val="00CB275A"/>
    <w:rsid w:val="00CB2FA0"/>
    <w:rsid w:val="00CB5825"/>
    <w:rsid w:val="00CB5C91"/>
    <w:rsid w:val="00CB6330"/>
    <w:rsid w:val="00CC0829"/>
    <w:rsid w:val="00CC1B4D"/>
    <w:rsid w:val="00CC2405"/>
    <w:rsid w:val="00CC28F1"/>
    <w:rsid w:val="00CC4B34"/>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429A"/>
    <w:rsid w:val="00CF5340"/>
    <w:rsid w:val="00CF64E5"/>
    <w:rsid w:val="00CF7633"/>
    <w:rsid w:val="00CF7FB7"/>
    <w:rsid w:val="00D02E83"/>
    <w:rsid w:val="00D055F1"/>
    <w:rsid w:val="00D05F55"/>
    <w:rsid w:val="00D062B4"/>
    <w:rsid w:val="00D1289B"/>
    <w:rsid w:val="00D12CA8"/>
    <w:rsid w:val="00D13D95"/>
    <w:rsid w:val="00D1653A"/>
    <w:rsid w:val="00D17DF2"/>
    <w:rsid w:val="00D20E83"/>
    <w:rsid w:val="00D21550"/>
    <w:rsid w:val="00D222AD"/>
    <w:rsid w:val="00D22B5B"/>
    <w:rsid w:val="00D22C3A"/>
    <w:rsid w:val="00D22E1E"/>
    <w:rsid w:val="00D24178"/>
    <w:rsid w:val="00D24A1C"/>
    <w:rsid w:val="00D2504A"/>
    <w:rsid w:val="00D250E6"/>
    <w:rsid w:val="00D31166"/>
    <w:rsid w:val="00D32A9B"/>
    <w:rsid w:val="00D32ECC"/>
    <w:rsid w:val="00D4012B"/>
    <w:rsid w:val="00D4065E"/>
    <w:rsid w:val="00D427F0"/>
    <w:rsid w:val="00D43C23"/>
    <w:rsid w:val="00D4756A"/>
    <w:rsid w:val="00D525A8"/>
    <w:rsid w:val="00D52ACF"/>
    <w:rsid w:val="00D53787"/>
    <w:rsid w:val="00D539AF"/>
    <w:rsid w:val="00D5468C"/>
    <w:rsid w:val="00D558C8"/>
    <w:rsid w:val="00D56DA9"/>
    <w:rsid w:val="00D624EC"/>
    <w:rsid w:val="00D625D4"/>
    <w:rsid w:val="00D64261"/>
    <w:rsid w:val="00D6520A"/>
    <w:rsid w:val="00D66692"/>
    <w:rsid w:val="00D70AE3"/>
    <w:rsid w:val="00D70F75"/>
    <w:rsid w:val="00D713E4"/>
    <w:rsid w:val="00D73B65"/>
    <w:rsid w:val="00D73B8E"/>
    <w:rsid w:val="00D73D41"/>
    <w:rsid w:val="00D751EB"/>
    <w:rsid w:val="00D75A89"/>
    <w:rsid w:val="00D77608"/>
    <w:rsid w:val="00D807CB"/>
    <w:rsid w:val="00D82A79"/>
    <w:rsid w:val="00D84033"/>
    <w:rsid w:val="00D8426C"/>
    <w:rsid w:val="00D85AED"/>
    <w:rsid w:val="00D90392"/>
    <w:rsid w:val="00D914A3"/>
    <w:rsid w:val="00D92A92"/>
    <w:rsid w:val="00D946C1"/>
    <w:rsid w:val="00D9548A"/>
    <w:rsid w:val="00DA1668"/>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18E6"/>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51EC"/>
    <w:rsid w:val="00DF6E6A"/>
    <w:rsid w:val="00DF7BE7"/>
    <w:rsid w:val="00E00EE7"/>
    <w:rsid w:val="00E01097"/>
    <w:rsid w:val="00E014CB"/>
    <w:rsid w:val="00E066B6"/>
    <w:rsid w:val="00E1004D"/>
    <w:rsid w:val="00E104D3"/>
    <w:rsid w:val="00E125E4"/>
    <w:rsid w:val="00E12963"/>
    <w:rsid w:val="00E13FF8"/>
    <w:rsid w:val="00E1428A"/>
    <w:rsid w:val="00E145C4"/>
    <w:rsid w:val="00E14BB3"/>
    <w:rsid w:val="00E169AA"/>
    <w:rsid w:val="00E16D8E"/>
    <w:rsid w:val="00E20C0F"/>
    <w:rsid w:val="00E2458B"/>
    <w:rsid w:val="00E2468A"/>
    <w:rsid w:val="00E32DAA"/>
    <w:rsid w:val="00E36112"/>
    <w:rsid w:val="00E36E4C"/>
    <w:rsid w:val="00E3769D"/>
    <w:rsid w:val="00E4022E"/>
    <w:rsid w:val="00E4175D"/>
    <w:rsid w:val="00E4488A"/>
    <w:rsid w:val="00E54EAF"/>
    <w:rsid w:val="00E558E4"/>
    <w:rsid w:val="00E563E8"/>
    <w:rsid w:val="00E56549"/>
    <w:rsid w:val="00E56680"/>
    <w:rsid w:val="00E56A41"/>
    <w:rsid w:val="00E576D2"/>
    <w:rsid w:val="00E576D8"/>
    <w:rsid w:val="00E6022B"/>
    <w:rsid w:val="00E60504"/>
    <w:rsid w:val="00E62DEE"/>
    <w:rsid w:val="00E62F39"/>
    <w:rsid w:val="00E6333B"/>
    <w:rsid w:val="00E63751"/>
    <w:rsid w:val="00E64043"/>
    <w:rsid w:val="00E647C0"/>
    <w:rsid w:val="00E648C4"/>
    <w:rsid w:val="00E71C76"/>
    <w:rsid w:val="00E723A2"/>
    <w:rsid w:val="00E73C28"/>
    <w:rsid w:val="00E74DF7"/>
    <w:rsid w:val="00E75A3D"/>
    <w:rsid w:val="00E762C6"/>
    <w:rsid w:val="00E7766F"/>
    <w:rsid w:val="00E77ABB"/>
    <w:rsid w:val="00E824DD"/>
    <w:rsid w:val="00E82EA8"/>
    <w:rsid w:val="00E83912"/>
    <w:rsid w:val="00E84400"/>
    <w:rsid w:val="00E86AAD"/>
    <w:rsid w:val="00E903DB"/>
    <w:rsid w:val="00E90EAE"/>
    <w:rsid w:val="00E9196B"/>
    <w:rsid w:val="00E943BD"/>
    <w:rsid w:val="00EA186E"/>
    <w:rsid w:val="00EA5F8F"/>
    <w:rsid w:val="00EA6423"/>
    <w:rsid w:val="00EA7B8C"/>
    <w:rsid w:val="00EB214B"/>
    <w:rsid w:val="00EB30B4"/>
    <w:rsid w:val="00EB5D19"/>
    <w:rsid w:val="00EB6AC4"/>
    <w:rsid w:val="00EB73DB"/>
    <w:rsid w:val="00EB7428"/>
    <w:rsid w:val="00EB7BA5"/>
    <w:rsid w:val="00EC0025"/>
    <w:rsid w:val="00EC1380"/>
    <w:rsid w:val="00EC1463"/>
    <w:rsid w:val="00EC3E6A"/>
    <w:rsid w:val="00EC456D"/>
    <w:rsid w:val="00EC5027"/>
    <w:rsid w:val="00EC5E32"/>
    <w:rsid w:val="00EC7ADC"/>
    <w:rsid w:val="00ED2D8B"/>
    <w:rsid w:val="00ED2F4A"/>
    <w:rsid w:val="00ED3981"/>
    <w:rsid w:val="00ED40B7"/>
    <w:rsid w:val="00ED42A7"/>
    <w:rsid w:val="00ED4A0B"/>
    <w:rsid w:val="00ED51FC"/>
    <w:rsid w:val="00ED7F7F"/>
    <w:rsid w:val="00EE0626"/>
    <w:rsid w:val="00EE120F"/>
    <w:rsid w:val="00EF0C73"/>
    <w:rsid w:val="00EF36CB"/>
    <w:rsid w:val="00EF5129"/>
    <w:rsid w:val="00EF56B2"/>
    <w:rsid w:val="00EF5F2E"/>
    <w:rsid w:val="00F010A9"/>
    <w:rsid w:val="00F0347B"/>
    <w:rsid w:val="00F119E2"/>
    <w:rsid w:val="00F11AA2"/>
    <w:rsid w:val="00F13393"/>
    <w:rsid w:val="00F144F4"/>
    <w:rsid w:val="00F156AC"/>
    <w:rsid w:val="00F17808"/>
    <w:rsid w:val="00F20819"/>
    <w:rsid w:val="00F228FA"/>
    <w:rsid w:val="00F22B53"/>
    <w:rsid w:val="00F23BCE"/>
    <w:rsid w:val="00F2598F"/>
    <w:rsid w:val="00F26602"/>
    <w:rsid w:val="00F31901"/>
    <w:rsid w:val="00F31CA9"/>
    <w:rsid w:val="00F3278E"/>
    <w:rsid w:val="00F33C00"/>
    <w:rsid w:val="00F35D88"/>
    <w:rsid w:val="00F3614E"/>
    <w:rsid w:val="00F37431"/>
    <w:rsid w:val="00F42D71"/>
    <w:rsid w:val="00F430ED"/>
    <w:rsid w:val="00F444FD"/>
    <w:rsid w:val="00F456E6"/>
    <w:rsid w:val="00F45AAC"/>
    <w:rsid w:val="00F46624"/>
    <w:rsid w:val="00F46D96"/>
    <w:rsid w:val="00F54794"/>
    <w:rsid w:val="00F5715D"/>
    <w:rsid w:val="00F57252"/>
    <w:rsid w:val="00F57454"/>
    <w:rsid w:val="00F57A80"/>
    <w:rsid w:val="00F57D61"/>
    <w:rsid w:val="00F61B11"/>
    <w:rsid w:val="00F63D61"/>
    <w:rsid w:val="00F653FE"/>
    <w:rsid w:val="00F65579"/>
    <w:rsid w:val="00F721EB"/>
    <w:rsid w:val="00F723C9"/>
    <w:rsid w:val="00F728A7"/>
    <w:rsid w:val="00F72AD8"/>
    <w:rsid w:val="00F72B7B"/>
    <w:rsid w:val="00F73710"/>
    <w:rsid w:val="00F74EFD"/>
    <w:rsid w:val="00F75858"/>
    <w:rsid w:val="00F76830"/>
    <w:rsid w:val="00F769D3"/>
    <w:rsid w:val="00F80519"/>
    <w:rsid w:val="00F81B83"/>
    <w:rsid w:val="00F83B5F"/>
    <w:rsid w:val="00F8504B"/>
    <w:rsid w:val="00F860B3"/>
    <w:rsid w:val="00F87A76"/>
    <w:rsid w:val="00F90137"/>
    <w:rsid w:val="00F90ADA"/>
    <w:rsid w:val="00F925EA"/>
    <w:rsid w:val="00F95CB5"/>
    <w:rsid w:val="00F96829"/>
    <w:rsid w:val="00F97D82"/>
    <w:rsid w:val="00FA18CD"/>
    <w:rsid w:val="00FA1A57"/>
    <w:rsid w:val="00FA2089"/>
    <w:rsid w:val="00FA2380"/>
    <w:rsid w:val="00FA3B97"/>
    <w:rsid w:val="00FA3F21"/>
    <w:rsid w:val="00FA4839"/>
    <w:rsid w:val="00FA6901"/>
    <w:rsid w:val="00FA6BAD"/>
    <w:rsid w:val="00FB19CA"/>
    <w:rsid w:val="00FB2FF5"/>
    <w:rsid w:val="00FB3E9E"/>
    <w:rsid w:val="00FB52C1"/>
    <w:rsid w:val="00FB5756"/>
    <w:rsid w:val="00FB6CBF"/>
    <w:rsid w:val="00FB6FA7"/>
    <w:rsid w:val="00FC1608"/>
    <w:rsid w:val="00FC1928"/>
    <w:rsid w:val="00FC2BEC"/>
    <w:rsid w:val="00FC2C5F"/>
    <w:rsid w:val="00FC3FE6"/>
    <w:rsid w:val="00FC5786"/>
    <w:rsid w:val="00FC5DA4"/>
    <w:rsid w:val="00FC7178"/>
    <w:rsid w:val="00FC7BC3"/>
    <w:rsid w:val="00FD0A9E"/>
    <w:rsid w:val="00FD1368"/>
    <w:rsid w:val="00FD22BD"/>
    <w:rsid w:val="00FD4174"/>
    <w:rsid w:val="00FD438B"/>
    <w:rsid w:val="00FD5472"/>
    <w:rsid w:val="00FE07B4"/>
    <w:rsid w:val="00FE0B33"/>
    <w:rsid w:val="00FE1979"/>
    <w:rsid w:val="00FE1F09"/>
    <w:rsid w:val="00FE2E58"/>
    <w:rsid w:val="00FE39FA"/>
    <w:rsid w:val="00FE43F1"/>
    <w:rsid w:val="00FE44E3"/>
    <w:rsid w:val="00FF0243"/>
    <w:rsid w:val="00FF038A"/>
    <w:rsid w:val="00FF1B9C"/>
    <w:rsid w:val="00FF1EB5"/>
    <w:rsid w:val="00FF34DC"/>
    <w:rsid w:val="00FF50C3"/>
    <w:rsid w:val="00FF5371"/>
    <w:rsid w:val="00FF54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110AA0A"/>
  <w15:docId w15:val="{205D80B6-71CC-4F34-91A6-9F4272DB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31text">
    <w:name w:val="MDPI_3.1_text"/>
    <w:link w:val="MDPI31text0"/>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character" w:customStyle="1" w:styleId="MDPI31text0">
    <w:name w:val="MDPI_3.1_text 字符"/>
    <w:basedOn w:val="DefaultParagraphFont"/>
    <w:link w:val="MDPI31text"/>
    <w:rsid w:val="004067F0"/>
    <w:rPr>
      <w:rFonts w:ascii="Palatino Linotype" w:eastAsia="Times New Roman" w:hAnsi="Palatino Linotype" w:cs="Times New Roman"/>
      <w:snapToGrid w:val="0"/>
      <w:color w:val="000000"/>
      <w:kern w:val="0"/>
      <w:szCs w:val="22"/>
      <w:lang w:eastAsia="de-DE" w:bidi="en-US"/>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deck4text">
    <w:name w:val="M_deck_4_text"/>
    <w:qFormat/>
    <w:rsid w:val="003D34E1"/>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3keywords">
    <w:name w:val="M_deck_3_keywords"/>
    <w:basedOn w:val="Mdeck4text"/>
    <w:next w:val="Normal"/>
    <w:qFormat/>
    <w:rsid w:val="003D34E1"/>
    <w:pPr>
      <w:spacing w:before="240"/>
      <w:ind w:left="113"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8references">
    <w:name w:val="M_deck_8_references"/>
    <w:qFormat/>
    <w:rsid w:val="003D34E1"/>
    <w:pPr>
      <w:kinsoku w:val="0"/>
      <w:overflowPunct w:val="0"/>
      <w:autoSpaceDE w:val="0"/>
      <w:autoSpaceDN w:val="0"/>
      <w:adjustRightInd w:val="0"/>
      <w:snapToGrid w:val="0"/>
      <w:spacing w:line="260" w:lineRule="atLeast"/>
      <w:ind w:left="782" w:hanging="425"/>
      <w:jc w:val="both"/>
    </w:pPr>
    <w:rPr>
      <w:rFonts w:eastAsia="Times New Roman"/>
      <w:snapToGrid w:val="0"/>
      <w:color w:val="000000"/>
      <w:kern w:val="0"/>
      <w:sz w:val="24"/>
      <w:lang w:eastAsia="de-DE" w:bidi="en-US"/>
    </w:rPr>
  </w:style>
  <w:style w:type="paragraph" w:customStyle="1" w:styleId="Mdeck1articletitle">
    <w:name w:val="M_deck_1_article_title"/>
    <w:next w:val="Mdeck2authorname"/>
    <w:qFormat/>
    <w:rsid w:val="003D34E1"/>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2authorname">
    <w:name w:val="M_deck_2_author_name"/>
    <w:next w:val="Mdeck3publcationhistory"/>
    <w:qFormat/>
    <w:rsid w:val="003D34E1"/>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publcationhistory">
    <w:name w:val="M_deck_3_publcation_history"/>
    <w:next w:val="Normal"/>
    <w:qFormat/>
    <w:rsid w:val="003D34E1"/>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1articletype">
    <w:name w:val="M_deck_1_article_type"/>
    <w:basedOn w:val="Mdeck4text"/>
    <w:next w:val="Mdeck1articletitle"/>
    <w:qFormat/>
    <w:rsid w:val="003D34E1"/>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3D34E1"/>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3D34E1"/>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3abstract">
    <w:name w:val="M_deck_3_abstract"/>
    <w:basedOn w:val="Mdeck4text"/>
    <w:next w:val="Mdeck3keywords"/>
    <w:qFormat/>
    <w:rsid w:val="003D34E1"/>
    <w:pPr>
      <w:widowControl w:val="0"/>
      <w:spacing w:before="240" w:after="240" w:line="340" w:lineRule="atLeast"/>
      <w:ind w:left="113" w:right="567"/>
    </w:pPr>
    <w:rPr>
      <w:snapToGrid/>
    </w:rPr>
  </w:style>
  <w:style w:type="paragraph" w:customStyle="1" w:styleId="Mdeck4heading1">
    <w:name w:val="M_deck_4_heading_1"/>
    <w:basedOn w:val="MHeading3"/>
    <w:next w:val="Normal"/>
    <w:qFormat/>
    <w:rsid w:val="003D34E1"/>
    <w:pPr>
      <w:spacing w:line="340" w:lineRule="atLeast"/>
      <w:outlineLvl w:val="0"/>
    </w:pPr>
    <w:rPr>
      <w:b/>
      <w:snapToGrid/>
    </w:rPr>
  </w:style>
  <w:style w:type="paragraph" w:customStyle="1" w:styleId="MHeading3">
    <w:name w:val="M_Heading3"/>
    <w:basedOn w:val="Mdeck4text"/>
    <w:qFormat/>
    <w:rsid w:val="00F87A76"/>
    <w:pPr>
      <w:spacing w:before="240" w:after="120"/>
    </w:pPr>
  </w:style>
  <w:style w:type="paragraph" w:customStyle="1" w:styleId="Mdeck4heading2">
    <w:name w:val="M_deck_4_heading_2"/>
    <w:basedOn w:val="MHeading3"/>
    <w:next w:val="Normal"/>
    <w:qFormat/>
    <w:rsid w:val="003D34E1"/>
    <w:pPr>
      <w:outlineLvl w:val="1"/>
    </w:pPr>
    <w:rPr>
      <w:i/>
      <w:snapToGrid/>
    </w:rPr>
  </w:style>
  <w:style w:type="paragraph" w:customStyle="1" w:styleId="Mdeck4heading3">
    <w:name w:val="M_deck_4_heading_3"/>
    <w:basedOn w:val="Mdeck4text"/>
    <w:next w:val="Normal"/>
    <w:qFormat/>
    <w:rsid w:val="003D34E1"/>
    <w:pPr>
      <w:spacing w:before="240" w:after="120" w:line="340" w:lineRule="atLeast"/>
      <w:ind w:firstLineChars="50" w:firstLine="50"/>
      <w:outlineLvl w:val="2"/>
    </w:pPr>
    <w:rPr>
      <w:snapToGrid/>
    </w:rPr>
  </w:style>
  <w:style w:type="paragraph" w:customStyle="1" w:styleId="Mdeck4textbulletlist">
    <w:name w:val="M_deck_4_text_bullet_list"/>
    <w:basedOn w:val="Mdeck4text"/>
    <w:qFormat/>
    <w:rsid w:val="003D34E1"/>
    <w:pPr>
      <w:numPr>
        <w:numId w:val="17"/>
      </w:numPr>
      <w:spacing w:before="120" w:after="120" w:line="340" w:lineRule="atLeast"/>
    </w:pPr>
    <w:rPr>
      <w:snapToGrid/>
    </w:rPr>
  </w:style>
  <w:style w:type="paragraph" w:customStyle="1" w:styleId="Mdeck4textfirstlinezero">
    <w:name w:val="M_deck_4_text_firstline_zero"/>
    <w:basedOn w:val="Mdeck4text"/>
    <w:next w:val="Mdeck4text"/>
    <w:qFormat/>
    <w:rsid w:val="003D34E1"/>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3D34E1"/>
    <w:rPr>
      <w:i/>
    </w:rPr>
  </w:style>
  <w:style w:type="paragraph" w:customStyle="1" w:styleId="Mdeck4textlrindent">
    <w:name w:val="M_deck_4_text_lr_indent"/>
    <w:basedOn w:val="Mdeck4text"/>
    <w:qFormat/>
    <w:rsid w:val="003D34E1"/>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3D34E1"/>
    <w:pPr>
      <w:numPr>
        <w:numId w:val="18"/>
      </w:numPr>
      <w:spacing w:before="120" w:after="120" w:line="340" w:lineRule="atLeast"/>
    </w:pPr>
    <w:rPr>
      <w:snapToGrid/>
    </w:rPr>
  </w:style>
  <w:style w:type="paragraph" w:customStyle="1" w:styleId="Mdeck5tablebody">
    <w:name w:val="M_deck_5_table_body"/>
    <w:qFormat/>
    <w:rsid w:val="003D34E1"/>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3D34E1"/>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3D34E1"/>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3D34E1"/>
    <w:pPr>
      <w:spacing w:line="300" w:lineRule="exact"/>
    </w:pPr>
  </w:style>
  <w:style w:type="paragraph" w:customStyle="1" w:styleId="Mdeck5tableheader">
    <w:name w:val="M_deck_5_table_header"/>
    <w:basedOn w:val="Mdeck5tablefooter"/>
    <w:rsid w:val="003D34E1"/>
  </w:style>
  <w:style w:type="paragraph" w:customStyle="1" w:styleId="Mdeck6figurebody">
    <w:name w:val="M_deck_6_figure_body"/>
    <w:qFormat/>
    <w:rsid w:val="003D34E1"/>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3D34E1"/>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3D34E1"/>
    <w:pPr>
      <w:spacing w:before="120" w:after="120"/>
      <w:ind w:left="709" w:firstLine="0"/>
      <w:jc w:val="center"/>
    </w:pPr>
    <w:rPr>
      <w:i/>
      <w:snapToGrid/>
      <w:szCs w:val="24"/>
      <w:lang w:eastAsia="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3D34E1"/>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link w:val="MDPI35textbeforelist0"/>
    <w:qFormat/>
    <w:rsid w:val="00B65A10"/>
    <w:pPr>
      <w:spacing w:after="120"/>
    </w:pPr>
  </w:style>
  <w:style w:type="character" w:customStyle="1" w:styleId="MDPI35textbeforelist0">
    <w:name w:val="MDPI_3.5_text_before_list 字符"/>
    <w:basedOn w:val="MDPI31text0"/>
    <w:link w:val="MDPI35textbeforelist"/>
    <w:rsid w:val="004067F0"/>
    <w:rPr>
      <w:rFonts w:ascii="Palatino Linotype" w:eastAsia="Times New Roman" w:hAnsi="Palatino Linotype" w:cs="Times New Roman"/>
      <w:snapToGrid w:val="0"/>
      <w:color w:val="000000"/>
      <w:kern w:val="0"/>
      <w:szCs w:val="22"/>
      <w:lang w:eastAsia="de-DE" w:bidi="en-US"/>
    </w:r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3"/>
      </w:numPr>
      <w:ind w:left="425" w:hanging="425"/>
    </w:pPr>
  </w:style>
  <w:style w:type="paragraph" w:customStyle="1" w:styleId="MDPI38bullet">
    <w:name w:val="MDPI_3.8_bullet"/>
    <w:basedOn w:val="MDPI31text"/>
    <w:qFormat/>
    <w:rsid w:val="00B83B50"/>
    <w:pPr>
      <w:numPr>
        <w:numId w:val="4"/>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1References">
    <w:name w:val="MDPI_7.1_References"/>
    <w:basedOn w:val="MDPI62Acknowledgments"/>
    <w:qFormat/>
    <w:rsid w:val="004C71C5"/>
    <w:pPr>
      <w:numPr>
        <w:numId w:val="5"/>
      </w:numPr>
      <w:spacing w:before="0" w:line="260" w:lineRule="atLeast"/>
    </w:p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customStyle="1" w:styleId="EndNoteBibliographyTitle">
    <w:name w:val="EndNote Bibliography Title"/>
    <w:basedOn w:val="Normal"/>
    <w:link w:val="EndNoteBibliographyTitle0"/>
    <w:rsid w:val="004067F0"/>
    <w:pPr>
      <w:jc w:val="center"/>
    </w:pPr>
    <w:rPr>
      <w:rFonts w:ascii="Palatino Linotype" w:hAnsi="Palatino Linotype"/>
      <w:noProof/>
      <w:szCs w:val="22"/>
      <w:lang w:val="de-DE" w:bidi="en-US"/>
    </w:rPr>
  </w:style>
  <w:style w:type="character" w:customStyle="1" w:styleId="EndNoteBibliographyTitle0">
    <w:name w:val="EndNote Bibliography Title 字符"/>
    <w:basedOn w:val="MDPI35textbeforelist0"/>
    <w:link w:val="EndNoteBibliographyTitle"/>
    <w:rsid w:val="004067F0"/>
    <w:rPr>
      <w:rFonts w:ascii="Palatino Linotype" w:eastAsia="Times New Roman" w:hAnsi="Palatino Linotype" w:cs="Times New Roman"/>
      <w:noProof/>
      <w:snapToGrid/>
      <w:color w:val="000000"/>
      <w:kern w:val="0"/>
      <w:sz w:val="24"/>
      <w:szCs w:val="22"/>
      <w:lang w:val="de-DE" w:eastAsia="de-DE" w:bidi="en-US"/>
    </w:rPr>
  </w:style>
  <w:style w:type="paragraph" w:customStyle="1" w:styleId="EndNoteBibliography">
    <w:name w:val="EndNote Bibliography"/>
    <w:basedOn w:val="Normal"/>
    <w:link w:val="EndNoteBibliography0"/>
    <w:rsid w:val="004067F0"/>
    <w:pPr>
      <w:spacing w:line="240" w:lineRule="atLeast"/>
    </w:pPr>
    <w:rPr>
      <w:rFonts w:ascii="Palatino Linotype" w:hAnsi="Palatino Linotype"/>
      <w:noProof/>
      <w:szCs w:val="22"/>
      <w:lang w:val="de-DE" w:bidi="en-US"/>
    </w:rPr>
  </w:style>
  <w:style w:type="character" w:customStyle="1" w:styleId="EndNoteBibliography0">
    <w:name w:val="EndNote Bibliography 字符"/>
    <w:basedOn w:val="MDPI35textbeforelist0"/>
    <w:link w:val="EndNoteBibliography"/>
    <w:rsid w:val="004067F0"/>
    <w:rPr>
      <w:rFonts w:ascii="Palatino Linotype" w:eastAsia="Times New Roman" w:hAnsi="Palatino Linotype" w:cs="Times New Roman"/>
      <w:noProof/>
      <w:snapToGrid/>
      <w:color w:val="000000"/>
      <w:kern w:val="0"/>
      <w:sz w:val="24"/>
      <w:szCs w:val="22"/>
      <w:lang w:val="de-DE" w:eastAsia="de-DE" w:bidi="en-US"/>
    </w:rPr>
  </w:style>
  <w:style w:type="paragraph" w:styleId="Revision">
    <w:name w:val="Revision"/>
    <w:hidden/>
    <w:uiPriority w:val="99"/>
    <w:semiHidden/>
    <w:rsid w:val="004067F0"/>
    <w:rPr>
      <w:rFonts w:eastAsia="Times New Roman" w:cs="Times New Roman"/>
      <w:color w:val="000000"/>
      <w:kern w:val="0"/>
      <w:sz w:val="24"/>
      <w:lang w:eastAsia="de-DE"/>
    </w:rPr>
  </w:style>
  <w:style w:type="paragraph" w:customStyle="1" w:styleId="Mdeck4ref-citation">
    <w:name w:val="M_deck_4_ref-citation"/>
    <w:basedOn w:val="BodyText"/>
    <w:qFormat/>
    <w:rsid w:val="003D34E1"/>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3D34E1"/>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371823">
      <w:bodyDiv w:val="1"/>
      <w:marLeft w:val="0"/>
      <w:marRight w:val="0"/>
      <w:marTop w:val="0"/>
      <w:marBottom w:val="0"/>
      <w:divBdr>
        <w:top w:val="none" w:sz="0" w:space="0" w:color="auto"/>
        <w:left w:val="none" w:sz="0" w:space="0" w:color="auto"/>
        <w:bottom w:val="none" w:sz="0" w:space="0" w:color="auto"/>
        <w:right w:val="none" w:sz="0" w:space="0" w:color="auto"/>
      </w:divBdr>
    </w:div>
    <w:div w:id="1022786718">
      <w:bodyDiv w:val="1"/>
      <w:marLeft w:val="0"/>
      <w:marRight w:val="0"/>
      <w:marTop w:val="0"/>
      <w:marBottom w:val="0"/>
      <w:divBdr>
        <w:top w:val="none" w:sz="0" w:space="0" w:color="auto"/>
        <w:left w:val="none" w:sz="0" w:space="0" w:color="auto"/>
        <w:bottom w:val="none" w:sz="0" w:space="0" w:color="auto"/>
        <w:right w:val="none" w:sz="0" w:space="0" w:color="auto"/>
      </w:divBdr>
    </w:div>
    <w:div w:id="147352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2017.8.7\molecule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E5D14-81CE-4E24-A3FE-970C54772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molecules-template</Template>
  <TotalTime>1</TotalTime>
  <Pages>20</Pages>
  <Words>11671</Words>
  <Characters>159533</Characters>
  <Application>Microsoft Office Word</Application>
  <DocSecurity>0</DocSecurity>
  <Lines>1329</Lines>
  <Paragraphs>341</Paragraphs>
  <ScaleCrop>false</ScaleCrop>
  <HeadingPairs>
    <vt:vector size="2" baseType="variant">
      <vt:variant>
        <vt:lpstr>Title</vt:lpstr>
      </vt:variant>
      <vt:variant>
        <vt:i4>1</vt:i4>
      </vt:variant>
    </vt:vector>
  </HeadingPairs>
  <TitlesOfParts>
    <vt:vector size="1" baseType="lpstr">
      <vt:lpstr>S</vt:lpstr>
    </vt:vector>
  </TitlesOfParts>
  <Company/>
  <LinksUpToDate>false</LinksUpToDate>
  <CharactersWithSpaces>170863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MDPI</dc:creator>
  <cp:keywords/>
  <dc:description/>
  <cp:lastModifiedBy>Kang CongBao</cp:lastModifiedBy>
  <cp:revision>3</cp:revision>
  <dcterms:created xsi:type="dcterms:W3CDTF">2017-08-24T04:22:00Z</dcterms:created>
  <dcterms:modified xsi:type="dcterms:W3CDTF">2017-08-24T04:23:00Z</dcterms:modified>
</cp:coreProperties>
</file>